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2692BA" w14:textId="77777777" w:rsidR="00D241C0" w:rsidRDefault="005B05E3" w:rsidP="00D241C0">
      <w:pPr>
        <w:bidi/>
        <w:spacing w:before="120" w:after="120" w:line="240" w:lineRule="exact"/>
        <w:rPr>
          <w:b/>
          <w:bCs/>
          <w:color w:val="17365D" w:themeColor="text2" w:themeShade="BF"/>
          <w:rtl/>
        </w:rPr>
      </w:pPr>
      <w:r>
        <w:rPr>
          <w:b/>
          <w:bCs/>
          <w:noProof/>
          <w:color w:val="17365D" w:themeColor="text2" w:themeShade="BF"/>
          <w:rtl/>
          <w:lang w:eastAsia="fr-FR"/>
        </w:rPr>
        <w:pict w14:anchorId="0B63F35A"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_x0000_s1033" type="#_x0000_t176" style="position:absolute;left:0;text-align:left;margin-left:368.4pt;margin-top:-15.2pt;width:200.65pt;height:105pt;z-index:251659776" strokeweight="1.5pt">
            <v:stroke dashstyle="1 1" endcap="round"/>
            <v:textbox>
              <w:txbxContent>
                <w:p w14:paraId="147DB5A1" w14:textId="77777777" w:rsidR="00785436" w:rsidRPr="00E17289" w:rsidRDefault="00785436" w:rsidP="00BC3886">
                  <w:pPr>
                    <w:spacing w:after="0" w:line="240" w:lineRule="auto"/>
                    <w:jc w:val="center"/>
                    <w:rPr>
                      <w:b/>
                      <w:bCs/>
                      <w:noProof/>
                      <w:rtl/>
                      <w:lang w:val="ar-SA"/>
                    </w:rPr>
                  </w:pPr>
                  <w:r w:rsidRPr="00E17289">
                    <w:rPr>
                      <w:b/>
                      <w:bCs/>
                      <w:noProof/>
                      <w:rtl/>
                      <w:lang w:val="ar-SA"/>
                    </w:rPr>
                    <w:t>المملكة المغربية</w:t>
                  </w:r>
                </w:p>
                <w:p w14:paraId="35ADA3E0" w14:textId="3274DA21" w:rsidR="00785436" w:rsidRPr="00E17289" w:rsidRDefault="00785436" w:rsidP="00BC3886">
                  <w:pPr>
                    <w:pStyle w:val="Heading1"/>
                    <w:bidi/>
                    <w:jc w:val="center"/>
                    <w:rPr>
                      <w:rFonts w:cs="Times New Roman"/>
                      <w:sz w:val="24"/>
                      <w:szCs w:val="24"/>
                      <w:rtl/>
                      <w:lang w:bidi="ar-MA"/>
                    </w:rPr>
                  </w:pPr>
                  <w:r w:rsidRPr="00E17289">
                    <w:rPr>
                      <w:rFonts w:cs="Times New Roman"/>
                      <w:sz w:val="24"/>
                      <w:szCs w:val="24"/>
                      <w:rtl/>
                    </w:rPr>
                    <w:t>وزارة التربية الوطنية</w:t>
                  </w:r>
                  <w:r w:rsidR="00BC3886">
                    <w:rPr>
                      <w:rFonts w:cs="Times New Roman" w:hint="cs"/>
                      <w:sz w:val="24"/>
                      <w:szCs w:val="24"/>
                      <w:rtl/>
                    </w:rPr>
                    <w:t xml:space="preserve"> </w:t>
                  </w:r>
                  <w:r w:rsidR="005B05E3">
                    <w:rPr>
                      <w:rFonts w:cs="Times New Roman" w:hint="cs"/>
                      <w:sz w:val="24"/>
                      <w:szCs w:val="24"/>
                      <w:rtl/>
                    </w:rPr>
                    <w:t>والتعليم الأولي والرياضة</w:t>
                  </w:r>
                </w:p>
                <w:p w14:paraId="61749FAA" w14:textId="77777777" w:rsidR="00BC3886" w:rsidRDefault="00785436" w:rsidP="00BC3886">
                  <w:pPr>
                    <w:pStyle w:val="Heading2"/>
                    <w:bidi/>
                    <w:rPr>
                      <w:rFonts w:cs="Times New Roman"/>
                      <w:sz w:val="24"/>
                      <w:szCs w:val="24"/>
                      <w:rtl/>
                    </w:rPr>
                  </w:pPr>
                  <w:r w:rsidRPr="00E17289">
                    <w:rPr>
                      <w:rFonts w:cs="Times New Roman"/>
                      <w:sz w:val="24"/>
                      <w:szCs w:val="24"/>
                      <w:rtl/>
                    </w:rPr>
                    <w:t>الأك</w:t>
                  </w:r>
                  <w:r w:rsidR="00BC3886">
                    <w:rPr>
                      <w:rFonts w:cs="Times New Roman"/>
                      <w:sz w:val="24"/>
                      <w:szCs w:val="24"/>
                      <w:rtl/>
                    </w:rPr>
                    <w:t>اديمية الجهوية للتربية والتكوين</w:t>
                  </w:r>
                </w:p>
                <w:p w14:paraId="521E2E0C" w14:textId="77777777" w:rsidR="00785436" w:rsidRPr="00221420" w:rsidRDefault="00785436" w:rsidP="00BC3886">
                  <w:pPr>
                    <w:spacing w:after="0" w:line="240" w:lineRule="auto"/>
                    <w:jc w:val="center"/>
                    <w:rPr>
                      <w:b/>
                      <w:bCs/>
                      <w:noProof/>
                      <w:rtl/>
                      <w:lang w:bidi="ar-MA"/>
                    </w:rPr>
                  </w:pPr>
                  <w:r w:rsidRPr="00E17289">
                    <w:rPr>
                      <w:rFonts w:hint="cs"/>
                      <w:b/>
                      <w:bCs/>
                      <w:noProof/>
                      <w:rtl/>
                      <w:lang w:val="ar-SA"/>
                    </w:rPr>
                    <w:t>ل</w:t>
                  </w:r>
                  <w:r w:rsidR="00BC3886">
                    <w:rPr>
                      <w:b/>
                      <w:bCs/>
                      <w:noProof/>
                      <w:rtl/>
                      <w:lang w:val="ar-SA"/>
                    </w:rPr>
                    <w:t>جهة :........................</w:t>
                  </w:r>
                  <w:r w:rsidR="00BC3886">
                    <w:rPr>
                      <w:rFonts w:hint="cs"/>
                      <w:b/>
                      <w:bCs/>
                      <w:noProof/>
                      <w:rtl/>
                      <w:lang w:val="ar-SA"/>
                    </w:rPr>
                    <w:t>......................</w:t>
                  </w:r>
                </w:p>
                <w:p w14:paraId="6AD974C6" w14:textId="77777777" w:rsidR="00785436" w:rsidRPr="00E17289" w:rsidRDefault="00785436" w:rsidP="00BC3886">
                  <w:pPr>
                    <w:spacing w:after="0" w:line="240" w:lineRule="auto"/>
                    <w:jc w:val="center"/>
                    <w:rPr>
                      <w:b/>
                      <w:bCs/>
                      <w:noProof/>
                      <w:rtl/>
                      <w:lang w:val="ar-SA"/>
                    </w:rPr>
                  </w:pPr>
                  <w:r w:rsidRPr="00E17289">
                    <w:rPr>
                      <w:b/>
                      <w:bCs/>
                      <w:noProof/>
                      <w:rtl/>
                      <w:lang w:val="ar-SA"/>
                    </w:rPr>
                    <w:t>مديرية: ..........................</w:t>
                  </w:r>
                  <w:r w:rsidR="00BC3886">
                    <w:rPr>
                      <w:rFonts w:hint="cs"/>
                      <w:b/>
                      <w:bCs/>
                      <w:noProof/>
                      <w:rtl/>
                      <w:lang w:val="ar-SA"/>
                    </w:rPr>
                    <w:t>..................</w:t>
                  </w:r>
                </w:p>
                <w:p w14:paraId="3361B7C8" w14:textId="77777777" w:rsidR="00785436" w:rsidRPr="00002256" w:rsidRDefault="00785436" w:rsidP="00785436">
                  <w:pPr>
                    <w:bidi/>
                    <w:spacing w:before="120" w:after="120" w:line="240" w:lineRule="exact"/>
                    <w:rPr>
                      <w:b/>
                      <w:bCs/>
                      <w:color w:val="17365D"/>
                      <w:sz w:val="24"/>
                      <w:szCs w:val="24"/>
                      <w:lang w:bidi="ar-MA"/>
                    </w:rPr>
                  </w:pPr>
                  <w:r w:rsidRPr="00002256">
                    <w:rPr>
                      <w:b/>
                      <w:bCs/>
                      <w:color w:val="17365D"/>
                      <w:lang w:bidi="ar-MA"/>
                    </w:rPr>
                    <w:t xml:space="preserve">     </w:t>
                  </w:r>
                </w:p>
              </w:txbxContent>
            </v:textbox>
          </v:shape>
        </w:pict>
      </w:r>
      <w:r>
        <w:rPr>
          <w:b/>
          <w:bCs/>
          <w:noProof/>
          <w:color w:val="17365D" w:themeColor="text2" w:themeShade="BF"/>
          <w:rtl/>
          <w:lang w:eastAsia="fr-FR"/>
        </w:rPr>
        <w:pict w14:anchorId="147B68DD">
          <v:shape id="_x0000_s1034" type="#_x0000_t176" style="position:absolute;left:0;text-align:left;margin-left:-17.85pt;margin-top:-15.2pt;width:200.65pt;height:114.75pt;z-index:251660800" strokeweight="1.5pt">
            <v:stroke dashstyle="1 1" endcap="round"/>
            <v:textbox>
              <w:txbxContent>
                <w:p w14:paraId="584962D8" w14:textId="77777777" w:rsidR="00785436" w:rsidRPr="00002256" w:rsidRDefault="00785436" w:rsidP="00785436">
                  <w:pPr>
                    <w:bidi/>
                    <w:spacing w:before="120" w:after="120" w:line="240" w:lineRule="exact"/>
                    <w:jc w:val="both"/>
                    <w:rPr>
                      <w:b/>
                      <w:bCs/>
                      <w:rtl/>
                      <w:lang w:val="en-US" w:bidi="ar-MA"/>
                    </w:rPr>
                  </w:pPr>
                  <w:r w:rsidRPr="00002256">
                    <w:rPr>
                      <w:rFonts w:hint="cs"/>
                      <w:b/>
                      <w:bCs/>
                      <w:rtl/>
                      <w:lang w:bidi="ar-MA"/>
                    </w:rPr>
                    <w:t>الأســتـــــاذة      : ............................</w:t>
                  </w:r>
                </w:p>
                <w:p w14:paraId="1261DE26" w14:textId="77777777" w:rsidR="00785436" w:rsidRPr="00002256" w:rsidRDefault="00785436" w:rsidP="00785436">
                  <w:pPr>
                    <w:bidi/>
                    <w:spacing w:before="120" w:after="120" w:line="240" w:lineRule="exact"/>
                    <w:jc w:val="both"/>
                    <w:rPr>
                      <w:sz w:val="16"/>
                      <w:szCs w:val="16"/>
                      <w:rtl/>
                      <w:lang w:bidi="ar-MA"/>
                    </w:rPr>
                  </w:pPr>
                  <w:r w:rsidRPr="00002256">
                    <w:rPr>
                      <w:rFonts w:hint="cs"/>
                      <w:b/>
                      <w:bCs/>
                      <w:rtl/>
                      <w:lang w:bidi="ar-MA"/>
                    </w:rPr>
                    <w:t xml:space="preserve">رقـم الـتــأجـيـر   : </w:t>
                  </w:r>
                  <w:r w:rsidRPr="00002256">
                    <w:rPr>
                      <w:rFonts w:hint="cs"/>
                      <w:sz w:val="16"/>
                      <w:szCs w:val="16"/>
                      <w:rtl/>
                      <w:lang w:bidi="ar-MA"/>
                    </w:rPr>
                    <w:t>......................................</w:t>
                  </w:r>
                </w:p>
                <w:p w14:paraId="4F941DF0" w14:textId="77777777" w:rsidR="00785436" w:rsidRPr="00002256" w:rsidRDefault="00785436" w:rsidP="00BD07DC">
                  <w:pPr>
                    <w:bidi/>
                    <w:spacing w:before="120" w:after="120" w:line="240" w:lineRule="exact"/>
                    <w:jc w:val="both"/>
                    <w:rPr>
                      <w:b/>
                      <w:bCs/>
                      <w:rtl/>
                      <w:lang w:bidi="ar-MA"/>
                    </w:rPr>
                  </w:pPr>
                  <w:r w:rsidRPr="00002256">
                    <w:rPr>
                      <w:rFonts w:hint="cs"/>
                      <w:b/>
                      <w:bCs/>
                      <w:rtl/>
                      <w:lang w:bidi="ar-MA"/>
                    </w:rPr>
                    <w:t xml:space="preserve">الـمـسـتــــــوى   : </w:t>
                  </w:r>
                  <w:r w:rsidR="00BD07DC" w:rsidRPr="00BD07DC">
                    <w:rPr>
                      <w:b/>
                      <w:bCs/>
                      <w:rtl/>
                      <w:lang w:bidi="ar-MA"/>
                    </w:rPr>
                    <w:t xml:space="preserve">السادس </w:t>
                  </w:r>
                  <w:r w:rsidRPr="00002256">
                    <w:rPr>
                      <w:rFonts w:hint="cs"/>
                      <w:b/>
                      <w:bCs/>
                      <w:rtl/>
                      <w:lang w:bidi="ar-MA"/>
                    </w:rPr>
                    <w:t>ابـتـــدائـي</w:t>
                  </w:r>
                </w:p>
                <w:p w14:paraId="004D5AA1" w14:textId="7A767E73" w:rsidR="00785436" w:rsidRPr="00002256" w:rsidRDefault="00785436" w:rsidP="00785436">
                  <w:pPr>
                    <w:bidi/>
                    <w:spacing w:before="120" w:after="120" w:line="240" w:lineRule="exact"/>
                    <w:jc w:val="both"/>
                    <w:rPr>
                      <w:b/>
                      <w:bCs/>
                      <w:rtl/>
                      <w:lang w:bidi="ar-MA"/>
                    </w:rPr>
                  </w:pPr>
                  <w:r w:rsidRPr="00002256">
                    <w:rPr>
                      <w:rFonts w:hint="cs"/>
                      <w:b/>
                      <w:bCs/>
                      <w:rtl/>
                      <w:lang w:bidi="ar-MA"/>
                    </w:rPr>
                    <w:t xml:space="preserve">الموسم الدراسي : </w:t>
                  </w:r>
                  <w:r w:rsidR="005B05E3">
                    <w:rPr>
                      <w:rFonts w:hint="cs"/>
                      <w:b/>
                      <w:bCs/>
                      <w:rtl/>
                      <w:lang w:bidi="ar-MA"/>
                    </w:rPr>
                    <w:t>2023</w:t>
                  </w:r>
                  <w:r w:rsidRPr="00002256">
                    <w:rPr>
                      <w:rFonts w:hint="cs"/>
                      <w:b/>
                      <w:bCs/>
                      <w:rtl/>
                      <w:lang w:bidi="ar-MA"/>
                    </w:rPr>
                    <w:t xml:space="preserve"> / </w:t>
                  </w:r>
                  <w:r w:rsidR="005B05E3">
                    <w:rPr>
                      <w:rFonts w:hint="cs"/>
                      <w:b/>
                      <w:bCs/>
                      <w:rtl/>
                      <w:lang w:bidi="ar-MA"/>
                    </w:rPr>
                    <w:t>2024</w:t>
                  </w:r>
                </w:p>
                <w:p w14:paraId="6E73B67F" w14:textId="77777777" w:rsidR="00785436" w:rsidRPr="00002256" w:rsidRDefault="00785436" w:rsidP="00785436">
                  <w:pPr>
                    <w:bidi/>
                    <w:spacing w:before="120" w:after="120" w:line="240" w:lineRule="exact"/>
                    <w:rPr>
                      <w:b/>
                      <w:bCs/>
                      <w:color w:val="17365D"/>
                      <w:sz w:val="24"/>
                      <w:szCs w:val="24"/>
                      <w:lang w:bidi="ar-MA"/>
                    </w:rPr>
                  </w:pPr>
                  <w:r w:rsidRPr="00002256">
                    <w:rPr>
                      <w:b/>
                      <w:bCs/>
                      <w:color w:val="17365D"/>
                      <w:lang w:bidi="ar-MA"/>
                    </w:rPr>
                    <w:t xml:space="preserve">     </w:t>
                  </w:r>
                </w:p>
              </w:txbxContent>
            </v:textbox>
          </v:shape>
        </w:pict>
      </w:r>
    </w:p>
    <w:p w14:paraId="7FD7C295" w14:textId="77777777" w:rsidR="00785436" w:rsidRDefault="00785436" w:rsidP="00785436">
      <w:pPr>
        <w:bidi/>
        <w:spacing w:before="120" w:after="120" w:line="240" w:lineRule="exact"/>
        <w:rPr>
          <w:b/>
          <w:bCs/>
          <w:color w:val="17365D" w:themeColor="text2" w:themeShade="BF"/>
          <w:rtl/>
        </w:rPr>
      </w:pPr>
    </w:p>
    <w:p w14:paraId="1350C63E" w14:textId="77777777" w:rsidR="00785436" w:rsidRDefault="00785436" w:rsidP="00785436">
      <w:pPr>
        <w:bidi/>
        <w:spacing w:before="120" w:after="120" w:line="240" w:lineRule="exact"/>
        <w:rPr>
          <w:b/>
          <w:bCs/>
          <w:color w:val="17365D" w:themeColor="text2" w:themeShade="BF"/>
          <w:rtl/>
        </w:rPr>
      </w:pPr>
    </w:p>
    <w:p w14:paraId="1CD1F298" w14:textId="77777777" w:rsidR="00785436" w:rsidRDefault="00785436" w:rsidP="00785436">
      <w:pPr>
        <w:bidi/>
        <w:spacing w:before="120" w:after="120" w:line="240" w:lineRule="exact"/>
        <w:rPr>
          <w:b/>
          <w:bCs/>
          <w:color w:val="17365D" w:themeColor="text2" w:themeShade="BF"/>
          <w:rtl/>
        </w:rPr>
      </w:pPr>
    </w:p>
    <w:p w14:paraId="3D54824B" w14:textId="77777777" w:rsidR="00785436" w:rsidRDefault="00785436" w:rsidP="00785436">
      <w:pPr>
        <w:bidi/>
        <w:spacing w:before="120" w:after="120" w:line="240" w:lineRule="exact"/>
        <w:rPr>
          <w:b/>
          <w:bCs/>
          <w:color w:val="17365D" w:themeColor="text2" w:themeShade="BF"/>
          <w:rtl/>
        </w:rPr>
      </w:pPr>
    </w:p>
    <w:p w14:paraId="6E173F40" w14:textId="77777777" w:rsidR="00785436" w:rsidRDefault="00785436" w:rsidP="00785436">
      <w:pPr>
        <w:bidi/>
        <w:spacing w:before="120" w:after="120" w:line="240" w:lineRule="exact"/>
        <w:rPr>
          <w:b/>
          <w:bCs/>
          <w:sz w:val="24"/>
          <w:szCs w:val="24"/>
          <w:rtl/>
        </w:rPr>
      </w:pPr>
    </w:p>
    <w:p w14:paraId="0CE26972" w14:textId="77777777" w:rsidR="00D241C0" w:rsidRDefault="005B05E3" w:rsidP="00D241C0">
      <w:pPr>
        <w:bidi/>
        <w:spacing w:before="120" w:after="120" w:line="240" w:lineRule="exact"/>
        <w:rPr>
          <w:sz w:val="24"/>
          <w:szCs w:val="24"/>
        </w:rPr>
      </w:pPr>
      <w:r>
        <w:rPr>
          <w:noProof/>
          <w:sz w:val="24"/>
          <w:szCs w:val="24"/>
          <w:lang w:eastAsia="fr-FR"/>
        </w:rPr>
        <w:pict w14:anchorId="5D72B459">
          <v:shapetype id="_x0000_t202" coordsize="21600,21600" o:spt="202" path="m,l,21600r21600,l21600,xe">
            <v:stroke joinstyle="miter"/>
            <v:path gradientshapeok="t" o:connecttype="rect"/>
          </v:shapetype>
          <v:shape id="_x0000_s1035" type="#_x0000_t202" style="position:absolute;left:0;text-align:left;margin-left:68.8pt;margin-top:1.7pt;width:6in;height:37.85pt;z-index:251661824;mso-position-horizontal-relative:margin" strokeweight="4.5pt">
            <v:stroke linestyle="thickThin"/>
            <v:textbox>
              <w:txbxContent>
                <w:p w14:paraId="22424189" w14:textId="77777777" w:rsidR="00785436" w:rsidRPr="00221420" w:rsidRDefault="00785436" w:rsidP="00BD07DC">
                  <w:pPr>
                    <w:rPr>
                      <w:szCs w:val="40"/>
                    </w:rPr>
                  </w:pPr>
                  <w:r w:rsidRPr="00221420">
                    <w:rPr>
                      <w:rFonts w:cs="Sultan Medium"/>
                      <w:b/>
                      <w:bCs/>
                      <w:sz w:val="40"/>
                      <w:szCs w:val="40"/>
                      <w:rtl/>
                      <w:lang w:bidi="ar-MA"/>
                    </w:rPr>
                    <w:t xml:space="preserve">استعمال الزمن للمستوى </w:t>
                  </w:r>
                  <w:r w:rsidR="00BD07DC" w:rsidRPr="00BD07DC">
                    <w:rPr>
                      <w:rFonts w:cs="Sultan Medium"/>
                      <w:b/>
                      <w:bCs/>
                      <w:sz w:val="40"/>
                      <w:szCs w:val="40"/>
                      <w:rtl/>
                      <w:lang w:bidi="ar-MA"/>
                    </w:rPr>
                    <w:t xml:space="preserve">السادس </w:t>
                  </w:r>
                  <w:r w:rsidRPr="00221420">
                    <w:rPr>
                      <w:rFonts w:cs="Sultan Medium"/>
                      <w:b/>
                      <w:bCs/>
                      <w:sz w:val="40"/>
                      <w:szCs w:val="40"/>
                      <w:rtl/>
                      <w:lang w:bidi="ar-MA"/>
                    </w:rPr>
                    <w:t>الابتدائي (اللغة العربية)</w:t>
                  </w:r>
                </w:p>
              </w:txbxContent>
            </v:textbox>
            <w10:wrap anchorx="margin"/>
          </v:shape>
        </w:pict>
      </w:r>
    </w:p>
    <w:p w14:paraId="64F4032B" w14:textId="77777777" w:rsidR="00D241C0" w:rsidRPr="00D241C0" w:rsidRDefault="00D241C0" w:rsidP="00D241C0">
      <w:pPr>
        <w:bidi/>
        <w:rPr>
          <w:sz w:val="24"/>
          <w:szCs w:val="24"/>
        </w:rPr>
      </w:pPr>
    </w:p>
    <w:tbl>
      <w:tblPr>
        <w:tblStyle w:val="TableGrid"/>
        <w:tblpPr w:leftFromText="141" w:rightFromText="141" w:vertAnchor="text" w:tblpY="214"/>
        <w:bidiVisual/>
        <w:tblW w:w="11038" w:type="dxa"/>
        <w:tblCellSpacing w:w="11" w:type="dxa"/>
        <w:tblLayout w:type="fixed"/>
        <w:tblLook w:val="04A0" w:firstRow="1" w:lastRow="0" w:firstColumn="1" w:lastColumn="0" w:noHBand="0" w:noVBand="1"/>
      </w:tblPr>
      <w:tblGrid>
        <w:gridCol w:w="39"/>
        <w:gridCol w:w="846"/>
        <w:gridCol w:w="1691"/>
        <w:gridCol w:w="1691"/>
        <w:gridCol w:w="1690"/>
        <w:gridCol w:w="1690"/>
        <w:gridCol w:w="1690"/>
        <w:gridCol w:w="1701"/>
      </w:tblGrid>
      <w:tr w:rsidR="00BD07DC" w14:paraId="1CFC0A34" w14:textId="77777777" w:rsidTr="008E63EE">
        <w:trPr>
          <w:gridBefore w:val="2"/>
          <w:wBefore w:w="852" w:type="dxa"/>
          <w:trHeight w:hRule="exact" w:val="454"/>
          <w:tblCellSpacing w:w="11" w:type="dxa"/>
        </w:trPr>
        <w:tc>
          <w:tcPr>
            <w:tcW w:w="1669" w:type="dxa"/>
            <w:shd w:val="clear" w:color="auto" w:fill="FF99FF"/>
          </w:tcPr>
          <w:p w14:paraId="002A70C7" w14:textId="77777777" w:rsidR="00BD07DC" w:rsidRPr="001F5BA3" w:rsidRDefault="00BD07DC" w:rsidP="008E63EE">
            <w:pPr>
              <w:bidi/>
              <w:spacing w:before="120" w:after="120" w:line="240" w:lineRule="exact"/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1F5BA3">
              <w:rPr>
                <w:rFonts w:hint="cs"/>
                <w:b/>
                <w:bCs/>
                <w:sz w:val="24"/>
                <w:szCs w:val="24"/>
                <w:rtl/>
              </w:rPr>
              <w:t>الإثنين</w:t>
            </w:r>
          </w:p>
        </w:tc>
        <w:tc>
          <w:tcPr>
            <w:tcW w:w="1669" w:type="dxa"/>
            <w:shd w:val="clear" w:color="auto" w:fill="FF99FF"/>
          </w:tcPr>
          <w:p w14:paraId="773521D6" w14:textId="77777777" w:rsidR="00BD07DC" w:rsidRPr="001F5BA3" w:rsidRDefault="00BD07DC" w:rsidP="008E63EE">
            <w:pPr>
              <w:bidi/>
              <w:spacing w:before="120" w:after="120" w:line="240" w:lineRule="exact"/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1F5BA3">
              <w:rPr>
                <w:rFonts w:hint="cs"/>
                <w:b/>
                <w:bCs/>
                <w:sz w:val="24"/>
                <w:szCs w:val="24"/>
                <w:rtl/>
              </w:rPr>
              <w:t>الثلاثاء</w:t>
            </w:r>
          </w:p>
        </w:tc>
        <w:tc>
          <w:tcPr>
            <w:tcW w:w="1668" w:type="dxa"/>
            <w:shd w:val="clear" w:color="auto" w:fill="FF99FF"/>
          </w:tcPr>
          <w:p w14:paraId="4C5FFAA4" w14:textId="77777777" w:rsidR="00BD07DC" w:rsidRPr="001F5BA3" w:rsidRDefault="00BD07DC" w:rsidP="008E63EE">
            <w:pPr>
              <w:bidi/>
              <w:spacing w:before="120" w:after="120" w:line="240" w:lineRule="exact"/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1F5BA3">
              <w:rPr>
                <w:rFonts w:hint="cs"/>
                <w:b/>
                <w:bCs/>
                <w:sz w:val="24"/>
                <w:szCs w:val="24"/>
                <w:rtl/>
              </w:rPr>
              <w:t>الأربعاء</w:t>
            </w:r>
          </w:p>
        </w:tc>
        <w:tc>
          <w:tcPr>
            <w:tcW w:w="1668" w:type="dxa"/>
            <w:shd w:val="clear" w:color="auto" w:fill="FF99FF"/>
          </w:tcPr>
          <w:p w14:paraId="191F3D06" w14:textId="77777777" w:rsidR="00BD07DC" w:rsidRPr="001F5BA3" w:rsidRDefault="00BD07DC" w:rsidP="008E63EE">
            <w:pPr>
              <w:bidi/>
              <w:spacing w:before="120" w:after="120" w:line="240" w:lineRule="exact"/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1F5BA3">
              <w:rPr>
                <w:rFonts w:hint="cs"/>
                <w:b/>
                <w:bCs/>
                <w:sz w:val="24"/>
                <w:szCs w:val="24"/>
                <w:rtl/>
              </w:rPr>
              <w:t>الخميس</w:t>
            </w:r>
          </w:p>
        </w:tc>
        <w:tc>
          <w:tcPr>
            <w:tcW w:w="1668" w:type="dxa"/>
            <w:shd w:val="clear" w:color="auto" w:fill="FF99FF"/>
          </w:tcPr>
          <w:p w14:paraId="5E74C1AE" w14:textId="77777777" w:rsidR="00BD07DC" w:rsidRPr="001F5BA3" w:rsidRDefault="00BD07DC" w:rsidP="008E63EE">
            <w:pPr>
              <w:bidi/>
              <w:spacing w:before="120" w:after="120" w:line="240" w:lineRule="exact"/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1F5BA3">
              <w:rPr>
                <w:rFonts w:hint="cs"/>
                <w:b/>
                <w:bCs/>
                <w:sz w:val="24"/>
                <w:szCs w:val="24"/>
                <w:rtl/>
              </w:rPr>
              <w:t>الجمعة</w:t>
            </w:r>
          </w:p>
        </w:tc>
        <w:tc>
          <w:tcPr>
            <w:tcW w:w="1668" w:type="dxa"/>
            <w:shd w:val="clear" w:color="auto" w:fill="FF99FF"/>
          </w:tcPr>
          <w:p w14:paraId="40371A62" w14:textId="77777777" w:rsidR="00BD07DC" w:rsidRPr="001F5BA3" w:rsidRDefault="00BD07DC" w:rsidP="008E63EE">
            <w:pPr>
              <w:bidi/>
              <w:spacing w:before="120" w:after="120" w:line="240" w:lineRule="exact"/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1F5BA3">
              <w:rPr>
                <w:rFonts w:hint="cs"/>
                <w:b/>
                <w:bCs/>
                <w:sz w:val="24"/>
                <w:szCs w:val="24"/>
                <w:rtl/>
              </w:rPr>
              <w:t>السبت</w:t>
            </w:r>
          </w:p>
        </w:tc>
      </w:tr>
      <w:tr w:rsidR="00BD07DC" w14:paraId="1D7114AA" w14:textId="77777777" w:rsidTr="008E63EE">
        <w:trPr>
          <w:trHeight w:hRule="exact" w:val="227"/>
          <w:tblCellSpacing w:w="11" w:type="dxa"/>
        </w:trPr>
        <w:tc>
          <w:tcPr>
            <w:tcW w:w="85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C203640" w14:textId="77777777" w:rsidR="00BD07DC" w:rsidRPr="008360AA" w:rsidRDefault="00BD07DC" w:rsidP="008E63EE">
            <w:pPr>
              <w:bidi/>
              <w:spacing w:before="120" w:after="120" w:line="100" w:lineRule="exact"/>
              <w:jc w:val="center"/>
              <w:rPr>
                <w:b/>
                <w:bCs/>
                <w:sz w:val="24"/>
                <w:szCs w:val="24"/>
                <w:rtl/>
                <w:lang w:val="en-US" w:bidi="ar-MA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:lang w:val="en-US" w:bidi="ar-MA"/>
              </w:rPr>
              <w:t>ف 1</w:t>
            </w:r>
          </w:p>
        </w:tc>
        <w:tc>
          <w:tcPr>
            <w:tcW w:w="1669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ACDE20F" w14:textId="77777777" w:rsidR="00BD07DC" w:rsidRPr="001F5BA3" w:rsidRDefault="00BD07DC" w:rsidP="008E63EE">
            <w:pPr>
              <w:bidi/>
              <w:spacing w:before="120" w:after="120" w:line="100" w:lineRule="exact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1669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76624C0" w14:textId="77777777" w:rsidR="00BD07DC" w:rsidRPr="001F5BA3" w:rsidRDefault="00BD07DC" w:rsidP="008E63EE">
            <w:pPr>
              <w:bidi/>
              <w:spacing w:before="120" w:after="120" w:line="100" w:lineRule="exact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1668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49CC8A6" w14:textId="77777777" w:rsidR="00BD07DC" w:rsidRPr="001F5BA3" w:rsidRDefault="00BD07DC" w:rsidP="008E63EE">
            <w:pPr>
              <w:bidi/>
              <w:spacing w:before="120" w:after="120" w:line="100" w:lineRule="exact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1668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DCA3531" w14:textId="77777777" w:rsidR="00BD07DC" w:rsidRPr="001F5BA3" w:rsidRDefault="00BD07DC" w:rsidP="008E63EE">
            <w:pPr>
              <w:bidi/>
              <w:spacing w:before="120" w:after="120" w:line="100" w:lineRule="exact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4</w:t>
            </w:r>
          </w:p>
        </w:tc>
        <w:tc>
          <w:tcPr>
            <w:tcW w:w="1668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16744B6" w14:textId="77777777" w:rsidR="00BD07DC" w:rsidRPr="001F5BA3" w:rsidRDefault="00BD07DC" w:rsidP="008E63EE">
            <w:pPr>
              <w:bidi/>
              <w:spacing w:before="120" w:after="120" w:line="100" w:lineRule="exact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5</w:t>
            </w:r>
          </w:p>
        </w:tc>
        <w:tc>
          <w:tcPr>
            <w:tcW w:w="1668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1C3BE88" w14:textId="77777777" w:rsidR="00BD07DC" w:rsidRPr="001F5BA3" w:rsidRDefault="00BD07DC" w:rsidP="008E63EE">
            <w:pPr>
              <w:bidi/>
              <w:spacing w:before="120" w:after="120" w:line="100" w:lineRule="exact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6</w:t>
            </w:r>
          </w:p>
        </w:tc>
      </w:tr>
      <w:tr w:rsidR="00BD07DC" w14:paraId="34C153A3" w14:textId="77777777" w:rsidTr="008E63EE">
        <w:trPr>
          <w:trHeight w:hRule="exact" w:val="227"/>
          <w:tblCellSpacing w:w="11" w:type="dxa"/>
        </w:trPr>
        <w:tc>
          <w:tcPr>
            <w:tcW w:w="85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99"/>
          </w:tcPr>
          <w:p w14:paraId="16328C83" w14:textId="77777777" w:rsidR="00BD07DC" w:rsidRPr="001F5BA3" w:rsidRDefault="00BD07DC" w:rsidP="008E63EE">
            <w:pPr>
              <w:bidi/>
              <w:spacing w:before="120" w:after="120" w:line="100" w:lineRule="exact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ف 2</w:t>
            </w:r>
          </w:p>
        </w:tc>
        <w:tc>
          <w:tcPr>
            <w:tcW w:w="1669" w:type="dxa"/>
            <w:tcBorders>
              <w:top w:val="single" w:sz="4" w:space="0" w:color="auto"/>
            </w:tcBorders>
            <w:shd w:val="clear" w:color="auto" w:fill="00FF99"/>
          </w:tcPr>
          <w:p w14:paraId="2C452D65" w14:textId="77777777" w:rsidR="00BD07DC" w:rsidRPr="001F5BA3" w:rsidRDefault="00BD07DC" w:rsidP="008E63EE">
            <w:pPr>
              <w:bidi/>
              <w:spacing w:before="120" w:after="120" w:line="100" w:lineRule="exact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1669" w:type="dxa"/>
            <w:tcBorders>
              <w:top w:val="single" w:sz="4" w:space="0" w:color="auto"/>
            </w:tcBorders>
            <w:shd w:val="clear" w:color="auto" w:fill="00FF99"/>
          </w:tcPr>
          <w:p w14:paraId="74EB512F" w14:textId="77777777" w:rsidR="00BD07DC" w:rsidRPr="001F5BA3" w:rsidRDefault="00BD07DC" w:rsidP="008E63EE">
            <w:pPr>
              <w:bidi/>
              <w:spacing w:before="120" w:after="120" w:line="100" w:lineRule="exact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1668" w:type="dxa"/>
            <w:tcBorders>
              <w:top w:val="single" w:sz="4" w:space="0" w:color="auto"/>
            </w:tcBorders>
            <w:shd w:val="clear" w:color="auto" w:fill="00FF99"/>
          </w:tcPr>
          <w:p w14:paraId="02965B95" w14:textId="77777777" w:rsidR="00BD07DC" w:rsidRPr="001F5BA3" w:rsidRDefault="00BD07DC" w:rsidP="008E63EE">
            <w:pPr>
              <w:bidi/>
              <w:spacing w:before="120" w:after="120" w:line="100" w:lineRule="exact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1668" w:type="dxa"/>
            <w:tcBorders>
              <w:top w:val="single" w:sz="4" w:space="0" w:color="auto"/>
            </w:tcBorders>
            <w:shd w:val="clear" w:color="auto" w:fill="00FF99"/>
          </w:tcPr>
          <w:p w14:paraId="5D441EFF" w14:textId="77777777" w:rsidR="00BD07DC" w:rsidRPr="001F5BA3" w:rsidRDefault="00BD07DC" w:rsidP="008E63EE">
            <w:pPr>
              <w:bidi/>
              <w:spacing w:before="120" w:after="120" w:line="100" w:lineRule="exact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4</w:t>
            </w:r>
          </w:p>
        </w:tc>
        <w:tc>
          <w:tcPr>
            <w:tcW w:w="1668" w:type="dxa"/>
            <w:tcBorders>
              <w:top w:val="single" w:sz="4" w:space="0" w:color="auto"/>
            </w:tcBorders>
            <w:shd w:val="clear" w:color="auto" w:fill="00FF99"/>
          </w:tcPr>
          <w:p w14:paraId="1965FB80" w14:textId="77777777" w:rsidR="00BD07DC" w:rsidRPr="001F5BA3" w:rsidRDefault="00BD07DC" w:rsidP="008E63EE">
            <w:pPr>
              <w:bidi/>
              <w:spacing w:before="120" w:after="120" w:line="100" w:lineRule="exact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5</w:t>
            </w:r>
          </w:p>
        </w:tc>
        <w:tc>
          <w:tcPr>
            <w:tcW w:w="1668" w:type="dxa"/>
            <w:tcBorders>
              <w:top w:val="single" w:sz="4" w:space="0" w:color="auto"/>
            </w:tcBorders>
            <w:shd w:val="clear" w:color="auto" w:fill="00FF99"/>
          </w:tcPr>
          <w:p w14:paraId="786E2654" w14:textId="77777777" w:rsidR="00BD07DC" w:rsidRPr="001F5BA3" w:rsidRDefault="00BD07DC" w:rsidP="008E63EE">
            <w:pPr>
              <w:bidi/>
              <w:spacing w:before="120" w:after="120" w:line="100" w:lineRule="exact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6</w:t>
            </w:r>
          </w:p>
        </w:tc>
      </w:tr>
      <w:tr w:rsidR="00BD07DC" w14:paraId="19F2E243" w14:textId="77777777" w:rsidTr="008E63EE">
        <w:trPr>
          <w:gridBefore w:val="1"/>
          <w:wBefore w:w="6" w:type="dxa"/>
          <w:trHeight w:hRule="exact" w:val="2155"/>
          <w:tblCellSpacing w:w="11" w:type="dxa"/>
        </w:trPr>
        <w:tc>
          <w:tcPr>
            <w:tcW w:w="8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14:paraId="77B25613" w14:textId="77777777" w:rsidR="00BD07DC" w:rsidRPr="006170AA" w:rsidRDefault="00BD07DC" w:rsidP="008E63EE">
            <w:pPr>
              <w:bidi/>
              <w:jc w:val="center"/>
              <w:rPr>
                <w:b/>
                <w:bCs/>
                <w:rtl/>
              </w:rPr>
            </w:pPr>
            <w:r w:rsidRPr="006170AA">
              <w:rPr>
                <w:rFonts w:hint="cs"/>
                <w:b/>
                <w:bCs/>
                <w:rtl/>
              </w:rPr>
              <w:t>8:00</w:t>
            </w:r>
          </w:p>
          <w:p w14:paraId="0F9D0A25" w14:textId="77777777" w:rsidR="00BD07DC" w:rsidRPr="006170AA" w:rsidRDefault="00BD07DC" w:rsidP="008E63EE">
            <w:pPr>
              <w:bidi/>
              <w:jc w:val="center"/>
              <w:rPr>
                <w:b/>
                <w:bCs/>
                <w:rtl/>
              </w:rPr>
            </w:pPr>
          </w:p>
          <w:p w14:paraId="169AEF02" w14:textId="77777777" w:rsidR="00BD07DC" w:rsidRPr="006170AA" w:rsidRDefault="00BD07DC" w:rsidP="008E63EE">
            <w:pPr>
              <w:bidi/>
              <w:jc w:val="center"/>
              <w:rPr>
                <w:b/>
                <w:bCs/>
                <w:rtl/>
              </w:rPr>
            </w:pPr>
          </w:p>
          <w:p w14:paraId="50CFD0BB" w14:textId="77777777" w:rsidR="00BD07DC" w:rsidRDefault="00BD07DC" w:rsidP="008E63EE">
            <w:pPr>
              <w:bidi/>
              <w:spacing w:before="120" w:after="120" w:line="480" w:lineRule="exact"/>
              <w:jc w:val="center"/>
              <w:rPr>
                <w:b/>
                <w:bCs/>
                <w:rtl/>
              </w:rPr>
            </w:pPr>
            <w:r w:rsidRPr="006170AA">
              <w:rPr>
                <w:rFonts w:hint="cs"/>
                <w:b/>
                <w:bCs/>
                <w:rtl/>
              </w:rPr>
              <w:t>10:15</w:t>
            </w:r>
          </w:p>
          <w:p w14:paraId="4F8767D4" w14:textId="77777777" w:rsidR="00BD07DC" w:rsidRPr="006170AA" w:rsidRDefault="00BD07DC" w:rsidP="008E63EE">
            <w:pPr>
              <w:bidi/>
              <w:jc w:val="center"/>
              <w:rPr>
                <w:b/>
                <w:bCs/>
                <w:rtl/>
              </w:rPr>
            </w:pPr>
          </w:p>
        </w:tc>
        <w:tc>
          <w:tcPr>
            <w:tcW w:w="1669" w:type="dxa"/>
            <w:tcBorders>
              <w:left w:val="single" w:sz="4" w:space="0" w:color="auto"/>
              <w:bottom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FFFFFF" w:themeFill="background1"/>
          </w:tcPr>
          <w:p w14:paraId="18A71E50" w14:textId="77777777" w:rsidR="00BD07DC" w:rsidRDefault="00BD07DC" w:rsidP="008E63EE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bidi="ar-MA"/>
              </w:rPr>
            </w:pPr>
          </w:p>
          <w:p w14:paraId="5E42A4EC" w14:textId="77777777" w:rsidR="00BD07DC" w:rsidRDefault="00BD07DC" w:rsidP="008E63EE">
            <w:pPr>
              <w:spacing w:before="120" w:after="120" w:line="160" w:lineRule="exact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bidi="ar-MA"/>
              </w:rPr>
            </w:pPr>
          </w:p>
          <w:p w14:paraId="3DBDE4F9" w14:textId="77777777" w:rsidR="00BD07DC" w:rsidRDefault="00BD07DC" w:rsidP="008E63EE">
            <w:pPr>
              <w:spacing w:before="120" w:after="120" w:line="160" w:lineRule="exact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bidi="ar-MA"/>
              </w:rPr>
            </w:pPr>
          </w:p>
          <w:p w14:paraId="39060C3C" w14:textId="77777777" w:rsidR="00BD07DC" w:rsidRPr="00ED6E90" w:rsidRDefault="00BD07DC" w:rsidP="008E63EE">
            <w:pPr>
              <w:bidi/>
              <w:spacing w:before="120" w:after="120" w:line="240" w:lineRule="auto"/>
              <w:jc w:val="center"/>
              <w:rPr>
                <w:sz w:val="24"/>
                <w:szCs w:val="24"/>
                <w:rtl/>
              </w:rPr>
            </w:pPr>
          </w:p>
        </w:tc>
        <w:tc>
          <w:tcPr>
            <w:tcW w:w="1669" w:type="dxa"/>
            <w:tcBorders>
              <w:bottom w:val="single" w:sz="4" w:space="0" w:color="auto"/>
            </w:tcBorders>
            <w:shd w:val="clear" w:color="auto" w:fill="00FF99"/>
          </w:tcPr>
          <w:p w14:paraId="3810233A" w14:textId="77777777" w:rsidR="00BD07DC" w:rsidRPr="009273E1" w:rsidRDefault="00BD07DC" w:rsidP="008E63EE">
            <w:pPr>
              <w:bidi/>
              <w:spacing w:before="120" w:after="120" w:line="320" w:lineRule="exact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</w:pPr>
            <w:r w:rsidRPr="009273E1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</w:rPr>
              <w:t>نشاط علمي  45 د</w:t>
            </w:r>
          </w:p>
          <w:p w14:paraId="5E244235" w14:textId="77777777" w:rsidR="00BD07DC" w:rsidRDefault="00BD07DC" w:rsidP="008E63EE">
            <w:pPr>
              <w:bidi/>
              <w:spacing w:before="120" w:after="120" w:line="320" w:lineRule="exact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bidi="ar-MA"/>
              </w:rPr>
            </w:pPr>
            <w:r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</w:rPr>
              <w:t xml:space="preserve">تربية إسلامية  45 </w:t>
            </w:r>
            <w:r w:rsidRPr="009273E1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</w:rPr>
              <w:t xml:space="preserve"> د</w:t>
            </w:r>
            <w:r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</w:rPr>
              <w:t xml:space="preserve">      صرف و تحويل      س 1 و 2             تط. كتابية س 3 45 د</w:t>
            </w:r>
          </w:p>
          <w:p w14:paraId="300CD8CD" w14:textId="77777777" w:rsidR="00BD07DC" w:rsidRPr="00ED6E90" w:rsidRDefault="00BD07DC" w:rsidP="008E63EE">
            <w:pPr>
              <w:bidi/>
              <w:spacing w:before="120" w:after="120" w:line="340" w:lineRule="exact"/>
              <w:jc w:val="center"/>
              <w:rPr>
                <w:sz w:val="24"/>
                <w:szCs w:val="24"/>
                <w:rtl/>
                <w:lang w:bidi="ar-MA"/>
              </w:rPr>
            </w:pPr>
          </w:p>
        </w:tc>
        <w:tc>
          <w:tcPr>
            <w:tcW w:w="1668" w:type="dxa"/>
            <w:tcBorders>
              <w:bottom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FFFFFF" w:themeFill="background1"/>
          </w:tcPr>
          <w:p w14:paraId="77E5F960" w14:textId="77777777" w:rsidR="00BD07DC" w:rsidRPr="0087296C" w:rsidRDefault="00BD07DC" w:rsidP="008E63EE">
            <w:pPr>
              <w:bidi/>
              <w:spacing w:before="120" w:after="120" w:line="320" w:lineRule="exact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1668" w:type="dxa"/>
            <w:tcBorders>
              <w:bottom w:val="single" w:sz="4" w:space="0" w:color="auto"/>
            </w:tcBorders>
            <w:shd w:val="clear" w:color="auto" w:fill="00FF99"/>
          </w:tcPr>
          <w:p w14:paraId="4C9CCDF6" w14:textId="77777777" w:rsidR="00BD07DC" w:rsidRPr="009273E1" w:rsidRDefault="00BD07DC" w:rsidP="008E63EE">
            <w:pPr>
              <w:bidi/>
              <w:spacing w:before="120" w:after="120" w:line="320" w:lineRule="exact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</w:pPr>
            <w:r w:rsidRPr="009273E1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</w:rPr>
              <w:t>نشاط علمي  45 د</w:t>
            </w:r>
          </w:p>
          <w:p w14:paraId="36963A66" w14:textId="77777777" w:rsidR="00BD07DC" w:rsidRPr="00ED6E90" w:rsidRDefault="00BD07DC" w:rsidP="008E63EE">
            <w:pPr>
              <w:bidi/>
              <w:spacing w:before="120" w:after="120" w:line="340" w:lineRule="exact"/>
              <w:jc w:val="center"/>
              <w:rPr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</w:rPr>
              <w:t>تربية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 xml:space="preserve"> إسلامية </w:t>
            </w:r>
            <w:r w:rsidRPr="009273E1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</w:rPr>
              <w:t>45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9273E1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>د</w:t>
            </w:r>
            <w:r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</w:rPr>
              <w:t xml:space="preserve">         تط. كتابية س 1 و 2 إملاء س 3 45 د</w:t>
            </w:r>
          </w:p>
        </w:tc>
        <w:tc>
          <w:tcPr>
            <w:tcW w:w="1668" w:type="dxa"/>
            <w:tcBorders>
              <w:bottom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FFFFFF" w:themeFill="background1"/>
          </w:tcPr>
          <w:p w14:paraId="3C4B2157" w14:textId="77777777" w:rsidR="00BD07DC" w:rsidRDefault="00BD07DC" w:rsidP="008E63EE">
            <w:pPr>
              <w:spacing w:before="120" w:after="120" w:line="480" w:lineRule="exact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</w:rPr>
              <w:t xml:space="preserve"> </w:t>
            </w:r>
          </w:p>
          <w:p w14:paraId="294AC89E" w14:textId="77777777" w:rsidR="00BD07DC" w:rsidRDefault="00BD07DC" w:rsidP="008E63EE">
            <w:pPr>
              <w:spacing w:before="120" w:after="120" w:line="480" w:lineRule="exact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</w:pPr>
          </w:p>
          <w:p w14:paraId="34FF3036" w14:textId="77777777" w:rsidR="00BD07DC" w:rsidRPr="00410C21" w:rsidRDefault="00BD07DC" w:rsidP="008E63EE">
            <w:pPr>
              <w:spacing w:before="120" w:after="120" w:line="480" w:lineRule="exact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68" w:type="dxa"/>
            <w:tcBorders>
              <w:bottom w:val="single" w:sz="4" w:space="0" w:color="auto"/>
            </w:tcBorders>
            <w:shd w:val="clear" w:color="auto" w:fill="00FF99"/>
          </w:tcPr>
          <w:p w14:paraId="3CE96727" w14:textId="77777777" w:rsidR="00BD07DC" w:rsidRDefault="00BD07DC" w:rsidP="008E63EE">
            <w:pPr>
              <w:bidi/>
              <w:spacing w:before="120" w:after="120" w:line="320" w:lineRule="exact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</w:rPr>
              <w:t>تربية إسلامية  45 د</w:t>
            </w:r>
          </w:p>
          <w:p w14:paraId="61270D58" w14:textId="77777777" w:rsidR="00BD07DC" w:rsidRDefault="00BD07DC" w:rsidP="008E63EE">
            <w:pPr>
              <w:bidi/>
              <w:spacing w:before="120" w:after="120" w:line="320" w:lineRule="exact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</w:rPr>
              <w:t>التربية على المواطنة 40 د</w:t>
            </w:r>
          </w:p>
          <w:p w14:paraId="3237E26E" w14:textId="77777777" w:rsidR="00BD07DC" w:rsidRPr="00286975" w:rsidRDefault="00BD07DC" w:rsidP="008E63EE">
            <w:pPr>
              <w:bidi/>
              <w:spacing w:before="120" w:after="120" w:line="320" w:lineRule="exact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bidi="ar-MA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>إنشاء</w:t>
            </w:r>
            <w:r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</w:rPr>
              <w:t xml:space="preserve">  50</w:t>
            </w:r>
            <w:r w:rsidRPr="009273E1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 xml:space="preserve"> د</w:t>
            </w:r>
          </w:p>
          <w:p w14:paraId="24F65A4C" w14:textId="77777777" w:rsidR="00BD07DC" w:rsidRPr="00ED6E90" w:rsidRDefault="00BD07DC" w:rsidP="008E63EE">
            <w:pPr>
              <w:bidi/>
              <w:spacing w:before="120" w:after="120" w:line="480" w:lineRule="exact"/>
              <w:jc w:val="center"/>
              <w:rPr>
                <w:sz w:val="24"/>
                <w:szCs w:val="24"/>
                <w:rtl/>
              </w:rPr>
            </w:pPr>
          </w:p>
        </w:tc>
      </w:tr>
      <w:tr w:rsidR="00BD07DC" w14:paraId="1E4F9D29" w14:textId="77777777" w:rsidTr="008E63EE">
        <w:trPr>
          <w:gridBefore w:val="1"/>
          <w:wBefore w:w="6" w:type="dxa"/>
          <w:trHeight w:hRule="exact" w:val="227"/>
          <w:tblCellSpacing w:w="11" w:type="dxa"/>
        </w:trPr>
        <w:tc>
          <w:tcPr>
            <w:tcW w:w="8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14:paraId="15DEF737" w14:textId="77777777" w:rsidR="00BD07DC" w:rsidRPr="006170AA" w:rsidRDefault="00BD07DC" w:rsidP="008E63EE">
            <w:pPr>
              <w:bidi/>
              <w:jc w:val="center"/>
              <w:rPr>
                <w:b/>
                <w:bCs/>
                <w:rtl/>
              </w:rPr>
            </w:pPr>
          </w:p>
        </w:tc>
        <w:tc>
          <w:tcPr>
            <w:tcW w:w="10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00FF00"/>
          </w:tcPr>
          <w:p w14:paraId="25BEA869" w14:textId="77777777" w:rsidR="00BD07DC" w:rsidRDefault="00BD07DC" w:rsidP="008E63EE">
            <w:pPr>
              <w:bidi/>
              <w:spacing w:before="120" w:after="120" w:line="80" w:lineRule="exact"/>
              <w:jc w:val="center"/>
              <w:rPr>
                <w:sz w:val="24"/>
                <w:szCs w:val="24"/>
                <w:rtl/>
              </w:rPr>
            </w:pPr>
            <w:r w:rsidRPr="006F3B45">
              <w:rPr>
                <w:rFonts w:hint="cs"/>
                <w:b/>
                <w:bCs/>
                <w:sz w:val="16"/>
                <w:szCs w:val="16"/>
                <w:rtl/>
                <w:lang w:bidi="ar-MA"/>
              </w:rPr>
              <w:t>فـــــتــــــــــــــــــرة اســـــتــــــــــــــــــــراحـــــــــــــــــة</w:t>
            </w:r>
          </w:p>
        </w:tc>
      </w:tr>
      <w:tr w:rsidR="00BD07DC" w14:paraId="31112B78" w14:textId="77777777" w:rsidTr="008E63EE">
        <w:trPr>
          <w:gridBefore w:val="1"/>
          <w:wBefore w:w="6" w:type="dxa"/>
          <w:trHeight w:hRule="exact" w:val="2041"/>
          <w:tblCellSpacing w:w="11" w:type="dxa"/>
        </w:trPr>
        <w:tc>
          <w:tcPr>
            <w:tcW w:w="824" w:type="dxa"/>
            <w:tcBorders>
              <w:top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14:paraId="6F4CFFA4" w14:textId="77777777" w:rsidR="00BD07DC" w:rsidRPr="006170AA" w:rsidRDefault="00BD07DC" w:rsidP="008E63EE">
            <w:pPr>
              <w:bidi/>
              <w:jc w:val="center"/>
              <w:rPr>
                <w:b/>
                <w:bCs/>
                <w:rtl/>
              </w:rPr>
            </w:pPr>
            <w:r w:rsidRPr="006170AA">
              <w:rPr>
                <w:rFonts w:hint="cs"/>
                <w:b/>
                <w:bCs/>
                <w:rtl/>
              </w:rPr>
              <w:t>10:</w:t>
            </w:r>
            <w:r>
              <w:rPr>
                <w:rFonts w:hint="cs"/>
                <w:b/>
                <w:bCs/>
                <w:rtl/>
              </w:rPr>
              <w:t>30</w:t>
            </w:r>
          </w:p>
          <w:p w14:paraId="77F816EF" w14:textId="77777777" w:rsidR="00BD07DC" w:rsidRPr="006170AA" w:rsidRDefault="00BD07DC" w:rsidP="008E63EE">
            <w:pPr>
              <w:bidi/>
              <w:jc w:val="center"/>
              <w:rPr>
                <w:b/>
                <w:bCs/>
                <w:rtl/>
              </w:rPr>
            </w:pPr>
          </w:p>
          <w:p w14:paraId="0394BF72" w14:textId="77777777" w:rsidR="00BD07DC" w:rsidRPr="006170AA" w:rsidRDefault="00BD07DC" w:rsidP="008E63EE">
            <w:pPr>
              <w:bidi/>
              <w:jc w:val="center"/>
              <w:rPr>
                <w:b/>
                <w:bCs/>
                <w:rtl/>
              </w:rPr>
            </w:pPr>
          </w:p>
          <w:p w14:paraId="7C812C30" w14:textId="77777777" w:rsidR="00BD07DC" w:rsidRDefault="00BD07DC" w:rsidP="008E63EE">
            <w:pPr>
              <w:bidi/>
              <w:spacing w:before="120" w:after="120" w:line="480" w:lineRule="exact"/>
              <w:jc w:val="center"/>
              <w:rPr>
                <w:b/>
                <w:bCs/>
                <w:rtl/>
              </w:rPr>
            </w:pPr>
            <w:r>
              <w:rPr>
                <w:b/>
                <w:bCs/>
              </w:rPr>
              <w:t>12 :40</w:t>
            </w:r>
          </w:p>
          <w:p w14:paraId="02891AFD" w14:textId="77777777" w:rsidR="00BD07DC" w:rsidRDefault="00BD07DC" w:rsidP="008E63EE">
            <w:pPr>
              <w:bidi/>
              <w:jc w:val="center"/>
              <w:rPr>
                <w:b/>
                <w:bCs/>
                <w:rtl/>
              </w:rPr>
            </w:pPr>
          </w:p>
          <w:p w14:paraId="60DCFE9A" w14:textId="77777777" w:rsidR="00BD07DC" w:rsidRPr="006170AA" w:rsidRDefault="00BD07DC" w:rsidP="008E63EE">
            <w:pPr>
              <w:bidi/>
              <w:jc w:val="center"/>
              <w:rPr>
                <w:b/>
                <w:bCs/>
                <w:rtl/>
              </w:rPr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tl2br w:val="single" w:sz="4" w:space="0" w:color="auto"/>
              <w:tr2bl w:val="single" w:sz="4" w:space="0" w:color="auto"/>
            </w:tcBorders>
          </w:tcPr>
          <w:p w14:paraId="1920379C" w14:textId="77777777" w:rsidR="00BD07DC" w:rsidRPr="00ED6E90" w:rsidRDefault="00BD07DC" w:rsidP="008E63EE">
            <w:pPr>
              <w:bidi/>
              <w:jc w:val="center"/>
              <w:rPr>
                <w:sz w:val="24"/>
                <w:szCs w:val="24"/>
                <w:rtl/>
              </w:rPr>
            </w:pPr>
          </w:p>
        </w:tc>
        <w:tc>
          <w:tcPr>
            <w:tcW w:w="166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0402281A" w14:textId="77777777" w:rsidR="00BD07DC" w:rsidRPr="009D39EA" w:rsidRDefault="00BD07DC" w:rsidP="008E63EE">
            <w:pPr>
              <w:bidi/>
              <w:spacing w:before="120" w:after="120" w:line="360" w:lineRule="exact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</w:pPr>
            <w:r w:rsidRPr="009D39EA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</w:rPr>
              <w:t>نشاط علمي  45 د</w:t>
            </w:r>
          </w:p>
          <w:p w14:paraId="61C92B69" w14:textId="77777777" w:rsidR="00BD07DC" w:rsidRPr="00ED6E90" w:rsidRDefault="00BD07DC" w:rsidP="008E63EE">
            <w:pPr>
              <w:bidi/>
              <w:spacing w:before="120" w:after="120" w:line="340" w:lineRule="exact"/>
              <w:jc w:val="center"/>
              <w:rPr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</w:rPr>
              <w:t>تربية إسلامية</w:t>
            </w:r>
            <w:r w:rsidRPr="009D39EA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</w:rPr>
              <w:t xml:space="preserve">  45  د      صرف و تحويل      س 1 و 2             تط. كتابية س 3 4</w:t>
            </w:r>
            <w:r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</w:rPr>
              <w:t>0</w:t>
            </w:r>
            <w:r w:rsidRPr="00F354BB">
              <w:rPr>
                <w:rFonts w:asciiTheme="majorBidi" w:hAnsiTheme="majorBidi" w:cstheme="majorBidi" w:hint="cs"/>
                <w:b/>
                <w:bCs/>
                <w:rtl/>
              </w:rPr>
              <w:t xml:space="preserve"> د</w:t>
            </w:r>
          </w:p>
          <w:p w14:paraId="7D933D4C" w14:textId="77777777" w:rsidR="00BD07DC" w:rsidRPr="00ED6E90" w:rsidRDefault="00BD07DC" w:rsidP="008E63EE">
            <w:pPr>
              <w:bidi/>
              <w:spacing w:before="120" w:after="120" w:line="340" w:lineRule="exact"/>
              <w:jc w:val="center"/>
              <w:rPr>
                <w:sz w:val="24"/>
                <w:szCs w:val="24"/>
                <w:rtl/>
              </w:rPr>
            </w:pPr>
          </w:p>
          <w:p w14:paraId="14A38ADE" w14:textId="77777777" w:rsidR="00BD07DC" w:rsidRPr="00ED6E90" w:rsidRDefault="00BD07DC" w:rsidP="008E63EE">
            <w:pPr>
              <w:bidi/>
              <w:spacing w:before="120" w:after="120" w:line="340" w:lineRule="exact"/>
              <w:jc w:val="center"/>
              <w:rPr>
                <w:sz w:val="24"/>
                <w:szCs w:val="24"/>
                <w:rtl/>
              </w:rPr>
            </w:pPr>
          </w:p>
          <w:p w14:paraId="61131CAC" w14:textId="77777777" w:rsidR="00BD07DC" w:rsidRPr="00ED6E90" w:rsidRDefault="00BD07DC" w:rsidP="008E63EE">
            <w:pPr>
              <w:bidi/>
              <w:spacing w:before="120" w:after="120" w:line="340" w:lineRule="exact"/>
              <w:jc w:val="center"/>
              <w:rPr>
                <w:sz w:val="24"/>
                <w:szCs w:val="24"/>
                <w:rtl/>
              </w:rPr>
            </w:pPr>
          </w:p>
        </w:tc>
        <w:tc>
          <w:tcPr>
            <w:tcW w:w="1668" w:type="dxa"/>
            <w:tcBorders>
              <w:top w:val="single" w:sz="4" w:space="0" w:color="auto"/>
              <w:tl2br w:val="single" w:sz="4" w:space="0" w:color="auto"/>
              <w:tr2bl w:val="single" w:sz="4" w:space="0" w:color="auto"/>
            </w:tcBorders>
          </w:tcPr>
          <w:p w14:paraId="353FCAE7" w14:textId="77777777" w:rsidR="00BD07DC" w:rsidRPr="00ED6E90" w:rsidRDefault="00BD07DC" w:rsidP="008E63EE">
            <w:pPr>
              <w:bidi/>
              <w:spacing w:before="120" w:after="120" w:line="340" w:lineRule="exact"/>
              <w:jc w:val="center"/>
              <w:rPr>
                <w:sz w:val="24"/>
                <w:szCs w:val="24"/>
                <w:rtl/>
              </w:rPr>
            </w:pPr>
          </w:p>
          <w:p w14:paraId="6B57C047" w14:textId="77777777" w:rsidR="00BD07DC" w:rsidRPr="00ED6E90" w:rsidRDefault="00BD07DC" w:rsidP="008E63EE">
            <w:pPr>
              <w:bidi/>
              <w:spacing w:before="120" w:after="120" w:line="340" w:lineRule="exact"/>
              <w:jc w:val="center"/>
              <w:rPr>
                <w:sz w:val="24"/>
                <w:szCs w:val="24"/>
                <w:rtl/>
              </w:rPr>
            </w:pPr>
          </w:p>
        </w:tc>
        <w:tc>
          <w:tcPr>
            <w:tcW w:w="1668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2078651F" w14:textId="77777777" w:rsidR="00BD07DC" w:rsidRPr="009D39EA" w:rsidRDefault="00BD07DC" w:rsidP="008E63EE">
            <w:pPr>
              <w:bidi/>
              <w:spacing w:before="120" w:after="120" w:line="360" w:lineRule="exact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</w:pPr>
            <w:r w:rsidRPr="009D39EA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</w:rPr>
              <w:t>نشاط علمي  45 د</w:t>
            </w:r>
          </w:p>
          <w:p w14:paraId="45CC1D85" w14:textId="77777777" w:rsidR="00BD07DC" w:rsidRPr="00ED6E90" w:rsidRDefault="00BD07DC" w:rsidP="008E63EE">
            <w:pPr>
              <w:bidi/>
              <w:spacing w:before="120" w:after="120" w:line="340" w:lineRule="exact"/>
              <w:jc w:val="center"/>
              <w:rPr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</w:rPr>
              <w:t>تربية إسلامية</w:t>
            </w:r>
            <w:r w:rsidRPr="009D39EA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 xml:space="preserve"> </w:t>
            </w:r>
            <w:r w:rsidRPr="009D39E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r w:rsidRPr="009D39EA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</w:rPr>
              <w:t>45</w:t>
            </w:r>
            <w:r w:rsidRPr="009D39E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r w:rsidRPr="009D39EA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9D39EA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>د</w:t>
            </w:r>
            <w:r w:rsidRPr="009D39EA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</w:rPr>
              <w:t xml:space="preserve">         تط. كتابية س 1 و 2 إملاء س 3 </w:t>
            </w:r>
            <w:r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</w:rPr>
              <w:t>40</w:t>
            </w:r>
            <w:r w:rsidRPr="009D39EA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</w:rPr>
              <w:t xml:space="preserve"> د</w:t>
            </w:r>
          </w:p>
          <w:p w14:paraId="42954731" w14:textId="77777777" w:rsidR="00BD07DC" w:rsidRPr="00ED6E90" w:rsidRDefault="00BD07DC" w:rsidP="008E63EE">
            <w:pPr>
              <w:bidi/>
              <w:spacing w:before="120" w:after="120" w:line="340" w:lineRule="exact"/>
              <w:jc w:val="center"/>
              <w:rPr>
                <w:sz w:val="24"/>
                <w:szCs w:val="24"/>
                <w:rtl/>
              </w:rPr>
            </w:pPr>
          </w:p>
          <w:p w14:paraId="73D8EE67" w14:textId="77777777" w:rsidR="00BD07DC" w:rsidRPr="00ED6E90" w:rsidRDefault="00BD07DC" w:rsidP="008E63EE">
            <w:pPr>
              <w:bidi/>
              <w:spacing w:before="120" w:after="120" w:line="340" w:lineRule="exact"/>
              <w:rPr>
                <w:sz w:val="24"/>
                <w:szCs w:val="24"/>
                <w:rtl/>
              </w:rPr>
            </w:pPr>
          </w:p>
        </w:tc>
        <w:tc>
          <w:tcPr>
            <w:tcW w:w="1668" w:type="dxa"/>
            <w:tcBorders>
              <w:top w:val="single" w:sz="4" w:space="0" w:color="auto"/>
              <w:tl2br w:val="single" w:sz="4" w:space="0" w:color="auto"/>
              <w:tr2bl w:val="single" w:sz="4" w:space="0" w:color="auto"/>
            </w:tcBorders>
          </w:tcPr>
          <w:p w14:paraId="643EC9D2" w14:textId="77777777" w:rsidR="00BD07DC" w:rsidRPr="00ED6E90" w:rsidRDefault="00BD07DC" w:rsidP="008E63EE">
            <w:pPr>
              <w:bidi/>
              <w:spacing w:before="120" w:after="120" w:line="340" w:lineRule="exact"/>
              <w:jc w:val="center"/>
              <w:rPr>
                <w:sz w:val="24"/>
                <w:szCs w:val="24"/>
                <w:rtl/>
              </w:rPr>
            </w:pPr>
          </w:p>
        </w:tc>
        <w:tc>
          <w:tcPr>
            <w:tcW w:w="1668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57D1666A" w14:textId="77777777" w:rsidR="00BD07DC" w:rsidRDefault="00BD07DC" w:rsidP="008E63EE">
            <w:pPr>
              <w:bidi/>
              <w:spacing w:before="120" w:after="120" w:line="320" w:lineRule="exact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</w:rPr>
              <w:t>تربية إسلامية  45 د</w:t>
            </w:r>
          </w:p>
          <w:p w14:paraId="1752C448" w14:textId="77777777" w:rsidR="00BD07DC" w:rsidRDefault="00BD07DC" w:rsidP="008E63EE">
            <w:pPr>
              <w:bidi/>
              <w:spacing w:before="120" w:after="120" w:line="320" w:lineRule="exact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</w:rPr>
              <w:t>التربية على المواطنة 40 د</w:t>
            </w:r>
          </w:p>
          <w:p w14:paraId="5D40B47A" w14:textId="77777777" w:rsidR="00BD07DC" w:rsidRPr="00286975" w:rsidRDefault="00BD07DC" w:rsidP="008E63EE">
            <w:pPr>
              <w:bidi/>
              <w:spacing w:before="120" w:after="120" w:line="320" w:lineRule="exact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bidi="ar-MA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>إنشاء</w:t>
            </w:r>
            <w:r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</w:rPr>
              <w:t xml:space="preserve">  45</w:t>
            </w:r>
            <w:r w:rsidRPr="009273E1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 xml:space="preserve"> د</w:t>
            </w:r>
          </w:p>
          <w:p w14:paraId="1658A09D" w14:textId="77777777" w:rsidR="00BD07DC" w:rsidRPr="00ED6E90" w:rsidRDefault="00BD07DC" w:rsidP="008E63EE">
            <w:pPr>
              <w:bidi/>
              <w:spacing w:before="120" w:after="120" w:line="340" w:lineRule="exact"/>
              <w:jc w:val="center"/>
              <w:rPr>
                <w:sz w:val="24"/>
                <w:szCs w:val="24"/>
                <w:rtl/>
              </w:rPr>
            </w:pPr>
          </w:p>
          <w:p w14:paraId="611656EA" w14:textId="77777777" w:rsidR="00BD07DC" w:rsidRPr="00ED6E90" w:rsidRDefault="00BD07DC" w:rsidP="008E63EE">
            <w:pPr>
              <w:bidi/>
              <w:spacing w:before="120" w:after="120" w:line="340" w:lineRule="exact"/>
              <w:jc w:val="center"/>
              <w:rPr>
                <w:sz w:val="24"/>
                <w:szCs w:val="24"/>
                <w:rtl/>
              </w:rPr>
            </w:pPr>
          </w:p>
        </w:tc>
      </w:tr>
      <w:tr w:rsidR="00BD07DC" w14:paraId="7DB686EF" w14:textId="77777777" w:rsidTr="008E63EE">
        <w:trPr>
          <w:gridBefore w:val="1"/>
          <w:wBefore w:w="6" w:type="dxa"/>
          <w:trHeight w:hRule="exact" w:val="170"/>
          <w:tblCellSpacing w:w="11" w:type="dxa"/>
        </w:trPr>
        <w:tc>
          <w:tcPr>
            <w:tcW w:w="8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14:paraId="7ABD79F9" w14:textId="77777777" w:rsidR="00BD07DC" w:rsidRPr="006170AA" w:rsidRDefault="00BD07DC" w:rsidP="008E63EE">
            <w:pPr>
              <w:bidi/>
              <w:jc w:val="center"/>
              <w:rPr>
                <w:b/>
                <w:bCs/>
                <w:rtl/>
              </w:rPr>
            </w:pPr>
          </w:p>
        </w:tc>
        <w:tc>
          <w:tcPr>
            <w:tcW w:w="10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</w:tcPr>
          <w:p w14:paraId="51FD4E6D" w14:textId="77777777" w:rsidR="00BD07DC" w:rsidRPr="00303122" w:rsidRDefault="00BD07DC" w:rsidP="008E63EE">
            <w:pPr>
              <w:bidi/>
              <w:spacing w:after="0" w:line="160" w:lineRule="exact"/>
              <w:jc w:val="center"/>
              <w:rPr>
                <w:b/>
                <w:bCs/>
                <w:sz w:val="18"/>
                <w:szCs w:val="18"/>
                <w:lang w:bidi="ar-MA"/>
              </w:rPr>
            </w:pPr>
            <w:r w:rsidRPr="00303122">
              <w:rPr>
                <w:rFonts w:hint="cs"/>
                <w:b/>
                <w:bCs/>
                <w:sz w:val="18"/>
                <w:szCs w:val="18"/>
                <w:rtl/>
                <w:lang w:bidi="ar-MA"/>
              </w:rPr>
              <w:t>ب</w:t>
            </w:r>
            <w:r>
              <w:rPr>
                <w:rFonts w:hint="cs"/>
                <w:b/>
                <w:bCs/>
                <w:sz w:val="18"/>
                <w:szCs w:val="18"/>
                <w:rtl/>
                <w:lang w:bidi="ar-MA"/>
              </w:rPr>
              <w:t>ــــــــ</w:t>
            </w:r>
            <w:r w:rsidRPr="00303122">
              <w:rPr>
                <w:rFonts w:hint="cs"/>
                <w:b/>
                <w:bCs/>
                <w:sz w:val="18"/>
                <w:szCs w:val="18"/>
                <w:rtl/>
                <w:lang w:bidi="ar-MA"/>
              </w:rPr>
              <w:t>ع</w:t>
            </w:r>
            <w:r>
              <w:rPr>
                <w:rFonts w:hint="cs"/>
                <w:b/>
                <w:bCs/>
                <w:sz w:val="18"/>
                <w:szCs w:val="18"/>
                <w:rtl/>
                <w:lang w:bidi="ar-MA"/>
              </w:rPr>
              <w:t>ــــــــــــــــــــــــــ</w:t>
            </w:r>
            <w:r w:rsidRPr="00303122">
              <w:rPr>
                <w:rFonts w:hint="cs"/>
                <w:b/>
                <w:bCs/>
                <w:sz w:val="18"/>
                <w:szCs w:val="18"/>
                <w:rtl/>
                <w:lang w:bidi="ar-MA"/>
              </w:rPr>
              <w:t>د ال</w:t>
            </w:r>
            <w:r>
              <w:rPr>
                <w:rFonts w:hint="cs"/>
                <w:b/>
                <w:bCs/>
                <w:sz w:val="18"/>
                <w:szCs w:val="18"/>
                <w:rtl/>
                <w:lang w:bidi="ar-MA"/>
              </w:rPr>
              <w:t>ــــــــــــــــــــــــــــــ</w:t>
            </w:r>
            <w:r w:rsidRPr="00303122">
              <w:rPr>
                <w:rFonts w:hint="cs"/>
                <w:b/>
                <w:bCs/>
                <w:sz w:val="18"/>
                <w:szCs w:val="18"/>
                <w:rtl/>
                <w:lang w:bidi="ar-MA"/>
              </w:rPr>
              <w:t>زوال</w:t>
            </w:r>
          </w:p>
        </w:tc>
      </w:tr>
      <w:tr w:rsidR="00BD07DC" w14:paraId="22E3F6FE" w14:textId="77777777" w:rsidTr="008E63EE">
        <w:trPr>
          <w:gridBefore w:val="1"/>
          <w:wBefore w:w="6" w:type="dxa"/>
          <w:trHeight w:val="675"/>
          <w:tblCellSpacing w:w="11" w:type="dxa"/>
        </w:trPr>
        <w:tc>
          <w:tcPr>
            <w:tcW w:w="824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14:paraId="5E6368C5" w14:textId="77777777" w:rsidR="00BD07DC" w:rsidRPr="006170AA" w:rsidRDefault="00BD07DC" w:rsidP="008E63EE">
            <w:pPr>
              <w:bidi/>
              <w:jc w:val="center"/>
              <w:rPr>
                <w:b/>
                <w:bCs/>
                <w:rtl/>
              </w:rPr>
            </w:pPr>
            <w:r>
              <w:rPr>
                <w:b/>
                <w:bCs/>
              </w:rPr>
              <w:t>13 :00</w:t>
            </w:r>
          </w:p>
          <w:p w14:paraId="26B747C7" w14:textId="77777777" w:rsidR="00BD07DC" w:rsidRPr="006170AA" w:rsidRDefault="00BD07DC" w:rsidP="008E63EE">
            <w:pPr>
              <w:bidi/>
              <w:jc w:val="center"/>
              <w:rPr>
                <w:b/>
                <w:bCs/>
                <w:rtl/>
              </w:rPr>
            </w:pPr>
          </w:p>
          <w:p w14:paraId="60495A95" w14:textId="77777777" w:rsidR="00BD07DC" w:rsidRPr="006170AA" w:rsidRDefault="00BD07DC" w:rsidP="008E63EE">
            <w:pPr>
              <w:bidi/>
              <w:jc w:val="center"/>
              <w:rPr>
                <w:b/>
                <w:bCs/>
                <w:rtl/>
              </w:rPr>
            </w:pPr>
          </w:p>
          <w:p w14:paraId="7924F64B" w14:textId="77777777" w:rsidR="00BD07DC" w:rsidRPr="006170AA" w:rsidRDefault="00BD07DC" w:rsidP="008E63EE">
            <w:pPr>
              <w:bidi/>
              <w:spacing w:before="120" w:after="120" w:line="480" w:lineRule="exact"/>
              <w:jc w:val="center"/>
              <w:rPr>
                <w:b/>
                <w:bCs/>
                <w:rtl/>
              </w:rPr>
            </w:pPr>
            <w:r>
              <w:rPr>
                <w:b/>
                <w:bCs/>
              </w:rPr>
              <w:t>15 :15</w:t>
            </w:r>
          </w:p>
        </w:tc>
        <w:tc>
          <w:tcPr>
            <w:tcW w:w="16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2F2F2" w:themeFill="background1" w:themeFillShade="F2"/>
          </w:tcPr>
          <w:p w14:paraId="1A09983B" w14:textId="77777777" w:rsidR="00BD07DC" w:rsidRPr="009D39EA" w:rsidRDefault="00BD07DC" w:rsidP="008E63EE">
            <w:pPr>
              <w:bidi/>
              <w:spacing w:before="120" w:after="120" w:line="320" w:lineRule="exact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bidi="ar-MA"/>
              </w:rPr>
            </w:pPr>
            <w:r w:rsidRPr="009D39EA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bidi="ar-MA"/>
              </w:rPr>
              <w:t>قراءة  30 د     تراكيب س 1 و 2 شكل س 3   45 د</w:t>
            </w:r>
          </w:p>
          <w:p w14:paraId="7D21C202" w14:textId="77777777" w:rsidR="00BD07DC" w:rsidRPr="009D39EA" w:rsidRDefault="00BD07DC" w:rsidP="008E63EE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bidi="ar-MA"/>
              </w:rPr>
            </w:pPr>
            <w:r w:rsidRPr="009D39EA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bidi="ar-MA"/>
              </w:rPr>
              <w:t>تاريخ  30 د</w:t>
            </w:r>
          </w:p>
          <w:p w14:paraId="131CB7DF" w14:textId="77777777" w:rsidR="00BD07DC" w:rsidRPr="00B75B61" w:rsidRDefault="00BD07DC" w:rsidP="008E63EE">
            <w:pPr>
              <w:bidi/>
              <w:spacing w:before="120" w:after="120" w:line="340" w:lineRule="exact"/>
              <w:jc w:val="center"/>
              <w:rPr>
                <w:color w:val="002060"/>
                <w:sz w:val="24"/>
                <w:szCs w:val="24"/>
                <w:rtl/>
                <w:lang w:bidi="ar-MA"/>
              </w:rPr>
            </w:pPr>
            <w:r w:rsidRPr="009D39EA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bidi="ar-MA"/>
              </w:rPr>
              <w:t>تربية فنية  30 د</w:t>
            </w:r>
          </w:p>
        </w:tc>
        <w:tc>
          <w:tcPr>
            <w:tcW w:w="166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FC6A447" w14:textId="77777777" w:rsidR="00BD07DC" w:rsidRPr="00ED6E90" w:rsidRDefault="00BD07DC" w:rsidP="008E63EE">
            <w:pPr>
              <w:bidi/>
              <w:spacing w:before="120" w:after="120" w:line="320" w:lineRule="exact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تربية بدنية 60 د</w:t>
            </w:r>
          </w:p>
        </w:tc>
        <w:tc>
          <w:tcPr>
            <w:tcW w:w="1668" w:type="dxa"/>
            <w:vMerge w:val="restart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12990F76" w14:textId="77777777" w:rsidR="00BD07DC" w:rsidRPr="009D39EA" w:rsidRDefault="00BD07DC" w:rsidP="008E63EE">
            <w:pPr>
              <w:bidi/>
              <w:spacing w:before="120" w:after="120" w:line="320" w:lineRule="exact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</w:pPr>
            <w:r w:rsidRPr="009D39EA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</w:rPr>
              <w:t xml:space="preserve">قراءة  30 د </w:t>
            </w:r>
          </w:p>
          <w:p w14:paraId="14F2E947" w14:textId="77777777" w:rsidR="00BD07DC" w:rsidRPr="009D39EA" w:rsidRDefault="00BD07DC" w:rsidP="008E63EE">
            <w:pPr>
              <w:bidi/>
              <w:spacing w:before="120" w:after="120" w:line="320" w:lineRule="exact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val="en-US"/>
              </w:rPr>
            </w:pPr>
            <w:r w:rsidRPr="009D39EA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</w:rPr>
              <w:t>شكل س 1 و 2      تط. داعمة س3 45د</w:t>
            </w:r>
          </w:p>
          <w:p w14:paraId="45EC003D" w14:textId="77777777" w:rsidR="00BD07DC" w:rsidRPr="00ED6E90" w:rsidRDefault="00BD07DC" w:rsidP="008E63EE">
            <w:pPr>
              <w:bidi/>
              <w:spacing w:before="120" w:after="120" w:line="340" w:lineRule="exact"/>
              <w:jc w:val="center"/>
              <w:rPr>
                <w:sz w:val="24"/>
                <w:szCs w:val="24"/>
                <w:rtl/>
              </w:rPr>
            </w:pPr>
            <w:r w:rsidRPr="009D39EA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</w:rPr>
              <w:t xml:space="preserve"> جغرافيا   30  د   تربية فنية  30  د</w:t>
            </w:r>
          </w:p>
        </w:tc>
        <w:tc>
          <w:tcPr>
            <w:tcW w:w="1668" w:type="dxa"/>
            <w:tcBorders>
              <w:top w:val="single" w:sz="4" w:space="0" w:color="auto"/>
              <w:bottom w:val="single" w:sz="4" w:space="0" w:color="auto"/>
            </w:tcBorders>
          </w:tcPr>
          <w:p w14:paraId="09D20DE3" w14:textId="77777777" w:rsidR="00BD07DC" w:rsidRPr="00ED6E90" w:rsidRDefault="00BD07DC" w:rsidP="008E63EE">
            <w:pPr>
              <w:bidi/>
              <w:spacing w:before="120" w:after="120" w:line="320" w:lineRule="exact"/>
              <w:jc w:val="center"/>
              <w:rPr>
                <w:sz w:val="24"/>
                <w:szCs w:val="24"/>
              </w:rPr>
            </w:pPr>
            <w:r w:rsidRPr="00AA6DB8">
              <w:rPr>
                <w:rFonts w:hint="cs"/>
                <w:sz w:val="24"/>
                <w:szCs w:val="24"/>
                <w:rtl/>
              </w:rPr>
              <w:t>تربية بدنية 60 د</w:t>
            </w:r>
          </w:p>
        </w:tc>
        <w:tc>
          <w:tcPr>
            <w:tcW w:w="1668" w:type="dxa"/>
            <w:vMerge w:val="restart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5A6B7C41" w14:textId="77777777" w:rsidR="00BD07DC" w:rsidRPr="009273E1" w:rsidRDefault="00BD07DC" w:rsidP="008E63EE">
            <w:pPr>
              <w:bidi/>
              <w:spacing w:before="120" w:after="120" w:line="320" w:lineRule="exact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</w:rPr>
              <w:t>قراءة</w:t>
            </w:r>
            <w:r w:rsidRPr="009273E1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</w:rPr>
              <w:t>30</w:t>
            </w:r>
            <w:r w:rsidRPr="009273E1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</w:rPr>
              <w:t xml:space="preserve"> د</w:t>
            </w:r>
          </w:p>
          <w:p w14:paraId="688AABB1" w14:textId="77777777" w:rsidR="00BD07DC" w:rsidRPr="009273E1" w:rsidRDefault="00BD07DC" w:rsidP="008E63EE">
            <w:pPr>
              <w:bidi/>
              <w:spacing w:before="120" w:after="120" w:line="400" w:lineRule="exact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</w:rPr>
              <w:t>تربية إسلامية 45 د</w:t>
            </w:r>
          </w:p>
          <w:p w14:paraId="2AE99C97" w14:textId="77777777" w:rsidR="00BD07DC" w:rsidRDefault="00BD07DC" w:rsidP="008E63EE">
            <w:pPr>
              <w:bidi/>
              <w:spacing w:before="120" w:after="120" w:line="340" w:lineRule="exact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</w:rPr>
              <w:t>إنشاء 40 د</w:t>
            </w:r>
          </w:p>
          <w:p w14:paraId="5F2906EC" w14:textId="77777777" w:rsidR="00BD07DC" w:rsidRPr="00B75B61" w:rsidRDefault="00BD07DC" w:rsidP="008E63EE">
            <w:pPr>
              <w:bidi/>
              <w:spacing w:before="120" w:after="120" w:line="340" w:lineRule="exact"/>
              <w:jc w:val="center"/>
              <w:rPr>
                <w:color w:val="002060"/>
                <w:sz w:val="24"/>
                <w:szCs w:val="24"/>
                <w:rtl/>
              </w:rPr>
            </w:pPr>
          </w:p>
        </w:tc>
        <w:tc>
          <w:tcPr>
            <w:tcW w:w="1668" w:type="dxa"/>
            <w:vMerge w:val="restart"/>
            <w:tcBorders>
              <w:top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</w:tcPr>
          <w:p w14:paraId="43FB832C" w14:textId="77777777" w:rsidR="00BD07DC" w:rsidRPr="00AA6DB8" w:rsidRDefault="00BD07DC" w:rsidP="008E63EE">
            <w:pPr>
              <w:bidi/>
              <w:spacing w:before="120" w:after="120" w:line="340" w:lineRule="exact"/>
              <w:jc w:val="center"/>
              <w:rPr>
                <w:sz w:val="24"/>
                <w:szCs w:val="24"/>
                <w:rtl/>
              </w:rPr>
            </w:pPr>
          </w:p>
        </w:tc>
      </w:tr>
      <w:tr w:rsidR="00BD07DC" w14:paraId="3EE3B53E" w14:textId="77777777" w:rsidTr="008E63EE">
        <w:trPr>
          <w:gridBefore w:val="1"/>
          <w:wBefore w:w="6" w:type="dxa"/>
          <w:trHeight w:val="1440"/>
          <w:tblCellSpacing w:w="11" w:type="dxa"/>
        </w:trPr>
        <w:tc>
          <w:tcPr>
            <w:tcW w:w="824" w:type="dxa"/>
            <w:vMerge/>
            <w:tcBorders>
              <w:right w:val="single" w:sz="4" w:space="0" w:color="auto"/>
            </w:tcBorders>
            <w:shd w:val="clear" w:color="auto" w:fill="C6D9F1" w:themeFill="text2" w:themeFillTint="33"/>
          </w:tcPr>
          <w:p w14:paraId="1E87371B" w14:textId="77777777" w:rsidR="00BD07DC" w:rsidRDefault="00BD07DC" w:rsidP="008E63EE">
            <w:pPr>
              <w:bidi/>
              <w:jc w:val="center"/>
              <w:rPr>
                <w:b/>
                <w:bCs/>
              </w:rPr>
            </w:pPr>
          </w:p>
        </w:tc>
        <w:tc>
          <w:tcPr>
            <w:tcW w:w="1669" w:type="dxa"/>
            <w:vMerge/>
            <w:tcBorders>
              <w:left w:val="single" w:sz="4" w:space="0" w:color="auto"/>
            </w:tcBorders>
            <w:shd w:val="clear" w:color="auto" w:fill="F2F2F2" w:themeFill="background1" w:themeFillShade="F2"/>
          </w:tcPr>
          <w:p w14:paraId="4459CF90" w14:textId="77777777" w:rsidR="00BD07DC" w:rsidRPr="009D39EA" w:rsidRDefault="00BD07DC" w:rsidP="008E63EE">
            <w:pPr>
              <w:bidi/>
              <w:spacing w:before="120" w:after="120" w:line="320" w:lineRule="exact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bidi="ar-MA"/>
              </w:rPr>
            </w:pPr>
          </w:p>
        </w:tc>
        <w:tc>
          <w:tcPr>
            <w:tcW w:w="1669" w:type="dxa"/>
            <w:tcBorders>
              <w:top w:val="single" w:sz="4" w:space="0" w:color="auto"/>
              <w:tl2br w:val="single" w:sz="4" w:space="0" w:color="auto"/>
              <w:tr2bl w:val="single" w:sz="4" w:space="0" w:color="auto"/>
            </w:tcBorders>
          </w:tcPr>
          <w:p w14:paraId="447CAF76" w14:textId="77777777" w:rsidR="00BD07DC" w:rsidRPr="00ED6E90" w:rsidRDefault="00BD07DC" w:rsidP="008E63EE">
            <w:pPr>
              <w:bidi/>
              <w:spacing w:before="120" w:after="120" w:line="320" w:lineRule="exact"/>
              <w:jc w:val="center"/>
              <w:rPr>
                <w:sz w:val="24"/>
                <w:szCs w:val="24"/>
                <w:rtl/>
              </w:rPr>
            </w:pPr>
          </w:p>
        </w:tc>
        <w:tc>
          <w:tcPr>
            <w:tcW w:w="1668" w:type="dxa"/>
            <w:vMerge/>
            <w:shd w:val="clear" w:color="auto" w:fill="F2F2F2" w:themeFill="background1" w:themeFillShade="F2"/>
          </w:tcPr>
          <w:p w14:paraId="7E642E23" w14:textId="77777777" w:rsidR="00BD07DC" w:rsidRPr="009D39EA" w:rsidRDefault="00BD07DC" w:rsidP="008E63EE">
            <w:pPr>
              <w:bidi/>
              <w:spacing w:before="120" w:after="120" w:line="320" w:lineRule="exact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68" w:type="dxa"/>
            <w:tcBorders>
              <w:top w:val="single" w:sz="4" w:space="0" w:color="auto"/>
              <w:tl2br w:val="single" w:sz="4" w:space="0" w:color="auto"/>
              <w:tr2bl w:val="single" w:sz="4" w:space="0" w:color="auto"/>
            </w:tcBorders>
          </w:tcPr>
          <w:p w14:paraId="644AE09C" w14:textId="77777777" w:rsidR="00BD07DC" w:rsidRPr="00ED6E90" w:rsidRDefault="00BD07DC" w:rsidP="008E63EE">
            <w:pPr>
              <w:bidi/>
              <w:spacing w:before="120" w:after="120" w:line="32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668" w:type="dxa"/>
            <w:vMerge/>
            <w:shd w:val="clear" w:color="auto" w:fill="F2F2F2" w:themeFill="background1" w:themeFillShade="F2"/>
          </w:tcPr>
          <w:p w14:paraId="2797B018" w14:textId="77777777" w:rsidR="00BD07DC" w:rsidRDefault="00BD07DC" w:rsidP="008E63EE">
            <w:pPr>
              <w:bidi/>
              <w:spacing w:before="120" w:after="120" w:line="320" w:lineRule="exact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68" w:type="dxa"/>
            <w:vMerge/>
            <w:shd w:val="clear" w:color="auto" w:fill="auto"/>
          </w:tcPr>
          <w:p w14:paraId="014B4005" w14:textId="77777777" w:rsidR="00BD07DC" w:rsidRPr="00B75B61" w:rsidRDefault="00BD07DC" w:rsidP="008E63EE">
            <w:pPr>
              <w:bidi/>
              <w:spacing w:before="120" w:after="120" w:line="340" w:lineRule="exact"/>
              <w:jc w:val="center"/>
              <w:rPr>
                <w:color w:val="002060"/>
                <w:sz w:val="24"/>
                <w:szCs w:val="24"/>
                <w:rtl/>
              </w:rPr>
            </w:pPr>
          </w:p>
        </w:tc>
      </w:tr>
      <w:tr w:rsidR="00BD07DC" w14:paraId="16FB458E" w14:textId="77777777" w:rsidTr="008E63EE">
        <w:trPr>
          <w:gridBefore w:val="1"/>
          <w:wBefore w:w="6" w:type="dxa"/>
          <w:trHeight w:hRule="exact" w:val="227"/>
          <w:tblCellSpacing w:w="11" w:type="dxa"/>
        </w:trPr>
        <w:tc>
          <w:tcPr>
            <w:tcW w:w="8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14:paraId="40ACD28F" w14:textId="77777777" w:rsidR="00BD07DC" w:rsidRPr="006170AA" w:rsidRDefault="00BD07DC" w:rsidP="008E63EE">
            <w:pPr>
              <w:bidi/>
              <w:spacing w:before="120" w:after="120" w:line="80" w:lineRule="exact"/>
              <w:jc w:val="center"/>
              <w:rPr>
                <w:b/>
                <w:bCs/>
                <w:rtl/>
              </w:rPr>
            </w:pPr>
          </w:p>
        </w:tc>
        <w:tc>
          <w:tcPr>
            <w:tcW w:w="10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00FF00"/>
          </w:tcPr>
          <w:p w14:paraId="41167E62" w14:textId="77777777" w:rsidR="00BD07DC" w:rsidRDefault="00BD07DC" w:rsidP="008E63EE">
            <w:pPr>
              <w:bidi/>
              <w:spacing w:before="120" w:after="120" w:line="80" w:lineRule="exact"/>
              <w:jc w:val="center"/>
              <w:rPr>
                <w:sz w:val="24"/>
                <w:szCs w:val="24"/>
                <w:rtl/>
              </w:rPr>
            </w:pPr>
            <w:r w:rsidRPr="006F3B45">
              <w:rPr>
                <w:rFonts w:hint="cs"/>
                <w:b/>
                <w:bCs/>
                <w:sz w:val="16"/>
                <w:szCs w:val="16"/>
                <w:rtl/>
                <w:lang w:bidi="ar-MA"/>
              </w:rPr>
              <w:t>فـــــتــــــــــــــــــرة اســـــتــــــــــــــــــــراحـــــــــــــــــة</w:t>
            </w:r>
          </w:p>
        </w:tc>
      </w:tr>
      <w:tr w:rsidR="00BD07DC" w14:paraId="7A05FFD1" w14:textId="77777777" w:rsidTr="008E63EE">
        <w:trPr>
          <w:gridBefore w:val="1"/>
          <w:wBefore w:w="6" w:type="dxa"/>
          <w:trHeight w:hRule="exact" w:val="2268"/>
          <w:tblCellSpacing w:w="11" w:type="dxa"/>
        </w:trPr>
        <w:tc>
          <w:tcPr>
            <w:tcW w:w="8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14:paraId="40A804CB" w14:textId="77777777" w:rsidR="00BD07DC" w:rsidRPr="006170AA" w:rsidRDefault="00BD07DC" w:rsidP="008E63EE">
            <w:pPr>
              <w:bidi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15:30</w:t>
            </w:r>
          </w:p>
          <w:p w14:paraId="08CCC008" w14:textId="77777777" w:rsidR="00BD07DC" w:rsidRPr="006170AA" w:rsidRDefault="00BD07DC" w:rsidP="008E63EE">
            <w:pPr>
              <w:bidi/>
              <w:jc w:val="center"/>
              <w:rPr>
                <w:b/>
                <w:bCs/>
                <w:rtl/>
              </w:rPr>
            </w:pPr>
          </w:p>
          <w:p w14:paraId="31EFB60B" w14:textId="77777777" w:rsidR="00BD07DC" w:rsidRPr="006170AA" w:rsidRDefault="00BD07DC" w:rsidP="008E63EE">
            <w:pPr>
              <w:bidi/>
              <w:jc w:val="center"/>
              <w:rPr>
                <w:b/>
                <w:bCs/>
                <w:rtl/>
              </w:rPr>
            </w:pPr>
          </w:p>
          <w:p w14:paraId="5427943E" w14:textId="77777777" w:rsidR="00BD07DC" w:rsidRPr="006170AA" w:rsidRDefault="00BD07DC" w:rsidP="008E63EE">
            <w:pPr>
              <w:bidi/>
              <w:spacing w:before="120" w:after="120" w:line="480" w:lineRule="exact"/>
              <w:jc w:val="center"/>
              <w:rPr>
                <w:b/>
                <w:bCs/>
                <w:rtl/>
              </w:rPr>
            </w:pPr>
            <w:r>
              <w:rPr>
                <w:b/>
                <w:bCs/>
              </w:rPr>
              <w:t>17 :40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</w:tcBorders>
            <w:shd w:val="clear" w:color="auto" w:fill="00FF99"/>
          </w:tcPr>
          <w:p w14:paraId="0D6EFCF9" w14:textId="77777777" w:rsidR="00BD07DC" w:rsidRPr="009273E1" w:rsidRDefault="00BD07DC" w:rsidP="008E63EE">
            <w:pPr>
              <w:bidi/>
              <w:spacing w:before="120" w:after="120" w:line="320" w:lineRule="exact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bidi="ar-MA"/>
              </w:rPr>
            </w:pPr>
            <w:r w:rsidRPr="009273E1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bidi="ar-MA"/>
              </w:rPr>
              <w:t xml:space="preserve">قراءة  </w:t>
            </w:r>
            <w:r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bidi="ar-MA"/>
              </w:rPr>
              <w:t>30</w:t>
            </w:r>
            <w:r w:rsidRPr="009273E1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bidi="ar-MA"/>
              </w:rPr>
              <w:t xml:space="preserve"> د</w:t>
            </w:r>
            <w:r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bidi="ar-MA"/>
              </w:rPr>
              <w:t xml:space="preserve">     تراكيب س 1 و 2 شكل س 3 </w:t>
            </w:r>
            <w:r w:rsidRPr="009273E1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bidi="ar-MA"/>
              </w:rPr>
              <w:t xml:space="preserve">  </w:t>
            </w:r>
            <w:r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bidi="ar-MA"/>
              </w:rPr>
              <w:t>40</w:t>
            </w:r>
            <w:r w:rsidRPr="009273E1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bidi="ar-MA"/>
              </w:rPr>
              <w:t xml:space="preserve"> د</w:t>
            </w:r>
          </w:p>
          <w:p w14:paraId="75EB85E4" w14:textId="77777777" w:rsidR="00BD07DC" w:rsidRPr="009273E1" w:rsidRDefault="00BD07DC" w:rsidP="008E63EE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bidi="ar-MA"/>
              </w:rPr>
            </w:pPr>
            <w:r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bidi="ar-MA"/>
              </w:rPr>
              <w:t>تاريخ  30 د</w:t>
            </w:r>
          </w:p>
          <w:p w14:paraId="677C66D3" w14:textId="77777777" w:rsidR="00BD07DC" w:rsidRDefault="00BD07DC" w:rsidP="008E63EE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bidi="ar-MA"/>
              </w:rPr>
            </w:pPr>
            <w:r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bidi="ar-MA"/>
              </w:rPr>
              <w:t>تربية فنية  30</w:t>
            </w:r>
            <w:r w:rsidRPr="009273E1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bidi="ar-MA"/>
              </w:rPr>
              <w:t xml:space="preserve"> د</w:t>
            </w:r>
          </w:p>
          <w:p w14:paraId="2A81952E" w14:textId="77777777" w:rsidR="00BD07DC" w:rsidRPr="00B75B61" w:rsidRDefault="00BD07DC" w:rsidP="008E63EE">
            <w:pPr>
              <w:bidi/>
              <w:spacing w:before="120" w:after="120" w:line="340" w:lineRule="exact"/>
              <w:jc w:val="center"/>
              <w:rPr>
                <w:color w:val="002060"/>
                <w:sz w:val="24"/>
                <w:szCs w:val="24"/>
                <w:rtl/>
              </w:rPr>
            </w:pPr>
          </w:p>
        </w:tc>
        <w:tc>
          <w:tcPr>
            <w:tcW w:w="1669" w:type="dxa"/>
            <w:tcBorders>
              <w:top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FFFFFF" w:themeFill="background1"/>
          </w:tcPr>
          <w:p w14:paraId="4844C819" w14:textId="77777777" w:rsidR="00BD07DC" w:rsidRPr="00286975" w:rsidRDefault="00BD07DC" w:rsidP="008E63EE">
            <w:pPr>
              <w:bidi/>
              <w:spacing w:before="120" w:after="120" w:line="360" w:lineRule="exact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68" w:type="dxa"/>
            <w:tcBorders>
              <w:top w:val="single" w:sz="4" w:space="0" w:color="auto"/>
            </w:tcBorders>
            <w:shd w:val="clear" w:color="auto" w:fill="00FF99"/>
          </w:tcPr>
          <w:p w14:paraId="11BD3E60" w14:textId="77777777" w:rsidR="00BD07DC" w:rsidRDefault="00BD07DC" w:rsidP="008E63EE">
            <w:pPr>
              <w:bidi/>
              <w:spacing w:before="120" w:after="120" w:line="320" w:lineRule="exact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</w:pPr>
            <w:r w:rsidRPr="009273E1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</w:rPr>
              <w:t xml:space="preserve">قراءة  </w:t>
            </w:r>
            <w:r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</w:rPr>
              <w:t>30</w:t>
            </w:r>
            <w:r w:rsidRPr="009273E1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</w:rPr>
              <w:t xml:space="preserve"> د</w:t>
            </w:r>
            <w:r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</w:rPr>
              <w:t xml:space="preserve"> </w:t>
            </w:r>
          </w:p>
          <w:p w14:paraId="240EB3CE" w14:textId="77777777" w:rsidR="00BD07DC" w:rsidRDefault="00BD07DC" w:rsidP="008E63EE">
            <w:pPr>
              <w:bidi/>
              <w:spacing w:before="120" w:after="120" w:line="320" w:lineRule="exact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</w:rPr>
              <w:t>شكل س 1 و 2      تط. داعمة س 3 40 د</w:t>
            </w:r>
          </w:p>
          <w:p w14:paraId="6314B1E3" w14:textId="77777777" w:rsidR="00BD07DC" w:rsidRPr="00ED6E90" w:rsidRDefault="00BD07DC" w:rsidP="008E63EE">
            <w:pPr>
              <w:bidi/>
              <w:spacing w:before="120" w:after="120" w:line="340" w:lineRule="exact"/>
              <w:jc w:val="center"/>
              <w:rPr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9273E1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</w:rPr>
              <w:t xml:space="preserve">جغرافيا  </w:t>
            </w:r>
            <w:r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</w:rPr>
              <w:t xml:space="preserve"> 30</w:t>
            </w:r>
            <w:r w:rsidRPr="009273E1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9273E1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</w:rPr>
              <w:t>د</w:t>
            </w:r>
            <w:r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</w:rPr>
              <w:t xml:space="preserve">   </w:t>
            </w:r>
            <w:r w:rsidRPr="009273E1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</w:rPr>
              <w:t xml:space="preserve">تربية فنية  30 </w:t>
            </w:r>
            <w:r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9273E1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</w:rPr>
              <w:t>د</w:t>
            </w:r>
          </w:p>
        </w:tc>
        <w:tc>
          <w:tcPr>
            <w:tcW w:w="1668" w:type="dxa"/>
            <w:tcBorders>
              <w:top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FFFFFF" w:themeFill="background1"/>
          </w:tcPr>
          <w:p w14:paraId="2BF93951" w14:textId="77777777" w:rsidR="00BD07DC" w:rsidRPr="0087296C" w:rsidRDefault="00BD07DC" w:rsidP="008E63EE">
            <w:pPr>
              <w:bidi/>
              <w:spacing w:before="120" w:after="120" w:line="360" w:lineRule="exact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68" w:type="dxa"/>
            <w:tcBorders>
              <w:top w:val="single" w:sz="4" w:space="0" w:color="auto"/>
            </w:tcBorders>
            <w:shd w:val="clear" w:color="auto" w:fill="00FF99"/>
          </w:tcPr>
          <w:p w14:paraId="1318A8D4" w14:textId="77777777" w:rsidR="00BD07DC" w:rsidRPr="009273E1" w:rsidRDefault="00BD07DC" w:rsidP="008E63EE">
            <w:pPr>
              <w:bidi/>
              <w:spacing w:before="120" w:after="120" w:line="320" w:lineRule="exact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</w:rPr>
              <w:t>قراءة</w:t>
            </w:r>
            <w:r w:rsidRPr="009273E1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</w:rPr>
              <w:t>30</w:t>
            </w:r>
            <w:r w:rsidRPr="009273E1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</w:rPr>
              <w:t xml:space="preserve"> د</w:t>
            </w:r>
          </w:p>
          <w:p w14:paraId="34117CAC" w14:textId="77777777" w:rsidR="00BD07DC" w:rsidRPr="009273E1" w:rsidRDefault="00BD07DC" w:rsidP="008E63EE">
            <w:pPr>
              <w:bidi/>
              <w:spacing w:before="120" w:after="120" w:line="400" w:lineRule="exact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</w:rPr>
              <w:t>تربية إسلامية 45 د</w:t>
            </w:r>
          </w:p>
          <w:p w14:paraId="1DE89A0B" w14:textId="77777777" w:rsidR="00BD07DC" w:rsidRDefault="00BD07DC" w:rsidP="008E63EE">
            <w:pPr>
              <w:bidi/>
              <w:spacing w:before="120" w:after="120" w:line="340" w:lineRule="exact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</w:rPr>
              <w:t>إنشاء 40 د</w:t>
            </w:r>
          </w:p>
          <w:p w14:paraId="7F6A5D60" w14:textId="77777777" w:rsidR="00BD07DC" w:rsidRPr="00B75B61" w:rsidRDefault="00BD07DC" w:rsidP="008E63EE">
            <w:pPr>
              <w:bidi/>
              <w:spacing w:before="120" w:after="120" w:line="340" w:lineRule="exact"/>
              <w:jc w:val="center"/>
              <w:rPr>
                <w:color w:val="002060"/>
                <w:sz w:val="24"/>
                <w:szCs w:val="24"/>
                <w:rtl/>
              </w:rPr>
            </w:pPr>
          </w:p>
        </w:tc>
        <w:tc>
          <w:tcPr>
            <w:tcW w:w="1668" w:type="dxa"/>
            <w:tcBorders>
              <w:top w:val="single" w:sz="4" w:space="0" w:color="auto"/>
              <w:tl2br w:val="single" w:sz="4" w:space="0" w:color="auto"/>
              <w:tr2bl w:val="single" w:sz="4" w:space="0" w:color="auto"/>
            </w:tcBorders>
          </w:tcPr>
          <w:p w14:paraId="2E8D33B9" w14:textId="77777777" w:rsidR="00BD07DC" w:rsidRPr="00B75B61" w:rsidRDefault="00BD07DC" w:rsidP="008E63EE">
            <w:pPr>
              <w:bidi/>
              <w:spacing w:before="120" w:after="120" w:line="340" w:lineRule="exact"/>
              <w:jc w:val="center"/>
              <w:rPr>
                <w:color w:val="002060"/>
                <w:sz w:val="24"/>
                <w:szCs w:val="24"/>
                <w:rtl/>
              </w:rPr>
            </w:pPr>
          </w:p>
        </w:tc>
      </w:tr>
    </w:tbl>
    <w:p w14:paraId="5333FD4B" w14:textId="77777777" w:rsidR="00BD07DC" w:rsidRPr="00BD07DC" w:rsidRDefault="00BD07DC" w:rsidP="006579C0">
      <w:pPr>
        <w:bidi/>
        <w:rPr>
          <w:sz w:val="24"/>
          <w:szCs w:val="24"/>
        </w:rPr>
      </w:pPr>
    </w:p>
    <w:p w14:paraId="0C891691" w14:textId="77777777" w:rsidR="005844B7" w:rsidRPr="00ED6E90" w:rsidRDefault="006579C0" w:rsidP="00BD07DC">
      <w:pPr>
        <w:bidi/>
        <w:rPr>
          <w:sz w:val="28"/>
          <w:szCs w:val="28"/>
        </w:rPr>
      </w:pPr>
      <w:r>
        <w:rPr>
          <w:sz w:val="24"/>
          <w:szCs w:val="24"/>
        </w:rPr>
        <w:t xml:space="preserve"> </w:t>
      </w:r>
      <w:r w:rsidR="00ED6E90">
        <w:rPr>
          <w:rFonts w:hint="cs"/>
          <w:sz w:val="28"/>
          <w:szCs w:val="28"/>
          <w:rtl/>
        </w:rPr>
        <w:t>الأستاذ</w:t>
      </w:r>
      <w:r w:rsidR="00785436">
        <w:rPr>
          <w:rFonts w:hint="cs"/>
          <w:sz w:val="28"/>
          <w:szCs w:val="28"/>
          <w:rtl/>
        </w:rPr>
        <w:t>(</w:t>
      </w:r>
      <w:r w:rsidR="00C16C4D">
        <w:rPr>
          <w:rFonts w:hint="cs"/>
          <w:sz w:val="28"/>
          <w:szCs w:val="28"/>
          <w:rtl/>
        </w:rPr>
        <w:t>ة</w:t>
      </w:r>
      <w:r w:rsidR="00785436">
        <w:rPr>
          <w:rFonts w:hint="cs"/>
          <w:sz w:val="28"/>
          <w:szCs w:val="28"/>
          <w:rtl/>
        </w:rPr>
        <w:t>)</w:t>
      </w:r>
      <w:r w:rsidR="005844B7" w:rsidRPr="00ED6E90">
        <w:rPr>
          <w:rFonts w:hint="cs"/>
          <w:sz w:val="28"/>
          <w:szCs w:val="28"/>
          <w:rtl/>
        </w:rPr>
        <w:t xml:space="preserve">:                           </w:t>
      </w:r>
      <w:r w:rsidR="003A1D6A" w:rsidRPr="00ED6E90">
        <w:rPr>
          <w:sz w:val="28"/>
          <w:szCs w:val="28"/>
        </w:rPr>
        <w:t xml:space="preserve">  </w:t>
      </w:r>
      <w:r w:rsidR="005844B7" w:rsidRPr="00ED6E90">
        <w:rPr>
          <w:rFonts w:hint="cs"/>
          <w:sz w:val="28"/>
          <w:szCs w:val="28"/>
          <w:rtl/>
        </w:rPr>
        <w:t xml:space="preserve">  </w:t>
      </w:r>
      <w:r w:rsidR="003A1D6A" w:rsidRPr="00ED6E90">
        <w:rPr>
          <w:sz w:val="28"/>
          <w:szCs w:val="28"/>
        </w:rPr>
        <w:t xml:space="preserve">  </w:t>
      </w:r>
      <w:r w:rsidR="005844B7" w:rsidRPr="00ED6E90">
        <w:rPr>
          <w:rFonts w:hint="cs"/>
          <w:sz w:val="28"/>
          <w:szCs w:val="28"/>
          <w:rtl/>
        </w:rPr>
        <w:t xml:space="preserve">   </w:t>
      </w:r>
      <w:r w:rsidR="006B1B88" w:rsidRPr="00ED6E90">
        <w:rPr>
          <w:rFonts w:hint="cs"/>
          <w:sz w:val="28"/>
          <w:szCs w:val="28"/>
          <w:rtl/>
        </w:rPr>
        <w:t xml:space="preserve">      السيد</w:t>
      </w:r>
      <w:r w:rsidR="00785436">
        <w:rPr>
          <w:rFonts w:hint="cs"/>
          <w:sz w:val="28"/>
          <w:szCs w:val="28"/>
          <w:rtl/>
        </w:rPr>
        <w:t>(ة) المدير(ة)</w:t>
      </w:r>
      <w:r w:rsidR="005844B7" w:rsidRPr="00ED6E90">
        <w:rPr>
          <w:rFonts w:hint="cs"/>
          <w:sz w:val="28"/>
          <w:szCs w:val="28"/>
          <w:rtl/>
        </w:rPr>
        <w:t xml:space="preserve">:                    </w:t>
      </w:r>
      <w:r w:rsidR="003A1D6A" w:rsidRPr="00ED6E90">
        <w:rPr>
          <w:sz w:val="28"/>
          <w:szCs w:val="28"/>
        </w:rPr>
        <w:t xml:space="preserve">  </w:t>
      </w:r>
      <w:r w:rsidR="005844B7" w:rsidRPr="00ED6E90">
        <w:rPr>
          <w:rFonts w:hint="cs"/>
          <w:sz w:val="28"/>
          <w:szCs w:val="28"/>
          <w:rtl/>
        </w:rPr>
        <w:t xml:space="preserve">     </w:t>
      </w:r>
      <w:r w:rsidR="006B1B88" w:rsidRPr="00ED6E90">
        <w:rPr>
          <w:rFonts w:hint="cs"/>
          <w:sz w:val="28"/>
          <w:szCs w:val="28"/>
          <w:rtl/>
        </w:rPr>
        <w:t xml:space="preserve">              </w:t>
      </w:r>
      <w:r w:rsidR="00785436">
        <w:rPr>
          <w:rFonts w:hint="cs"/>
          <w:sz w:val="28"/>
          <w:szCs w:val="28"/>
          <w:rtl/>
        </w:rPr>
        <w:t xml:space="preserve"> </w:t>
      </w:r>
      <w:r w:rsidR="006B1B88" w:rsidRPr="00ED6E90">
        <w:rPr>
          <w:rFonts w:hint="cs"/>
          <w:sz w:val="28"/>
          <w:szCs w:val="28"/>
          <w:rtl/>
        </w:rPr>
        <w:t>السيد</w:t>
      </w:r>
      <w:r w:rsidR="00785436">
        <w:rPr>
          <w:rFonts w:hint="cs"/>
          <w:sz w:val="28"/>
          <w:szCs w:val="28"/>
          <w:rtl/>
        </w:rPr>
        <w:t>(ة) المفتش(ة)</w:t>
      </w:r>
      <w:r w:rsidR="005844B7" w:rsidRPr="00ED6E90">
        <w:rPr>
          <w:rFonts w:hint="cs"/>
          <w:sz w:val="28"/>
          <w:szCs w:val="28"/>
          <w:rtl/>
        </w:rPr>
        <w:t>:</w:t>
      </w:r>
    </w:p>
    <w:p w14:paraId="023376DF" w14:textId="77777777" w:rsidR="00D241C0" w:rsidRPr="00D241C0" w:rsidRDefault="00D241C0" w:rsidP="009444DF">
      <w:pPr>
        <w:bidi/>
        <w:rPr>
          <w:sz w:val="24"/>
          <w:szCs w:val="24"/>
        </w:rPr>
      </w:pPr>
    </w:p>
    <w:sectPr w:rsidR="00D241C0" w:rsidRPr="00D241C0" w:rsidSect="00637B80">
      <w:pgSz w:w="11906" w:h="16838"/>
      <w:pgMar w:top="454" w:right="454" w:bottom="454" w:left="45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aditional Arabic">
    <w:altName w:val="Times New Roman"/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ultan Medium">
    <w:altName w:val="Arial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activeWritingStyle w:appName="MSWord" w:lang="ar-SA" w:vendorID="4" w:dllVersion="512" w:checkStyle="0"/>
  <w:activeWritingStyle w:appName="MSWord" w:lang="ar-MA" w:vendorID="4" w:dllVersion="512" w:checkStyle="1"/>
  <w:proofState w:spelling="clean" w:grammar="clean"/>
  <w:attachedTemplate r:id="rId1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54A7D"/>
    <w:rsid w:val="000F14EA"/>
    <w:rsid w:val="00122777"/>
    <w:rsid w:val="00123959"/>
    <w:rsid w:val="00140284"/>
    <w:rsid w:val="00187EF9"/>
    <w:rsid w:val="001F5BA3"/>
    <w:rsid w:val="001F63E7"/>
    <w:rsid w:val="00204F9F"/>
    <w:rsid w:val="00235266"/>
    <w:rsid w:val="00245E5E"/>
    <w:rsid w:val="00257587"/>
    <w:rsid w:val="00286975"/>
    <w:rsid w:val="002A6A99"/>
    <w:rsid w:val="002C7DB1"/>
    <w:rsid w:val="003003A8"/>
    <w:rsid w:val="00303122"/>
    <w:rsid w:val="00323072"/>
    <w:rsid w:val="00323905"/>
    <w:rsid w:val="00360D3C"/>
    <w:rsid w:val="00362E6C"/>
    <w:rsid w:val="00366B7F"/>
    <w:rsid w:val="003A1D6A"/>
    <w:rsid w:val="003B3148"/>
    <w:rsid w:val="003F62F1"/>
    <w:rsid w:val="00410C21"/>
    <w:rsid w:val="00436A5F"/>
    <w:rsid w:val="0044772C"/>
    <w:rsid w:val="004B76DD"/>
    <w:rsid w:val="004C1E5B"/>
    <w:rsid w:val="004C202E"/>
    <w:rsid w:val="00520999"/>
    <w:rsid w:val="00537E8D"/>
    <w:rsid w:val="00574203"/>
    <w:rsid w:val="00576F27"/>
    <w:rsid w:val="0058326B"/>
    <w:rsid w:val="005844B7"/>
    <w:rsid w:val="005B05E3"/>
    <w:rsid w:val="006040EC"/>
    <w:rsid w:val="0061252A"/>
    <w:rsid w:val="006170AA"/>
    <w:rsid w:val="0061730C"/>
    <w:rsid w:val="00617CF4"/>
    <w:rsid w:val="006306D0"/>
    <w:rsid w:val="006341D9"/>
    <w:rsid w:val="00635FA4"/>
    <w:rsid w:val="00637B80"/>
    <w:rsid w:val="00652417"/>
    <w:rsid w:val="0065530A"/>
    <w:rsid w:val="006579C0"/>
    <w:rsid w:val="00661057"/>
    <w:rsid w:val="00667016"/>
    <w:rsid w:val="00674EB7"/>
    <w:rsid w:val="00686852"/>
    <w:rsid w:val="006A4492"/>
    <w:rsid w:val="006B1B88"/>
    <w:rsid w:val="006F3945"/>
    <w:rsid w:val="00722465"/>
    <w:rsid w:val="00740677"/>
    <w:rsid w:val="007475EE"/>
    <w:rsid w:val="0075048F"/>
    <w:rsid w:val="00785436"/>
    <w:rsid w:val="007A06D7"/>
    <w:rsid w:val="007A6DCE"/>
    <w:rsid w:val="007D6CEE"/>
    <w:rsid w:val="007D6F90"/>
    <w:rsid w:val="007D7462"/>
    <w:rsid w:val="00803F42"/>
    <w:rsid w:val="0081165F"/>
    <w:rsid w:val="00825CAD"/>
    <w:rsid w:val="008360AA"/>
    <w:rsid w:val="0087296C"/>
    <w:rsid w:val="00872E7B"/>
    <w:rsid w:val="00874091"/>
    <w:rsid w:val="008B7FFA"/>
    <w:rsid w:val="008D7088"/>
    <w:rsid w:val="008E5DE0"/>
    <w:rsid w:val="00905332"/>
    <w:rsid w:val="0093490A"/>
    <w:rsid w:val="009444DF"/>
    <w:rsid w:val="00944923"/>
    <w:rsid w:val="009659C6"/>
    <w:rsid w:val="0096741C"/>
    <w:rsid w:val="00971ECA"/>
    <w:rsid w:val="00977375"/>
    <w:rsid w:val="009D39EA"/>
    <w:rsid w:val="009E190E"/>
    <w:rsid w:val="009E5976"/>
    <w:rsid w:val="009E5CF0"/>
    <w:rsid w:val="00A137DF"/>
    <w:rsid w:val="00A444A1"/>
    <w:rsid w:val="00A44D24"/>
    <w:rsid w:val="00A52199"/>
    <w:rsid w:val="00A54A7D"/>
    <w:rsid w:val="00A60F17"/>
    <w:rsid w:val="00A77CD0"/>
    <w:rsid w:val="00AA6DB8"/>
    <w:rsid w:val="00AC423E"/>
    <w:rsid w:val="00AE3954"/>
    <w:rsid w:val="00B2501F"/>
    <w:rsid w:val="00B47B07"/>
    <w:rsid w:val="00B5707A"/>
    <w:rsid w:val="00B66432"/>
    <w:rsid w:val="00B75B61"/>
    <w:rsid w:val="00BA106E"/>
    <w:rsid w:val="00BC3886"/>
    <w:rsid w:val="00BD07DC"/>
    <w:rsid w:val="00BD7EDF"/>
    <w:rsid w:val="00C07790"/>
    <w:rsid w:val="00C10F4B"/>
    <w:rsid w:val="00C15A32"/>
    <w:rsid w:val="00C16C4D"/>
    <w:rsid w:val="00C27B8E"/>
    <w:rsid w:val="00C43939"/>
    <w:rsid w:val="00C55489"/>
    <w:rsid w:val="00C618E5"/>
    <w:rsid w:val="00C6600B"/>
    <w:rsid w:val="00C95BF5"/>
    <w:rsid w:val="00C97D2A"/>
    <w:rsid w:val="00CB7644"/>
    <w:rsid w:val="00CC7620"/>
    <w:rsid w:val="00CE2B72"/>
    <w:rsid w:val="00CE5C2D"/>
    <w:rsid w:val="00D10F5B"/>
    <w:rsid w:val="00D209F8"/>
    <w:rsid w:val="00D241C0"/>
    <w:rsid w:val="00D265EF"/>
    <w:rsid w:val="00D4321C"/>
    <w:rsid w:val="00D65C56"/>
    <w:rsid w:val="00E03986"/>
    <w:rsid w:val="00E0744A"/>
    <w:rsid w:val="00E11A3C"/>
    <w:rsid w:val="00E11BF4"/>
    <w:rsid w:val="00E121B3"/>
    <w:rsid w:val="00E36545"/>
    <w:rsid w:val="00E378E3"/>
    <w:rsid w:val="00E44EBB"/>
    <w:rsid w:val="00E51DF0"/>
    <w:rsid w:val="00E53C3E"/>
    <w:rsid w:val="00E84A32"/>
    <w:rsid w:val="00EC6FB5"/>
    <w:rsid w:val="00ED6E90"/>
    <w:rsid w:val="00EF7F87"/>
    <w:rsid w:val="00F06716"/>
    <w:rsid w:val="00F16116"/>
    <w:rsid w:val="00F23BFD"/>
    <w:rsid w:val="00F354BB"/>
    <w:rsid w:val="00F84357"/>
    <w:rsid w:val="00F84A82"/>
    <w:rsid w:val="00F858B7"/>
    <w:rsid w:val="00FA75EB"/>
    <w:rsid w:val="00FD6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</o:shapelayout>
  </w:shapeDefaults>
  <w:decimalSymbol w:val=","/>
  <w:listSeparator w:val=";"/>
  <w14:docId w14:val="17AEA740"/>
  <w15:docId w15:val="{4337DA36-29BF-4006-9E18-C7EBFF84FB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Arial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4357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785436"/>
    <w:pPr>
      <w:keepNext/>
      <w:spacing w:after="0" w:line="240" w:lineRule="auto"/>
      <w:outlineLvl w:val="0"/>
    </w:pPr>
    <w:rPr>
      <w:rFonts w:ascii="Times New Roman" w:eastAsia="Times New Roman" w:hAnsi="Times New Roman" w:cs="Traditional Arabic"/>
      <w:b/>
      <w:bCs/>
      <w:szCs w:val="20"/>
      <w:lang w:eastAsia="ar-SA"/>
    </w:rPr>
  </w:style>
  <w:style w:type="paragraph" w:styleId="Heading2">
    <w:name w:val="heading 2"/>
    <w:basedOn w:val="Normal"/>
    <w:next w:val="Normal"/>
    <w:link w:val="Heading2Char"/>
    <w:qFormat/>
    <w:rsid w:val="00785436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raditional Arabic"/>
      <w:b/>
      <w:bCs/>
      <w:sz w:val="36"/>
      <w:szCs w:val="20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858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58B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57420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ing1Char">
    <w:name w:val="Heading 1 Char"/>
    <w:basedOn w:val="DefaultParagraphFont"/>
    <w:link w:val="Heading1"/>
    <w:rsid w:val="00785436"/>
    <w:rPr>
      <w:rFonts w:ascii="Times New Roman" w:eastAsia="Times New Roman" w:hAnsi="Times New Roman" w:cs="Traditional Arabic"/>
      <w:b/>
      <w:bCs/>
      <w:sz w:val="22"/>
      <w:lang w:eastAsia="ar-SA"/>
    </w:rPr>
  </w:style>
  <w:style w:type="character" w:customStyle="1" w:styleId="Heading2Char">
    <w:name w:val="Heading 2 Char"/>
    <w:basedOn w:val="DefaultParagraphFont"/>
    <w:link w:val="Heading2"/>
    <w:rsid w:val="00785436"/>
    <w:rPr>
      <w:rFonts w:ascii="Times New Roman" w:eastAsia="Times New Roman" w:hAnsi="Times New Roman" w:cs="Traditional Arabic"/>
      <w:b/>
      <w:bCs/>
      <w:sz w:val="3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zanba9a\Documents\&#1575;&#1587;&#1578;&#1593;&#1605;&#1575;&#1604;%20&#1575;&#1604;&#1586;&#1605;&#1606;%20&#1608;&#1610;&#1574;&#1575;&#1605;%202015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A460EA-9228-4572-8922-5F1043875B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استعمال الزمن ويئام 2015</Template>
  <TotalTime>593</TotalTime>
  <Pages>1</Pages>
  <Words>227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zanba9a</dc:creator>
  <cp:lastModifiedBy>pc</cp:lastModifiedBy>
  <cp:revision>57</cp:revision>
  <cp:lastPrinted>2016-10-03T14:20:00Z</cp:lastPrinted>
  <dcterms:created xsi:type="dcterms:W3CDTF">2015-09-14T15:45:00Z</dcterms:created>
  <dcterms:modified xsi:type="dcterms:W3CDTF">2023-07-12T22:30:00Z</dcterms:modified>
</cp:coreProperties>
</file>