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743D" w:rsidRPr="00A06169" w:rsidRDefault="008F3A48" w:rsidP="00A06169">
      <w:pPr>
        <w:tabs>
          <w:tab w:val="left" w:pos="9000"/>
        </w:tabs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A06169">
        <w:rPr>
          <w:rFonts w:ascii="TH SarabunIT๙" w:hAnsi="TH SarabunIT๙" w:cs="TH SarabunIT๙" w:hint="cs"/>
          <w:b/>
          <w:bCs/>
          <w:noProof/>
          <w:spacing w:val="-20"/>
          <w:sz w:val="58"/>
          <w:szCs w:val="5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-83185</wp:posOffset>
            </wp:positionV>
            <wp:extent cx="736600" cy="899795"/>
            <wp:effectExtent l="0" t="0" r="0" b="0"/>
            <wp:wrapNone/>
            <wp:docPr id="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43D" w:rsidRPr="00A06169" w:rsidRDefault="0081743D" w:rsidP="00A06169">
      <w:pPr>
        <w:tabs>
          <w:tab w:val="left" w:pos="9000"/>
        </w:tabs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A06169">
        <w:rPr>
          <w:rFonts w:ascii="TH SarabunIT๙" w:hAnsi="TH SarabunIT๙" w:cs="TH SarabunIT๙" w:hint="cs"/>
          <w:b/>
          <w:bCs/>
          <w:sz w:val="52"/>
          <w:szCs w:val="52"/>
          <w:cs/>
        </w:rPr>
        <w:t>บันทึกข้อความ</w:t>
      </w:r>
    </w:p>
    <w:p w:rsidR="008535D9" w:rsidRPr="00A06169" w:rsidRDefault="008F3A48" w:rsidP="00A06169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A06169"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217805</wp:posOffset>
                </wp:positionV>
                <wp:extent cx="4914900" cy="0"/>
                <wp:effectExtent l="0" t="0" r="0" b="0"/>
                <wp:wrapNone/>
                <wp:docPr id="1717278340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4DED4" id="Straight Connector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7.15pt" to="453pt,1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">
                <v:stroke dashstyle="1 1" endcap="round"/>
                <o:lock v:ext="edit" shapetype="f"/>
              </v:line>
            </w:pict>
          </mc:Fallback>
        </mc:AlternateContent>
      </w:r>
      <w:r w:rsidR="008535D9" w:rsidRPr="00A0616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ส่วนราชการ</w:t>
      </w:r>
      <w:r w:rsidR="008535D9" w:rsidRPr="00A06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4D7E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97690" w:rsidRPr="00A06169"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="002722D6" w:rsidRPr="00A06169">
        <w:rPr>
          <w:rFonts w:ascii="TH SarabunIT๙" w:hAnsi="TH SarabunIT๙" w:cs="TH SarabunIT๙" w:hint="cs"/>
          <w:sz w:val="32"/>
          <w:szCs w:val="32"/>
          <w:cs/>
        </w:rPr>
        <w:t>วัดคลองขวาง (จรูญชนม์ราษฎร์บำรุง)</w:t>
      </w:r>
      <w:r w:rsidR="00022BB1" w:rsidRPr="00A06169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2722D6" w:rsidRPr="00A06169">
        <w:rPr>
          <w:rFonts w:ascii="TH SarabunIT๙" w:hAnsi="TH SarabunIT๙" w:cs="TH SarabunIT๙" w:hint="cs"/>
          <w:sz w:val="32"/>
          <w:szCs w:val="32"/>
          <w:cs/>
        </w:rPr>
        <w:t>ไทรน้อย</w:t>
      </w:r>
      <w:r w:rsidR="00022BB1" w:rsidRPr="00A06169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2722D6" w:rsidRPr="00A06169">
        <w:rPr>
          <w:rFonts w:ascii="TH SarabunIT๙" w:hAnsi="TH SarabunIT๙" w:cs="TH SarabunIT๙" w:hint="cs"/>
          <w:sz w:val="32"/>
          <w:szCs w:val="32"/>
          <w:cs/>
        </w:rPr>
        <w:t>นนทบุรี</w:t>
      </w:r>
      <w:r w:rsidR="004B4D7E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B4D7E" w:rsidRPr="00A0616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</w:t>
      </w:r>
      <w:r w:rsidR="00FB3EF2" w:rsidRPr="00A0616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</w:p>
    <w:p w:rsidR="008535D9" w:rsidRPr="00A06169" w:rsidRDefault="008F3A48" w:rsidP="00A06169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A06169"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196850</wp:posOffset>
                </wp:positionV>
                <wp:extent cx="2592070" cy="0"/>
                <wp:effectExtent l="0" t="0" r="0" b="0"/>
                <wp:wrapNone/>
                <wp:docPr id="96006293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77ECA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5.5pt" to="453.3pt,15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">
                <v:stroke dashstyle="1 1" endcap="round"/>
                <o:lock v:ext="edit" shapetype="f"/>
              </v:line>
            </w:pict>
          </mc:Fallback>
        </mc:AlternateContent>
      </w:r>
      <w:r w:rsidRPr="00A06169"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194945</wp:posOffset>
                </wp:positionV>
                <wp:extent cx="2743200" cy="0"/>
                <wp:effectExtent l="0" t="0" r="0" b="0"/>
                <wp:wrapNone/>
                <wp:docPr id="195760450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FD63C" id="Straight Connector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5.35pt" to="225pt,1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">
                <v:stroke dashstyle="1 1" endcap="round"/>
                <o:lock v:ext="edit" shapetype="f"/>
              </v:line>
            </w:pict>
          </mc:Fallback>
        </mc:AlternateContent>
      </w:r>
      <w:r w:rsidR="008535D9" w:rsidRPr="00A0616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4B4D7E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535D9" w:rsidRPr="00A061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วันที่ </w:t>
      </w:r>
      <w:r w:rsidR="004B4D7E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8535D9" w:rsidRPr="00A06169" w:rsidRDefault="008F3A48" w:rsidP="00A06169">
      <w:pPr>
        <w:rPr>
          <w:rFonts w:ascii="TH SarabunIT๙" w:hAnsi="TH SarabunIT๙" w:cs="TH SarabunIT๙"/>
          <w:sz w:val="32"/>
          <w:szCs w:val="32"/>
        </w:rPr>
      </w:pPr>
      <w:r w:rsidRPr="00A06169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-366</wp:posOffset>
                </wp:positionH>
                <wp:positionV relativeFrom="paragraph">
                  <wp:posOffset>266768</wp:posOffset>
                </wp:positionV>
                <wp:extent cx="5751479" cy="0"/>
                <wp:effectExtent l="0" t="0" r="14605" b="12700"/>
                <wp:wrapNone/>
                <wp:docPr id="102289442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1479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7E462C" id="Straight Connector 1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21pt" to="452.8pt,2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" strokecolor="black [3213]">
                <v:stroke joinstyle="miter"/>
              </v:line>
            </w:pict>
          </mc:Fallback>
        </mc:AlternateContent>
      </w:r>
      <w:r w:rsidR="008535D9" w:rsidRPr="00A0616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4B4D7E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>ขอ</w:t>
      </w:r>
      <w:proofErr w:type="spellStart"/>
      <w:r w:rsidRPr="00A06169">
        <w:rPr>
          <w:rFonts w:ascii="TH SarabunIT๙" w:hAnsi="TH SarabunIT๙" w:cs="TH SarabunIT๙" w:hint="cs"/>
          <w:sz w:val="32"/>
          <w:szCs w:val="32"/>
          <w:cs/>
        </w:rPr>
        <w:t>นุญาต</w:t>
      </w:r>
      <w:proofErr w:type="spellEnd"/>
      <w:r w:rsidRPr="00A06169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>จัดซื้อ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</w:rPr>
        <w:t>…….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</w:rPr>
        <w:t>/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จัดจ้าง........</w:t>
      </w:r>
      <w:r w:rsidR="00937144"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ปีการศึกษา 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</w:rPr>
        <w:t>256</w:t>
      </w:r>
      <w:r w:rsidR="00484564">
        <w:rPr>
          <w:rFonts w:ascii="TH SarabunIT๙" w:hAnsi="TH SarabunIT๙" w:cs="TH SarabunIT๙" w:hint="cs"/>
          <w:color w:val="FF0000"/>
          <w:sz w:val="32"/>
          <w:szCs w:val="32"/>
          <w:cs/>
        </w:rPr>
        <w:t>๘</w:t>
      </w:r>
    </w:p>
    <w:p w:rsidR="00C87E7C" w:rsidRPr="00A06169" w:rsidRDefault="00C87E7C" w:rsidP="00A06169">
      <w:pPr>
        <w:spacing w:before="240" w:after="12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A06169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A06169">
        <w:rPr>
          <w:rFonts w:ascii="TH SarabunIT๙" w:hAnsi="TH SarabunIT๙" w:cs="TH SarabunIT๙" w:hint="cs"/>
          <w:sz w:val="32"/>
          <w:szCs w:val="32"/>
        </w:rPr>
        <w:tab/>
      </w:r>
      <w:r w:rsidR="00D22B3E" w:rsidRPr="00A0616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ผู้อำนวยการโรงเรียน</w:t>
      </w:r>
      <w:r w:rsidR="002722D6" w:rsidRPr="00A06169">
        <w:rPr>
          <w:rFonts w:ascii="TH SarabunIT๙" w:hAnsi="TH SarabunIT๙" w:cs="TH SarabunIT๙" w:hint="cs"/>
          <w:sz w:val="32"/>
          <w:szCs w:val="32"/>
          <w:cs/>
        </w:rPr>
        <w:t>วัดคลองขวาง (จรูญชนม์ราษฎร์บำรุง</w:t>
      </w:r>
    </w:p>
    <w:p w:rsidR="00586AD3" w:rsidRPr="00A06169" w:rsidRDefault="00554520" w:rsidP="00A06169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A06169">
        <w:rPr>
          <w:rFonts w:ascii="TH SarabunIT๙" w:hAnsi="TH SarabunIT๙" w:cs="TH SarabunIT๙" w:hint="cs"/>
          <w:sz w:val="32"/>
          <w:szCs w:val="32"/>
          <w:cs/>
        </w:rPr>
        <w:tab/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ab/>
        <w:t>ตามที่กลุ่ม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งานบริหารงานวิชาการ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>ได้เสนอโครงการ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พัฒนาทักษะอาชีพ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 xml:space="preserve">ปีการศึกษา </w:t>
      </w:r>
      <w:r w:rsidRPr="00A06169">
        <w:rPr>
          <w:rFonts w:ascii="TH SarabunIT๙" w:hAnsi="TH SarabunIT๙" w:cs="TH SarabunIT๙" w:hint="cs"/>
          <w:sz w:val="32"/>
          <w:szCs w:val="32"/>
        </w:rPr>
        <w:t xml:space="preserve">2567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 xml:space="preserve">และได้รับการพิจารณาอนุมัติโครงการในแผนปฏิบัติการประจำปี </w:t>
      </w:r>
      <w:r w:rsidRPr="00A06169">
        <w:rPr>
          <w:rFonts w:ascii="TH SarabunIT๙" w:hAnsi="TH SarabunIT๙" w:cs="TH SarabunIT๙" w:hint="cs"/>
          <w:sz w:val="32"/>
          <w:szCs w:val="32"/>
        </w:rPr>
        <w:t xml:space="preserve">2567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>แล้วนั้น</w:t>
      </w:r>
    </w:p>
    <w:p w:rsidR="00554520" w:rsidRPr="00A06169" w:rsidRDefault="00554520" w:rsidP="00A06169">
      <w:pPr>
        <w:pStyle w:val="NoSpacing"/>
        <w:rPr>
          <w:rFonts w:ascii="TH SarabunIT๙" w:hAnsi="TH SarabunIT๙" w:cs="TH SarabunIT๙"/>
          <w:sz w:val="32"/>
          <w:szCs w:val="32"/>
          <w:cs/>
        </w:rPr>
      </w:pPr>
      <w:r w:rsidRPr="00A06169">
        <w:rPr>
          <w:rFonts w:ascii="TH SarabunIT๙" w:hAnsi="TH SarabunIT๙" w:cs="TH SarabunIT๙" w:hint="cs"/>
          <w:sz w:val="32"/>
          <w:szCs w:val="32"/>
          <w:cs/>
        </w:rPr>
        <w:tab/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ab/>
        <w:t>กลุ่ม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งานบริหารงานวิชาการ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>จึงขออนุญาตดำเนินโครงการ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พัฒนาทักษะอาชีพ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กิจกรรมที่ 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</w:rPr>
        <w:t xml:space="preserve">1 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การจัดการเรียนการสอนงานเกษตร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>ในโครงการให้มีประสิทธิภาพเพื่อให้การดำเนินงานบรรลุตามวัตถุประสงค์ซึ่งได้แนบรายละเอียดการ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จัดซื้อ.... 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</w:rPr>
        <w:t>/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จัดจ้าง......</w:t>
      </w:r>
      <w:r w:rsidRPr="00A06169">
        <w:rPr>
          <w:rFonts w:ascii="TH SarabunIT๙" w:hAnsi="TH SarabunIT๙" w:cs="TH SarabunIT๙" w:hint="cs"/>
          <w:color w:val="FF0000"/>
          <w:sz w:val="32"/>
          <w:szCs w:val="32"/>
        </w:rPr>
        <w:t xml:space="preserve">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>มาพร้อมหนังสือฉบับนี้</w:t>
      </w:r>
    </w:p>
    <w:p w:rsidR="00DB7695" w:rsidRPr="00A06169" w:rsidRDefault="00DD073A" w:rsidP="00A06169">
      <w:pPr>
        <w:spacing w:before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06169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  <w:r w:rsidR="00554520" w:rsidRPr="00A06169">
        <w:rPr>
          <w:rFonts w:ascii="TH SarabunIT๙" w:hAnsi="TH SarabunIT๙" w:cs="TH SarabunIT๙" w:hint="cs"/>
          <w:sz w:val="32"/>
          <w:szCs w:val="32"/>
          <w:cs/>
        </w:rPr>
        <w:t>และขออนุญาต</w:t>
      </w:r>
    </w:p>
    <w:p w:rsidR="00554520" w:rsidRPr="00A06169" w:rsidRDefault="00554520" w:rsidP="00A06169">
      <w:pPr>
        <w:spacing w:before="240"/>
        <w:ind w:firstLine="1418"/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:rsidR="00C87E7C" w:rsidRPr="00A06169" w:rsidRDefault="00C87E7C" w:rsidP="00A06169">
      <w:pPr>
        <w:rPr>
          <w:rFonts w:ascii="TH SarabunIT๙" w:hAnsi="TH SarabunIT๙" w:cs="TH SarabunIT๙"/>
          <w:sz w:val="10"/>
          <w:szCs w:val="10"/>
        </w:rPr>
      </w:pPr>
    </w:p>
    <w:p w:rsidR="00C87E7C" w:rsidRPr="00A06169" w:rsidRDefault="00DB7695" w:rsidP="00A06169">
      <w:pPr>
        <w:ind w:left="2188"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A06169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</w:t>
      </w:r>
      <w:r w:rsidR="00635B6A" w:rsidRPr="00A06169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 </w:t>
      </w:r>
    </w:p>
    <w:p w:rsidR="00DB7695" w:rsidRPr="00A06169" w:rsidRDefault="00DB7695" w:rsidP="00A06169">
      <w:pPr>
        <w:ind w:left="2188" w:firstLine="692"/>
        <w:rPr>
          <w:rFonts w:ascii="TH SarabunIT๙" w:hAnsi="TH SarabunIT๙" w:cs="TH SarabunIT๙"/>
          <w:sz w:val="32"/>
          <w:szCs w:val="32"/>
          <w:cs/>
        </w:rPr>
      </w:pPr>
      <w:r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635B6A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4520" w:rsidRPr="00A06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4520" w:rsidRPr="00A06169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635B6A" w:rsidRPr="00A06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4520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06169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(............................................................)</w:t>
      </w:r>
    </w:p>
    <w:p w:rsidR="00DB7695" w:rsidRPr="00A06169" w:rsidRDefault="00DB7695" w:rsidP="00A06169">
      <w:pPr>
        <w:ind w:left="748" w:firstLine="1412"/>
        <w:rPr>
          <w:rFonts w:ascii="TH SarabunIT๙" w:hAnsi="TH SarabunIT๙" w:cs="TH SarabunIT๙"/>
          <w:sz w:val="32"/>
          <w:szCs w:val="32"/>
        </w:rPr>
      </w:pPr>
      <w:r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635B6A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4520" w:rsidRPr="00A0616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35B6A" w:rsidRPr="00A06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4520" w:rsidRPr="00A0616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35B6A" w:rsidRPr="00A06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405" w:rsidRPr="00A06169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A06169">
        <w:rPr>
          <w:rFonts w:ascii="TH SarabunIT๙" w:hAnsi="TH SarabunIT๙" w:cs="TH SarabunIT๙" w:hint="cs"/>
          <w:sz w:val="32"/>
          <w:szCs w:val="32"/>
        </w:rPr>
        <w:t>…………..…………………………</w:t>
      </w:r>
    </w:p>
    <w:p w:rsidR="00554520" w:rsidRPr="00A06169" w:rsidRDefault="00554520" w:rsidP="00A06169">
      <w:pPr>
        <w:ind w:left="748" w:firstLine="1412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25"/>
      </w:tblGrid>
      <w:tr w:rsidR="00A06169" w:rsidRPr="00A06169" w:rsidTr="00873844">
        <w:trPr>
          <w:trHeight w:val="3958"/>
        </w:trPr>
        <w:tc>
          <w:tcPr>
            <w:tcW w:w="4536" w:type="dxa"/>
            <w:shd w:val="clear" w:color="auto" w:fill="auto"/>
          </w:tcPr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</w:rPr>
              <w:t>เรียน ผู้อำนวยการ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b/>
                <w:bCs/>
                <w:sz w:val="10"/>
                <w:szCs w:val="10"/>
              </w:rPr>
            </w:pP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  <w:cs/>
              </w:rPr>
            </w:pP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</w:rPr>
              <w:t xml:space="preserve">1.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ความ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คิด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เห็น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4D56E064" wp14:editId="18EB4920">
                      <wp:simplePos x="0" y="0"/>
                      <wp:positionH relativeFrom="column">
                        <wp:posOffset>197688</wp:posOffset>
                      </wp:positionH>
                      <wp:positionV relativeFrom="paragraph">
                        <wp:posOffset>45085</wp:posOffset>
                      </wp:positionV>
                      <wp:extent cx="136187" cy="136187"/>
                      <wp:effectExtent l="0" t="0" r="16510" b="16510"/>
                      <wp:wrapNone/>
                      <wp:docPr id="1704278388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187" cy="136187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46B4ED" id="Oval 1" o:spid="_x0000_s1026" style="position:absolute;margin-left:15.55pt;margin-top:3.55pt;width:10.7pt;height:10.7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&#13;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เห็นควร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5612094" wp14:editId="4A2B79F9">
                      <wp:simplePos x="0" y="0"/>
                      <wp:positionH relativeFrom="column">
                        <wp:posOffset>199187</wp:posOffset>
                      </wp:positionH>
                      <wp:positionV relativeFrom="paragraph">
                        <wp:posOffset>54610</wp:posOffset>
                      </wp:positionV>
                      <wp:extent cx="136187" cy="136187"/>
                      <wp:effectExtent l="0" t="0" r="16510" b="16510"/>
                      <wp:wrapNone/>
                      <wp:docPr id="1393605941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187" cy="136187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827453" id="Oval 1" o:spid="_x0000_s1026" style="position:absolute;margin-left:15.7pt;margin-top:4.3pt;width:10.7pt;height:10.7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&#13;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ไม่เห็นควร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.....................................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10"/>
                <w:szCs w:val="10"/>
              </w:rPr>
            </w:pP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10"/>
                <w:szCs w:val="10"/>
              </w:rPr>
            </w:pP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๒. เสนอเพื่อโปรด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00F325BE" wp14:editId="0AFBAD2A">
                      <wp:simplePos x="0" y="0"/>
                      <wp:positionH relativeFrom="column">
                        <wp:posOffset>1588973</wp:posOffset>
                      </wp:positionH>
                      <wp:positionV relativeFrom="paragraph">
                        <wp:posOffset>38100</wp:posOffset>
                      </wp:positionV>
                      <wp:extent cx="116205" cy="126365"/>
                      <wp:effectExtent l="0" t="0" r="10795" b="13335"/>
                      <wp:wrapNone/>
                      <wp:docPr id="147360687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20155" id="Rectangle 1" o:spid="_x0000_s1026" style="position:absolute;margin-left:125.1pt;margin-top:3pt;width:9.15pt;height:9.9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" filled="f" strokecolor="black [3213]" strokeweight="1pt"/>
                  </w:pict>
                </mc:Fallback>
              </mc:AlternateContent>
            </w:r>
            <w:r w:rsidRPr="00A06169"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742ECE24" wp14:editId="42A73506">
                      <wp:simplePos x="0" y="0"/>
                      <wp:positionH relativeFrom="column">
                        <wp:posOffset>197553</wp:posOffset>
                      </wp:positionH>
                      <wp:positionV relativeFrom="paragraph">
                        <wp:posOffset>46084</wp:posOffset>
                      </wp:positionV>
                      <wp:extent cx="116205" cy="126365"/>
                      <wp:effectExtent l="0" t="0" r="10795" b="13335"/>
                      <wp:wrapNone/>
                      <wp:docPr id="63507048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4D185D" id="Rectangle 1" o:spid="_x0000_s1026" style="position:absolute;margin-left:15.55pt;margin-top:3.65pt;width:9.15pt;height:9.9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" filled="f" strokecolor="black [3213]" strokeweight="1pt"/>
                  </w:pict>
                </mc:Fallback>
              </mc:AlternateConten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     ทราบ                         เห็นชอบ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23AA05AB" wp14:editId="4CA82678">
                      <wp:simplePos x="0" y="0"/>
                      <wp:positionH relativeFrom="column">
                        <wp:posOffset>1592148</wp:posOffset>
                      </wp:positionH>
                      <wp:positionV relativeFrom="paragraph">
                        <wp:posOffset>72390</wp:posOffset>
                      </wp:positionV>
                      <wp:extent cx="116205" cy="126365"/>
                      <wp:effectExtent l="0" t="0" r="10795" b="13335"/>
                      <wp:wrapNone/>
                      <wp:docPr id="1092451791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A6005" id="Rectangle 1" o:spid="_x0000_s1026" style="position:absolute;margin-left:125.35pt;margin-top:5.7pt;width:9.15pt;height:9.9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" filled="f" strokecolor="black [3213]" strokeweight="1pt"/>
                  </w:pict>
                </mc:Fallback>
              </mc:AlternateContent>
            </w:r>
            <w:r w:rsidRPr="00A06169"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69D8B005" wp14:editId="38E59545">
                      <wp:simplePos x="0" y="0"/>
                      <wp:positionH relativeFrom="column">
                        <wp:posOffset>200728</wp:posOffset>
                      </wp:positionH>
                      <wp:positionV relativeFrom="paragraph">
                        <wp:posOffset>80348</wp:posOffset>
                      </wp:positionV>
                      <wp:extent cx="116205" cy="126365"/>
                      <wp:effectExtent l="0" t="0" r="10795" b="10160"/>
                      <wp:wrapNone/>
                      <wp:docPr id="177131800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A2E6C9" id="Rectangle 1" o:spid="_x0000_s1026" style="position:absolute;margin-left:15.8pt;margin-top:6.35pt;width:9.15pt;height:9.9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" filled="f" strokecolor="black [3213]" strokeweight="1pt"/>
                  </w:pict>
                </mc:Fallback>
              </mc:AlternateConten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     พิจารณาอนุญาต            พิจารณาอนุมัติ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ลงชื่อ  .......................................................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</w:rPr>
              <w:t xml:space="preserve">    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(</w:t>
            </w:r>
            <w:r w:rsidRPr="00873844">
              <w:rPr>
                <w:rFonts w:ascii="TH SarabunIT๙" w:eastAsia="MS Mincho" w:hAnsi="TH SarabunIT๙" w:cs="TH SarabunIT๙" w:hint="cs"/>
                <w:color w:val="FF0000"/>
                <w:sz w:val="32"/>
                <w:szCs w:val="32"/>
                <w:cs/>
              </w:rPr>
              <w:t>นาง</w:t>
            </w:r>
            <w:r w:rsidR="00310C7D">
              <w:rPr>
                <w:rFonts w:ascii="TH SarabunIT๙" w:eastAsia="MS Mincho" w:hAnsi="TH SarabunIT๙" w:cs="TH SarabunIT๙" w:hint="cs"/>
                <w:color w:val="FF0000"/>
                <w:sz w:val="32"/>
                <w:szCs w:val="32"/>
                <w:cs/>
              </w:rPr>
              <w:t>สาวศรุตา เสือเอก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)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</w:rPr>
              <w:t xml:space="preserve">       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หัวหน้ากลุ่ม</w:t>
            </w:r>
            <w:r w:rsidRPr="00873844">
              <w:rPr>
                <w:rFonts w:ascii="TH SarabunIT๙" w:eastAsia="MS Mincho" w:hAnsi="TH SarabunIT๙" w:cs="TH SarabunIT๙" w:hint="cs"/>
                <w:color w:val="FF0000"/>
                <w:sz w:val="32"/>
                <w:szCs w:val="32"/>
                <w:cs/>
              </w:rPr>
              <w:t>บริหารงานวิชาการ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</w:rPr>
              <w:t xml:space="preserve">         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..........</w:t>
            </w:r>
            <w:r>
              <w:rPr>
                <w:rFonts w:ascii="TH SarabunIT๙" w:eastAsia="MS Mincho" w:hAnsi="TH SarabunIT๙" w:cs="TH SarabunIT๙"/>
                <w:sz w:val="32"/>
                <w:szCs w:val="32"/>
              </w:rPr>
              <w:t>/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............</w:t>
            </w:r>
            <w:r>
              <w:rPr>
                <w:rFonts w:ascii="TH SarabunIT๙" w:eastAsia="MS Mincho" w:hAnsi="TH SarabunIT๙" w:cs="TH SarabunIT๙"/>
                <w:sz w:val="32"/>
                <w:szCs w:val="32"/>
              </w:rPr>
              <w:t>/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.....</w:t>
            </w:r>
          </w:p>
          <w:p w:rsidR="00A06169" w:rsidRPr="00873844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10"/>
                <w:szCs w:val="10"/>
                <w:cs/>
              </w:rPr>
            </w:pPr>
          </w:p>
        </w:tc>
        <w:tc>
          <w:tcPr>
            <w:tcW w:w="4525" w:type="dxa"/>
          </w:tcPr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b/>
                <w:bCs/>
                <w:sz w:val="32"/>
                <w:szCs w:val="32"/>
                <w:cs/>
              </w:rPr>
              <w:t>เรียน ผู้อำนวยการ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b/>
                <w:bCs/>
                <w:sz w:val="10"/>
                <w:szCs w:val="10"/>
              </w:rPr>
            </w:pP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  <w:cs/>
              </w:rPr>
            </w:pP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</w:rPr>
              <w:t xml:space="preserve">1.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ความ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คิด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เห็น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18B42908" wp14:editId="5296E60E">
                      <wp:simplePos x="0" y="0"/>
                      <wp:positionH relativeFrom="column">
                        <wp:posOffset>197688</wp:posOffset>
                      </wp:positionH>
                      <wp:positionV relativeFrom="paragraph">
                        <wp:posOffset>45085</wp:posOffset>
                      </wp:positionV>
                      <wp:extent cx="136187" cy="136187"/>
                      <wp:effectExtent l="0" t="0" r="16510" b="16510"/>
                      <wp:wrapNone/>
                      <wp:docPr id="114494154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187" cy="136187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F257AF" id="Oval 1" o:spid="_x0000_s1026" style="position:absolute;margin-left:15.55pt;margin-top:3.55pt;width:10.7pt;height:10.7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&#13;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เห็นควร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0204923D" wp14:editId="046AD7E6">
                      <wp:simplePos x="0" y="0"/>
                      <wp:positionH relativeFrom="column">
                        <wp:posOffset>199187</wp:posOffset>
                      </wp:positionH>
                      <wp:positionV relativeFrom="paragraph">
                        <wp:posOffset>54610</wp:posOffset>
                      </wp:positionV>
                      <wp:extent cx="136187" cy="136187"/>
                      <wp:effectExtent l="0" t="0" r="16510" b="16510"/>
                      <wp:wrapNone/>
                      <wp:docPr id="1132641230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187" cy="136187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19AAFF" id="Oval 1" o:spid="_x0000_s1026" style="position:absolute;margin-left:15.7pt;margin-top:4.3pt;width:10.7pt;height:10.7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&#13;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ไม่เห็นควร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.....................................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10"/>
                <w:szCs w:val="10"/>
              </w:rPr>
            </w:pP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10"/>
                <w:szCs w:val="10"/>
              </w:rPr>
            </w:pP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๒. เสนอเพื่อโปรด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11E94CB4" wp14:editId="3E305E10">
                      <wp:simplePos x="0" y="0"/>
                      <wp:positionH relativeFrom="column">
                        <wp:posOffset>1588973</wp:posOffset>
                      </wp:positionH>
                      <wp:positionV relativeFrom="paragraph">
                        <wp:posOffset>38100</wp:posOffset>
                      </wp:positionV>
                      <wp:extent cx="116205" cy="126365"/>
                      <wp:effectExtent l="0" t="0" r="10795" b="13335"/>
                      <wp:wrapNone/>
                      <wp:docPr id="1365120110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A75CF" id="Rectangle 1" o:spid="_x0000_s1026" style="position:absolute;margin-left:125.1pt;margin-top:3pt;width:9.15pt;height:9.9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" filled="f" strokecolor="black [3213]" strokeweight="1pt"/>
                  </w:pict>
                </mc:Fallback>
              </mc:AlternateContent>
            </w:r>
            <w:r w:rsidRPr="00A06169"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60955DBF" wp14:editId="5D3A46F2">
                      <wp:simplePos x="0" y="0"/>
                      <wp:positionH relativeFrom="column">
                        <wp:posOffset>197553</wp:posOffset>
                      </wp:positionH>
                      <wp:positionV relativeFrom="paragraph">
                        <wp:posOffset>46084</wp:posOffset>
                      </wp:positionV>
                      <wp:extent cx="116205" cy="126365"/>
                      <wp:effectExtent l="0" t="0" r="10795" b="13335"/>
                      <wp:wrapNone/>
                      <wp:docPr id="1165570451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D91755" id="Rectangle 1" o:spid="_x0000_s1026" style="position:absolute;margin-left:15.55pt;margin-top:3.65pt;width:9.15pt;height:9.9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" filled="f" strokecolor="black [3213]" strokeweight="1pt"/>
                  </w:pict>
                </mc:Fallback>
              </mc:AlternateConten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     ทราบ                         เห็นชอบ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1FC09499" wp14:editId="3A116D86">
                      <wp:simplePos x="0" y="0"/>
                      <wp:positionH relativeFrom="column">
                        <wp:posOffset>1592148</wp:posOffset>
                      </wp:positionH>
                      <wp:positionV relativeFrom="paragraph">
                        <wp:posOffset>72390</wp:posOffset>
                      </wp:positionV>
                      <wp:extent cx="116205" cy="126365"/>
                      <wp:effectExtent l="0" t="0" r="10795" b="13335"/>
                      <wp:wrapNone/>
                      <wp:docPr id="1902405240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317753" id="Rectangle 1" o:spid="_x0000_s1026" style="position:absolute;margin-left:125.35pt;margin-top:5.7pt;width:9.15pt;height:9.9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" filled="f" strokecolor="black [3213]" strokeweight="1pt"/>
                  </w:pict>
                </mc:Fallback>
              </mc:AlternateContent>
            </w:r>
            <w:r w:rsidRPr="00A06169">
              <w:rPr>
                <w:rFonts w:ascii="TH SarabunIT๙" w:eastAsia="MS Mincho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49A39382" wp14:editId="235EB64C">
                      <wp:simplePos x="0" y="0"/>
                      <wp:positionH relativeFrom="column">
                        <wp:posOffset>200728</wp:posOffset>
                      </wp:positionH>
                      <wp:positionV relativeFrom="paragraph">
                        <wp:posOffset>80348</wp:posOffset>
                      </wp:positionV>
                      <wp:extent cx="116205" cy="126365"/>
                      <wp:effectExtent l="0" t="0" r="10795" b="10160"/>
                      <wp:wrapNone/>
                      <wp:docPr id="111852131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CBD8CF" id="Rectangle 1" o:spid="_x0000_s1026" style="position:absolute;margin-left:15.8pt;margin-top:6.35pt;width:9.15pt;height:9.9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" filled="f" strokecolor="black [3213]" strokeweight="1pt"/>
                  </w:pict>
                </mc:Fallback>
              </mc:AlternateConten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     พิจารณาอนุญาต            พิจารณาอนุมัติ</w:t>
            </w:r>
          </w:p>
          <w:p w:rsid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ลงชื่อ  .......................................................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</w:rPr>
              <w:t xml:space="preserve">       </w:t>
            </w:r>
            <w:r w:rsidR="00873844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นาง</w:t>
            </w:r>
            <w:r w:rsidR="00873844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สาวณัฐ</w:t>
            </w:r>
            <w:proofErr w:type="spellStart"/>
            <w:r w:rsidR="00873844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ญา</w:t>
            </w:r>
            <w:proofErr w:type="spellEnd"/>
            <w:r w:rsidR="00873844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วง</w:t>
            </w:r>
            <w:proofErr w:type="spellStart"/>
            <w:r w:rsidR="00873844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  <w:r w:rsidR="00873844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จำปา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)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sz w:val="32"/>
                <w:szCs w:val="32"/>
              </w:rPr>
            </w:pP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</w:rPr>
              <w:t xml:space="preserve">   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3844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รองผู้อำนวยการโรงเรียนวัดคลองขวาง</w:t>
            </w:r>
          </w:p>
          <w:p w:rsidR="00A06169" w:rsidRPr="00A06169" w:rsidRDefault="00A06169" w:rsidP="00A06169">
            <w:pPr>
              <w:spacing w:line="204" w:lineRule="auto"/>
              <w:rPr>
                <w:rFonts w:ascii="TH SarabunIT๙" w:eastAsia="MS Mincho" w:hAnsi="TH SarabunIT๙" w:cs="TH SarabunIT๙"/>
                <w:b/>
                <w:bCs/>
                <w:sz w:val="32"/>
                <w:szCs w:val="32"/>
                <w:cs/>
              </w:rPr>
            </w:pP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</w:rPr>
              <w:t xml:space="preserve">              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 xml:space="preserve"> ..........</w:t>
            </w:r>
            <w:r>
              <w:rPr>
                <w:rFonts w:ascii="TH SarabunIT๙" w:eastAsia="MS Mincho" w:hAnsi="TH SarabunIT๙" w:cs="TH SarabunIT๙"/>
                <w:sz w:val="32"/>
                <w:szCs w:val="32"/>
              </w:rPr>
              <w:t>/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............</w:t>
            </w:r>
            <w:r>
              <w:rPr>
                <w:rFonts w:ascii="TH SarabunIT๙" w:eastAsia="MS Mincho" w:hAnsi="TH SarabunIT๙" w:cs="TH SarabunIT๙"/>
                <w:sz w:val="32"/>
                <w:szCs w:val="32"/>
              </w:rPr>
              <w:t>/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</w:t>
            </w:r>
            <w:r w:rsidRPr="00A06169">
              <w:rPr>
                <w:rFonts w:ascii="TH SarabunIT๙" w:eastAsia="MS Mincho" w:hAnsi="TH SarabunIT๙" w:cs="TH SarabunIT๙" w:hint="cs"/>
                <w:sz w:val="32"/>
                <w:szCs w:val="32"/>
                <w:cs/>
              </w:rPr>
              <w:t>.....</w:t>
            </w:r>
          </w:p>
        </w:tc>
      </w:tr>
    </w:tbl>
    <w:p w:rsidR="00DB7695" w:rsidRPr="00873844" w:rsidRDefault="00DB7695" w:rsidP="00873844">
      <w:pPr>
        <w:rPr>
          <w:rFonts w:ascii="TH SarabunIT๙" w:hAnsi="TH SarabunIT๙" w:cs="TH SarabunIT๙"/>
          <w:sz w:val="10"/>
          <w:szCs w:val="10"/>
        </w:rPr>
      </w:pPr>
    </w:p>
    <w:p w:rsidR="00873844" w:rsidRPr="00873844" w:rsidRDefault="00873844" w:rsidP="008738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73844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ความเห็นของผู้อำนวยการโรงเรียนวัดคลองขวาง(จรูญชนม์ราษฎร์บำรุง)</w:t>
      </w:r>
    </w:p>
    <w:p w:rsidR="00873844" w:rsidRPr="00501DAD" w:rsidRDefault="00873844" w:rsidP="00873844">
      <w:pPr>
        <w:rPr>
          <w:rFonts w:ascii="TH SarabunIT๙" w:hAnsi="TH SarabunIT๙" w:cs="TH SarabunIT๙"/>
          <w:sz w:val="32"/>
          <w:szCs w:val="32"/>
        </w:rPr>
      </w:pPr>
      <w:r w:rsidRPr="00873844">
        <w:rPr>
          <w:rFonts w:ascii="TH SarabunIT๙" w:eastAsia="MS Mincho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FA8B188" wp14:editId="35AF9835">
                <wp:simplePos x="0" y="0"/>
                <wp:positionH relativeFrom="column">
                  <wp:posOffset>291033</wp:posOffset>
                </wp:positionH>
                <wp:positionV relativeFrom="paragraph">
                  <wp:posOffset>57150</wp:posOffset>
                </wp:positionV>
                <wp:extent cx="116205" cy="126365"/>
                <wp:effectExtent l="0" t="0" r="10795" b="13335"/>
                <wp:wrapNone/>
                <wp:docPr id="289673445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263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0B80FC" id="Rectangle 1" o:spid="_x0000_s1026" style="position:absolute;margin-left:22.9pt;margin-top:4.5pt;width:9.15pt;height:9.9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" filled="f" strokecolor="black [3213]" strokeweight="1pt"/>
            </w:pict>
          </mc:Fallback>
        </mc:AlternateContent>
      </w:r>
      <w:r w:rsidRPr="008738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501DAD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873844" w:rsidRDefault="00873844" w:rsidP="008738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S Mincho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86DB04F" wp14:editId="5311AA5A">
                <wp:simplePos x="0" y="0"/>
                <wp:positionH relativeFrom="column">
                  <wp:posOffset>284683</wp:posOffset>
                </wp:positionH>
                <wp:positionV relativeFrom="paragraph">
                  <wp:posOffset>66675</wp:posOffset>
                </wp:positionV>
                <wp:extent cx="135890" cy="135890"/>
                <wp:effectExtent l="0" t="0" r="16510" b="16510"/>
                <wp:wrapNone/>
                <wp:docPr id="306283513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" cy="1358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E772C3" id="Oval 1" o:spid="_x0000_s1026" style="position:absolute;margin-left:22.4pt;margin-top:5.25pt;width:10.7pt;height:10.7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&#13;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="TH SarabunIT๙" w:eastAsia="MS Mincho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AA1BC0A" wp14:editId="39B79CEE">
                <wp:simplePos x="0" y="0"/>
                <wp:positionH relativeFrom="column">
                  <wp:posOffset>1602537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16510" b="16510"/>
                <wp:wrapNone/>
                <wp:docPr id="1222597717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" cy="1358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8D6DED" id="Oval 1" o:spid="_x0000_s1026" style="position:absolute;margin-left:126.2pt;margin-top:5.15pt;width:10.7pt;height:10.7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&#13;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ไม่อนุญาต ..................................................................................................</w:t>
      </w:r>
    </w:p>
    <w:p w:rsidR="00873844" w:rsidRDefault="00873844" w:rsidP="00873844">
      <w:pPr>
        <w:rPr>
          <w:rFonts w:ascii="TH SarabunIT๙" w:hAnsi="TH SarabunIT๙" w:cs="TH SarabunIT๙"/>
          <w:sz w:val="32"/>
          <w:szCs w:val="32"/>
        </w:rPr>
      </w:pPr>
    </w:p>
    <w:p w:rsidR="00873844" w:rsidRDefault="00873844" w:rsidP="00873844">
      <w:pPr>
        <w:spacing w:line="204" w:lineRule="auto"/>
        <w:ind w:left="3600" w:firstLine="720"/>
        <w:rPr>
          <w:rFonts w:ascii="TH SarabunIT๙" w:eastAsia="MS Mincho" w:hAnsi="TH SarabunIT๙" w:cs="TH SarabunIT๙"/>
          <w:sz w:val="32"/>
          <w:szCs w:val="32"/>
        </w:rPr>
      </w:pPr>
    </w:p>
    <w:p w:rsidR="00873844" w:rsidRPr="00A06169" w:rsidRDefault="00873844" w:rsidP="00873844">
      <w:pPr>
        <w:ind w:left="4320"/>
        <w:rPr>
          <w:rFonts w:ascii="TH SarabunIT๙" w:eastAsia="MS Mincho" w:hAnsi="TH SarabunIT๙" w:cs="TH SarabunIT๙"/>
          <w:sz w:val="32"/>
          <w:szCs w:val="32"/>
        </w:rPr>
      </w:pPr>
      <w:r>
        <w:rPr>
          <w:rFonts w:ascii="TH SarabunIT๙" w:eastAsia="MS Mincho" w:hAnsi="TH SarabunIT๙" w:cs="TH SarabunIT๙" w:hint="cs"/>
          <w:sz w:val="32"/>
          <w:szCs w:val="32"/>
          <w:cs/>
        </w:rPr>
        <w:t xml:space="preserve">    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ลงชื่อ  .......................................................</w:t>
      </w:r>
    </w:p>
    <w:p w:rsidR="00873844" w:rsidRPr="00A06169" w:rsidRDefault="00873844" w:rsidP="00873844">
      <w:pPr>
        <w:rPr>
          <w:rFonts w:ascii="TH SarabunIT๙" w:eastAsia="MS Mincho" w:hAnsi="TH SarabunIT๙" w:cs="TH SarabunIT๙"/>
          <w:sz w:val="32"/>
          <w:szCs w:val="32"/>
        </w:rPr>
      </w:pP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 xml:space="preserve">    </w:t>
      </w:r>
      <w:r w:rsidRPr="00A06169">
        <w:rPr>
          <w:rFonts w:ascii="TH SarabunIT๙" w:eastAsia="MS Mincho" w:hAnsi="TH SarabunIT๙" w:cs="TH SarabunIT๙" w:hint="cs"/>
          <w:sz w:val="32"/>
          <w:szCs w:val="32"/>
        </w:rPr>
        <w:t xml:space="preserve">       </w:t>
      </w:r>
      <w:r>
        <w:rPr>
          <w:rFonts w:ascii="TH SarabunIT๙" w:eastAsia="MS Mincho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 w:hint="cs"/>
          <w:sz w:val="32"/>
          <w:szCs w:val="32"/>
          <w:cs/>
        </w:rPr>
        <w:t xml:space="preserve">                            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MS Mincho" w:hAnsi="TH SarabunIT๙" w:cs="TH SarabunIT๙" w:hint="cs"/>
          <w:sz w:val="32"/>
          <w:szCs w:val="32"/>
          <w:cs/>
        </w:rPr>
        <w:t>นาย</w:t>
      </w:r>
      <w:r w:rsidR="004F2860">
        <w:rPr>
          <w:rFonts w:ascii="TH SarabunIT๙" w:eastAsia="MS Mincho" w:hAnsi="TH SarabunIT๙" w:cs="TH SarabunIT๙" w:hint="cs"/>
          <w:sz w:val="32"/>
          <w:szCs w:val="32"/>
          <w:cs/>
        </w:rPr>
        <w:t>นรินทร์ นารีนาถ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)</w:t>
      </w:r>
    </w:p>
    <w:p w:rsidR="00873844" w:rsidRPr="00A06169" w:rsidRDefault="00873844" w:rsidP="00873844">
      <w:pPr>
        <w:rPr>
          <w:rFonts w:ascii="TH SarabunIT๙" w:eastAsia="MS Mincho" w:hAnsi="TH SarabunIT๙" w:cs="TH SarabunIT๙"/>
          <w:sz w:val="32"/>
          <w:szCs w:val="32"/>
        </w:rPr>
      </w:pPr>
      <w:r w:rsidRPr="00A06169">
        <w:rPr>
          <w:rFonts w:ascii="TH SarabunIT๙" w:eastAsia="MS Mincho" w:hAnsi="TH SarabunIT๙" w:cs="TH SarabunIT๙" w:hint="cs"/>
          <w:sz w:val="32"/>
          <w:szCs w:val="32"/>
        </w:rPr>
        <w:t xml:space="preserve">  </w:t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 w:hint="cs"/>
          <w:sz w:val="32"/>
          <w:szCs w:val="32"/>
          <w:cs/>
        </w:rPr>
        <w:t xml:space="preserve">         ผู้อำนวยการโรงเรียนวัดคลองขวาง(จรูญชนม์ราษฎร์บำรุง)</w:t>
      </w:r>
    </w:p>
    <w:p w:rsidR="00873844" w:rsidRPr="00A06169" w:rsidRDefault="00873844" w:rsidP="00873844">
      <w:pPr>
        <w:rPr>
          <w:rFonts w:ascii="TH SarabunIT๙" w:hAnsi="TH SarabunIT๙" w:cs="TH SarabunIT๙"/>
          <w:sz w:val="32"/>
          <w:szCs w:val="32"/>
          <w:cs/>
        </w:rPr>
      </w:pPr>
      <w:r w:rsidRPr="00A06169">
        <w:rPr>
          <w:rFonts w:ascii="TH SarabunIT๙" w:eastAsia="MS Mincho" w:hAnsi="TH SarabunIT๙" w:cs="TH SarabunIT๙" w:hint="cs"/>
          <w:sz w:val="32"/>
          <w:szCs w:val="32"/>
        </w:rPr>
        <w:t xml:space="preserve">              </w:t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>
        <w:rPr>
          <w:rFonts w:ascii="TH SarabunIT๙" w:eastAsia="MS Mincho" w:hAnsi="TH SarabunIT๙" w:cs="TH SarabunIT๙"/>
          <w:sz w:val="32"/>
          <w:szCs w:val="32"/>
          <w:cs/>
        </w:rPr>
        <w:tab/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MS Mincho" w:hAnsi="TH SarabunIT๙" w:cs="TH SarabunIT๙" w:hint="cs"/>
          <w:sz w:val="32"/>
          <w:szCs w:val="32"/>
          <w:cs/>
        </w:rPr>
        <w:t xml:space="preserve">            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...</w:t>
      </w:r>
      <w:r>
        <w:rPr>
          <w:rFonts w:ascii="TH SarabunIT๙" w:eastAsia="MS Mincho" w:hAnsi="TH SarabunIT๙" w:cs="TH SarabunIT๙" w:hint="cs"/>
          <w:sz w:val="32"/>
          <w:szCs w:val="32"/>
          <w:cs/>
        </w:rPr>
        <w:t>.....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.......</w:t>
      </w:r>
      <w:r>
        <w:rPr>
          <w:rFonts w:ascii="TH SarabunIT๙" w:eastAsia="MS Mincho" w:hAnsi="TH SarabunIT๙" w:cs="TH SarabunIT๙"/>
          <w:sz w:val="32"/>
          <w:szCs w:val="32"/>
        </w:rPr>
        <w:t>/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MS Mincho" w:hAnsi="TH SarabunIT๙" w:cs="TH SarabunIT๙" w:hint="cs"/>
          <w:sz w:val="32"/>
          <w:szCs w:val="32"/>
          <w:cs/>
        </w:rPr>
        <w:t>...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eastAsia="MS Mincho" w:hAnsi="TH SarabunIT๙" w:cs="TH SarabunIT๙"/>
          <w:sz w:val="32"/>
          <w:szCs w:val="32"/>
        </w:rPr>
        <w:t>/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..</w:t>
      </w:r>
      <w:r>
        <w:rPr>
          <w:rFonts w:ascii="TH SarabunIT๙" w:eastAsia="MS Mincho" w:hAnsi="TH SarabunIT๙" w:cs="TH SarabunIT๙" w:hint="cs"/>
          <w:sz w:val="32"/>
          <w:szCs w:val="32"/>
          <w:cs/>
        </w:rPr>
        <w:t>.........</w:t>
      </w:r>
      <w:r w:rsidRPr="00A06169">
        <w:rPr>
          <w:rFonts w:ascii="TH SarabunIT๙" w:eastAsia="MS Mincho" w:hAnsi="TH SarabunIT๙" w:cs="TH SarabunIT๙" w:hint="cs"/>
          <w:sz w:val="32"/>
          <w:szCs w:val="32"/>
          <w:cs/>
        </w:rPr>
        <w:t>.....</w:t>
      </w:r>
    </w:p>
    <w:sectPr w:rsidR="00873844" w:rsidRPr="00A06169" w:rsidSect="00A16827">
      <w:headerReference w:type="even" r:id="rId7"/>
      <w:headerReference w:type="default" r:id="rId8"/>
      <w:pgSz w:w="11906" w:h="16838" w:code="9"/>
      <w:pgMar w:top="426" w:right="1134" w:bottom="60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01DF" w:rsidRDefault="00D401DF">
      <w:r>
        <w:separator/>
      </w:r>
    </w:p>
  </w:endnote>
  <w:endnote w:type="continuationSeparator" w:id="0">
    <w:p w:rsidR="00D401DF" w:rsidRDefault="00D40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IT๙"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01DF" w:rsidRDefault="00D401DF">
      <w:r>
        <w:separator/>
      </w:r>
    </w:p>
  </w:footnote>
  <w:footnote w:type="continuationSeparator" w:id="0">
    <w:p w:rsidR="00D401DF" w:rsidRDefault="00D40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4631" w:rsidRDefault="00225AB4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84631" w:rsidRDefault="00B846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4631" w:rsidRPr="00D6626B" w:rsidRDefault="00B84631" w:rsidP="00D6626B">
    <w:pPr>
      <w:pStyle w:val="Header"/>
      <w:framePr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  <w:r>
      <w:rPr>
        <w:rStyle w:val="PageNumber"/>
        <w:rFonts w:ascii="TH SarabunPSK" w:hAnsi="TH SarabunPSK" w:cs="TH SarabunPSK" w:hint="cs"/>
        <w:sz w:val="32"/>
        <w:szCs w:val="32"/>
        <w:cs/>
      </w:rPr>
      <w:t xml:space="preserve">- </w:t>
    </w:r>
    <w:r w:rsidR="00225AB4" w:rsidRPr="00D6626B">
      <w:rPr>
        <w:rStyle w:val="PageNumber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PageNumber"/>
        <w:rFonts w:ascii="TH SarabunPSK" w:hAnsi="TH SarabunPSK" w:cs="TH SarabunPSK"/>
        <w:sz w:val="32"/>
        <w:szCs w:val="32"/>
      </w:rPr>
      <w:instrText xml:space="preserve">PAGE  </w:instrText>
    </w:r>
    <w:r w:rsidR="00225AB4" w:rsidRPr="00D6626B">
      <w:rPr>
        <w:rStyle w:val="PageNumber"/>
        <w:rFonts w:ascii="TH SarabunPSK" w:hAnsi="TH SarabunPSK" w:cs="TH SarabunPSK"/>
        <w:sz w:val="32"/>
        <w:szCs w:val="32"/>
        <w:cs/>
      </w:rPr>
      <w:fldChar w:fldCharType="separate"/>
    </w:r>
    <w:r w:rsidR="00937144">
      <w:rPr>
        <w:rStyle w:val="PageNumber"/>
        <w:rFonts w:ascii="TH SarabunPSK" w:hAnsi="TH SarabunPSK" w:cs="TH SarabunPSK"/>
        <w:noProof/>
        <w:sz w:val="32"/>
        <w:szCs w:val="32"/>
        <w:cs/>
      </w:rPr>
      <w:t>๒</w:t>
    </w:r>
    <w:r w:rsidR="00225AB4" w:rsidRPr="00D6626B">
      <w:rPr>
        <w:rStyle w:val="PageNumber"/>
        <w:rFonts w:ascii="TH SarabunPSK" w:hAnsi="TH SarabunPSK" w:cs="TH SarabunPSK"/>
        <w:sz w:val="32"/>
        <w:szCs w:val="32"/>
        <w:cs/>
      </w:rPr>
      <w:fldChar w:fldCharType="end"/>
    </w:r>
    <w:r>
      <w:rPr>
        <w:rStyle w:val="PageNumber"/>
        <w:rFonts w:ascii="TH SarabunPSK" w:hAnsi="TH SarabunPSK" w:cs="TH SarabunPSK" w:hint="cs"/>
        <w:sz w:val="32"/>
        <w:szCs w:val="32"/>
        <w:cs/>
      </w:rPr>
      <w:t xml:space="preserve"> -</w:t>
    </w:r>
  </w:p>
  <w:p w:rsidR="00B84631" w:rsidRDefault="00B84631">
    <w:pPr>
      <w:pStyle w:val="Header"/>
      <w:rPr>
        <w:rFonts w:ascii="TH SarabunPSK" w:hAnsi="TH SarabunPSK" w:cs="TH SarabunPSK"/>
        <w:sz w:val="32"/>
        <w:szCs w:val="32"/>
      </w:rPr>
    </w:pPr>
  </w:p>
  <w:p w:rsidR="00B84631" w:rsidRPr="00D6626B" w:rsidRDefault="00B84631">
    <w:pPr>
      <w:pStyle w:val="Header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9D4"/>
    <w:rsid w:val="000009B3"/>
    <w:rsid w:val="00022BB1"/>
    <w:rsid w:val="00041424"/>
    <w:rsid w:val="0006583D"/>
    <w:rsid w:val="000A2015"/>
    <w:rsid w:val="000B18A5"/>
    <w:rsid w:val="000D658D"/>
    <w:rsid w:val="000E732B"/>
    <w:rsid w:val="00107DC9"/>
    <w:rsid w:val="001241F5"/>
    <w:rsid w:val="001511BF"/>
    <w:rsid w:val="001773F8"/>
    <w:rsid w:val="00193FB7"/>
    <w:rsid w:val="001F5E85"/>
    <w:rsid w:val="002211BD"/>
    <w:rsid w:val="002213A6"/>
    <w:rsid w:val="00225AB4"/>
    <w:rsid w:val="00234405"/>
    <w:rsid w:val="002722D6"/>
    <w:rsid w:val="002747A4"/>
    <w:rsid w:val="00297690"/>
    <w:rsid w:val="002B25FD"/>
    <w:rsid w:val="002E1EB8"/>
    <w:rsid w:val="00304DEE"/>
    <w:rsid w:val="00310C7D"/>
    <w:rsid w:val="00326AE6"/>
    <w:rsid w:val="00350726"/>
    <w:rsid w:val="00387B20"/>
    <w:rsid w:val="003A6122"/>
    <w:rsid w:val="003B0B81"/>
    <w:rsid w:val="003B7986"/>
    <w:rsid w:val="003D09E4"/>
    <w:rsid w:val="004470AA"/>
    <w:rsid w:val="00447764"/>
    <w:rsid w:val="00484564"/>
    <w:rsid w:val="004B4D7E"/>
    <w:rsid w:val="004C53C8"/>
    <w:rsid w:val="004E4830"/>
    <w:rsid w:val="004F2860"/>
    <w:rsid w:val="00501DAD"/>
    <w:rsid w:val="0053377E"/>
    <w:rsid w:val="00554520"/>
    <w:rsid w:val="00576986"/>
    <w:rsid w:val="00586AD3"/>
    <w:rsid w:val="005D3A89"/>
    <w:rsid w:val="005E791D"/>
    <w:rsid w:val="005F0266"/>
    <w:rsid w:val="005F4EE0"/>
    <w:rsid w:val="00615A64"/>
    <w:rsid w:val="00630BAF"/>
    <w:rsid w:val="00632B65"/>
    <w:rsid w:val="00635B6A"/>
    <w:rsid w:val="00654198"/>
    <w:rsid w:val="006A4118"/>
    <w:rsid w:val="006B17F4"/>
    <w:rsid w:val="006D16F7"/>
    <w:rsid w:val="006E0726"/>
    <w:rsid w:val="006F27AC"/>
    <w:rsid w:val="007941B5"/>
    <w:rsid w:val="007A0EEB"/>
    <w:rsid w:val="007A6524"/>
    <w:rsid w:val="007B08CC"/>
    <w:rsid w:val="007E6E95"/>
    <w:rsid w:val="00812C6A"/>
    <w:rsid w:val="0081743D"/>
    <w:rsid w:val="00824BC4"/>
    <w:rsid w:val="0083196E"/>
    <w:rsid w:val="0084388A"/>
    <w:rsid w:val="008535D9"/>
    <w:rsid w:val="0086677E"/>
    <w:rsid w:val="00871C9B"/>
    <w:rsid w:val="008720A2"/>
    <w:rsid w:val="00873844"/>
    <w:rsid w:val="008B39D4"/>
    <w:rsid w:val="008E5F58"/>
    <w:rsid w:val="008E78E1"/>
    <w:rsid w:val="008F0C65"/>
    <w:rsid w:val="008F3A48"/>
    <w:rsid w:val="00904C2B"/>
    <w:rsid w:val="00921E9F"/>
    <w:rsid w:val="00923102"/>
    <w:rsid w:val="00930FFC"/>
    <w:rsid w:val="00936BD8"/>
    <w:rsid w:val="00937144"/>
    <w:rsid w:val="00945BED"/>
    <w:rsid w:val="00946E2C"/>
    <w:rsid w:val="00951D06"/>
    <w:rsid w:val="00957C27"/>
    <w:rsid w:val="00966741"/>
    <w:rsid w:val="00967FE9"/>
    <w:rsid w:val="00971CCA"/>
    <w:rsid w:val="00980B2E"/>
    <w:rsid w:val="00990D85"/>
    <w:rsid w:val="009B23AE"/>
    <w:rsid w:val="009C74E1"/>
    <w:rsid w:val="009D74D7"/>
    <w:rsid w:val="00A06169"/>
    <w:rsid w:val="00A16827"/>
    <w:rsid w:val="00A24CDB"/>
    <w:rsid w:val="00A60D81"/>
    <w:rsid w:val="00A64DF4"/>
    <w:rsid w:val="00A94DCA"/>
    <w:rsid w:val="00A97E58"/>
    <w:rsid w:val="00AB3BC8"/>
    <w:rsid w:val="00AB578E"/>
    <w:rsid w:val="00AD0725"/>
    <w:rsid w:val="00AE4267"/>
    <w:rsid w:val="00AF5206"/>
    <w:rsid w:val="00B3362A"/>
    <w:rsid w:val="00B51209"/>
    <w:rsid w:val="00B80B01"/>
    <w:rsid w:val="00B82859"/>
    <w:rsid w:val="00B84631"/>
    <w:rsid w:val="00B851D4"/>
    <w:rsid w:val="00B8566C"/>
    <w:rsid w:val="00BE7268"/>
    <w:rsid w:val="00C13F57"/>
    <w:rsid w:val="00C53739"/>
    <w:rsid w:val="00C87E7C"/>
    <w:rsid w:val="00C94909"/>
    <w:rsid w:val="00D22B3E"/>
    <w:rsid w:val="00D35165"/>
    <w:rsid w:val="00D401DF"/>
    <w:rsid w:val="00D518B7"/>
    <w:rsid w:val="00D6626B"/>
    <w:rsid w:val="00DB226D"/>
    <w:rsid w:val="00DB6AE7"/>
    <w:rsid w:val="00DB741A"/>
    <w:rsid w:val="00DB7695"/>
    <w:rsid w:val="00DD073A"/>
    <w:rsid w:val="00DD6302"/>
    <w:rsid w:val="00DD7E19"/>
    <w:rsid w:val="00DE1AC2"/>
    <w:rsid w:val="00E42B7F"/>
    <w:rsid w:val="00E537F1"/>
    <w:rsid w:val="00E634BE"/>
    <w:rsid w:val="00E817D2"/>
    <w:rsid w:val="00ED0F85"/>
    <w:rsid w:val="00ED2405"/>
    <w:rsid w:val="00EE0C32"/>
    <w:rsid w:val="00F016E6"/>
    <w:rsid w:val="00F116A9"/>
    <w:rsid w:val="00F23720"/>
    <w:rsid w:val="00F338FE"/>
    <w:rsid w:val="00F37FD6"/>
    <w:rsid w:val="00F479EA"/>
    <w:rsid w:val="00F57925"/>
    <w:rsid w:val="00F92CC8"/>
    <w:rsid w:val="00FA68CD"/>
    <w:rsid w:val="00FB3EF2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283710"/>
  <w15:chartTrackingRefBased/>
  <w15:docId w15:val="{DA3A8E68-E991-0248-AED0-6E16E1BA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TH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5AB4"/>
    <w:rPr>
      <w:sz w:val="24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F57925"/>
    <w:rPr>
      <w:color w:val="800080"/>
      <w:u w:val="single"/>
    </w:rPr>
  </w:style>
  <w:style w:type="character" w:styleId="Hyperlink">
    <w:name w:val="Hyperlink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styleId="NoSpacing">
    <w:name w:val="No Spacing"/>
    <w:uiPriority w:val="1"/>
    <w:qFormat/>
    <w:rsid w:val="00DB7695"/>
    <w:rPr>
      <w:sz w:val="24"/>
      <w:szCs w:val="28"/>
      <w:lang w:val="en-US"/>
    </w:rPr>
  </w:style>
  <w:style w:type="paragraph" w:styleId="BodyText">
    <w:name w:val="Body Text"/>
    <w:basedOn w:val="Normal"/>
    <w:link w:val="BodyTextChar"/>
    <w:rsid w:val="00937144"/>
    <w:pPr>
      <w:jc w:val="thaiDistribute"/>
    </w:pPr>
    <w:rPr>
      <w:rFonts w:ascii="AngsanaUPC" w:eastAsia="Cordia New" w:hAnsi="AngsanaUPC" w:cs="AngsanaUPC"/>
      <w:sz w:val="32"/>
      <w:szCs w:val="32"/>
      <w:lang w:eastAsia="zh-TW"/>
    </w:rPr>
  </w:style>
  <w:style w:type="character" w:customStyle="1" w:styleId="BodyTextChar">
    <w:name w:val="Body Text Char"/>
    <w:link w:val="BodyText"/>
    <w:rsid w:val="00937144"/>
    <w:rPr>
      <w:rFonts w:ascii="AngsanaUPC" w:eastAsia="Cordia New" w:hAnsi="AngsanaUPC" w:cs="AngsanaUPC"/>
      <w:sz w:val="32"/>
      <w:szCs w:val="32"/>
      <w:lang w:eastAsia="zh-TW"/>
    </w:rPr>
  </w:style>
  <w:style w:type="paragraph" w:styleId="BalloonText">
    <w:name w:val="Balloon Text"/>
    <w:basedOn w:val="Normal"/>
    <w:link w:val="BalloonTextChar"/>
    <w:rsid w:val="0081743D"/>
    <w:rPr>
      <w:rFonts w:ascii="Leelawadee" w:hAnsi="Leelawadee"/>
      <w:sz w:val="18"/>
      <w:szCs w:val="22"/>
    </w:rPr>
  </w:style>
  <w:style w:type="character" w:customStyle="1" w:styleId="BalloonTextChar">
    <w:name w:val="Balloon Text Char"/>
    <w:link w:val="BalloonText"/>
    <w:rsid w:val="0081743D"/>
    <w:rPr>
      <w:rFonts w:ascii="Leelawadee" w:hAnsi="Leelawadee"/>
      <w:sz w:val="18"/>
      <w:szCs w:val="22"/>
    </w:rPr>
  </w:style>
  <w:style w:type="table" w:styleId="TableGrid">
    <w:name w:val="Table Grid"/>
    <w:basedOn w:val="TableNormal"/>
    <w:uiPriority w:val="59"/>
    <w:rsid w:val="00326AE6"/>
    <w:rPr>
      <w:rFonts w:ascii="TH SarabunPSK" w:eastAsia="MS Mincho" w:hAnsi="TH SarabunPSK" w:cs="TH SarabunPSK"/>
      <w:sz w:val="32"/>
      <w:szCs w:val="3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Desktop\&#3626;&#3634;&#3619;&#3610;&#3619;&#3619;&#3603;\&#3605;&#3633;&#3623;&#3629;&#3618;&#3656;&#3634;&#3591;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Settings\admin\Desktop\สารบรรณ\ตัวอย่างหนังสือภายใน.dot</Template>
  <TotalTime>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AMM</dc:creator>
  <cp:keywords/>
  <dc:description/>
  <cp:lastModifiedBy>Maneerat Prasertphol</cp:lastModifiedBy>
  <cp:revision>2</cp:revision>
  <cp:lastPrinted>2015-11-11T03:38:00Z</cp:lastPrinted>
  <dcterms:created xsi:type="dcterms:W3CDTF">2025-10-05T23:37:00Z</dcterms:created>
  <dcterms:modified xsi:type="dcterms:W3CDTF">2025-10-05T23:37:00Z</dcterms:modified>
</cp:coreProperties>
</file>