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2E596" w14:textId="6CF3EB44" w:rsidR="007B54C3" w:rsidRPr="00B93A34" w:rsidRDefault="007B54C3" w:rsidP="00B93A34">
      <w:pPr>
        <w:pStyle w:val="Heading1"/>
      </w:pPr>
      <w:r w:rsidRPr="00B93A34">
        <w:t>Proposal for Undergraduate Certificates</w:t>
      </w:r>
    </w:p>
    <w:p w14:paraId="3FCEA840" w14:textId="77777777" w:rsidR="007B54C3" w:rsidRPr="00A63E25" w:rsidRDefault="007B54C3" w:rsidP="007B54C3">
      <w:pPr>
        <w:rPr>
          <w:sz w:val="28"/>
          <w:szCs w:val="28"/>
        </w:rPr>
      </w:pPr>
    </w:p>
    <w:p w14:paraId="7619635B" w14:textId="6B420C4A" w:rsidR="007B54C3" w:rsidRPr="00A63E25" w:rsidRDefault="007B54C3" w:rsidP="006B311C">
      <w:pPr>
        <w:pStyle w:val="Heading2"/>
      </w:pPr>
      <w:r w:rsidRPr="00A63E25">
        <w:t xml:space="preserve">Definition and </w:t>
      </w:r>
      <w:r w:rsidR="00B248C5">
        <w:t>Purpose</w:t>
      </w:r>
    </w:p>
    <w:p w14:paraId="47059E88" w14:textId="04D28569" w:rsidR="007B54C3" w:rsidRPr="007B54C3" w:rsidRDefault="007B54C3" w:rsidP="007B54C3">
      <w:pPr>
        <w:rPr>
          <w:sz w:val="22"/>
          <w:szCs w:val="22"/>
        </w:rPr>
      </w:pPr>
      <w:r w:rsidRPr="007B54C3">
        <w:rPr>
          <w:sz w:val="22"/>
          <w:szCs w:val="22"/>
        </w:rPr>
        <w:t xml:space="preserve">An undergraduate certificate is a </w:t>
      </w:r>
      <w:r w:rsidR="00092F7C">
        <w:rPr>
          <w:sz w:val="22"/>
          <w:szCs w:val="22"/>
        </w:rPr>
        <w:t xml:space="preserve">set of </w:t>
      </w:r>
      <w:r w:rsidRPr="007B54C3">
        <w:rPr>
          <w:sz w:val="22"/>
          <w:szCs w:val="22"/>
        </w:rPr>
        <w:t xml:space="preserve">programmatic or </w:t>
      </w:r>
      <w:r w:rsidR="00940868" w:rsidRPr="007B54C3">
        <w:rPr>
          <w:sz w:val="22"/>
          <w:szCs w:val="22"/>
        </w:rPr>
        <w:t>thematically linked</w:t>
      </w:r>
      <w:r w:rsidRPr="007B54C3">
        <w:rPr>
          <w:sz w:val="22"/>
          <w:szCs w:val="22"/>
        </w:rPr>
        <w:t xml:space="preserve"> curricular and co-curricular activities</w:t>
      </w:r>
      <w:r w:rsidR="00D443A5">
        <w:rPr>
          <w:sz w:val="22"/>
          <w:szCs w:val="22"/>
        </w:rPr>
        <w:t xml:space="preserve"> </w:t>
      </w:r>
      <w:r w:rsidR="008A3111">
        <w:rPr>
          <w:sz w:val="22"/>
          <w:szCs w:val="22"/>
        </w:rPr>
        <w:t xml:space="preserve">that serves as a micro-credential distinct from </w:t>
      </w:r>
      <w:r w:rsidR="009D47D3">
        <w:rPr>
          <w:sz w:val="22"/>
          <w:szCs w:val="22"/>
        </w:rPr>
        <w:t xml:space="preserve">majors and minors </w:t>
      </w:r>
      <w:r w:rsidR="003B2374">
        <w:rPr>
          <w:sz w:val="22"/>
          <w:szCs w:val="22"/>
        </w:rPr>
        <w:t>(see next section)</w:t>
      </w:r>
      <w:r w:rsidRPr="007B54C3">
        <w:rPr>
          <w:sz w:val="22"/>
          <w:szCs w:val="22"/>
        </w:rPr>
        <w:t xml:space="preserve">. The certificate provides a focused, structured, and interrelated set of experiences that enhances the </w:t>
      </w:r>
      <w:r w:rsidR="005F7B7A">
        <w:rPr>
          <w:sz w:val="22"/>
          <w:szCs w:val="22"/>
        </w:rPr>
        <w:t>participant’s</w:t>
      </w:r>
      <w:r w:rsidRPr="007B54C3">
        <w:rPr>
          <w:sz w:val="22"/>
          <w:szCs w:val="22"/>
        </w:rPr>
        <w:t xml:space="preserve"> </w:t>
      </w:r>
      <w:r w:rsidR="003E1BA6">
        <w:rPr>
          <w:sz w:val="22"/>
          <w:szCs w:val="22"/>
        </w:rPr>
        <w:t>expertise</w:t>
      </w:r>
      <w:r w:rsidRPr="007B54C3">
        <w:rPr>
          <w:sz w:val="22"/>
          <w:szCs w:val="22"/>
        </w:rPr>
        <w:t xml:space="preserve"> in </w:t>
      </w:r>
      <w:r w:rsidR="005F7B7A">
        <w:rPr>
          <w:sz w:val="22"/>
          <w:szCs w:val="22"/>
        </w:rPr>
        <w:t xml:space="preserve">an </w:t>
      </w:r>
      <w:r w:rsidRPr="007B54C3">
        <w:rPr>
          <w:sz w:val="22"/>
          <w:szCs w:val="22"/>
        </w:rPr>
        <w:t xml:space="preserve">area of </w:t>
      </w:r>
      <w:r w:rsidR="003A4385">
        <w:rPr>
          <w:sz w:val="22"/>
          <w:szCs w:val="22"/>
        </w:rPr>
        <w:t>specific</w:t>
      </w:r>
      <w:r w:rsidRPr="007B54C3">
        <w:rPr>
          <w:sz w:val="22"/>
          <w:szCs w:val="22"/>
        </w:rPr>
        <w:t xml:space="preserve"> disciplinary, interdisciplinary, regional, or global </w:t>
      </w:r>
      <w:r w:rsidR="00461D96">
        <w:rPr>
          <w:sz w:val="22"/>
          <w:szCs w:val="22"/>
        </w:rPr>
        <w:t>topic</w:t>
      </w:r>
      <w:r w:rsidRPr="007B54C3">
        <w:rPr>
          <w:sz w:val="22"/>
          <w:szCs w:val="22"/>
        </w:rPr>
        <w:t xml:space="preserve"> or </w:t>
      </w:r>
      <w:r w:rsidR="00B50D9B">
        <w:rPr>
          <w:sz w:val="22"/>
          <w:szCs w:val="22"/>
        </w:rPr>
        <w:t xml:space="preserve">that </w:t>
      </w:r>
      <w:r w:rsidR="003E1BA6">
        <w:rPr>
          <w:sz w:val="22"/>
          <w:szCs w:val="22"/>
        </w:rPr>
        <w:t>addresses</w:t>
      </w:r>
      <w:r w:rsidRPr="007B54C3">
        <w:rPr>
          <w:sz w:val="22"/>
          <w:szCs w:val="22"/>
        </w:rPr>
        <w:t xml:space="preserve"> a defined professional development need</w:t>
      </w:r>
      <w:r w:rsidR="003E1BA6">
        <w:rPr>
          <w:sz w:val="22"/>
          <w:szCs w:val="22"/>
        </w:rPr>
        <w:t xml:space="preserve"> for a</w:t>
      </w:r>
      <w:r w:rsidR="005F7B7A">
        <w:rPr>
          <w:sz w:val="22"/>
          <w:szCs w:val="22"/>
        </w:rPr>
        <w:t xml:space="preserve">n internal or external </w:t>
      </w:r>
      <w:r w:rsidR="003E1BA6">
        <w:rPr>
          <w:sz w:val="22"/>
          <w:szCs w:val="22"/>
        </w:rPr>
        <w:t>population</w:t>
      </w:r>
      <w:r w:rsidR="00523427">
        <w:rPr>
          <w:sz w:val="22"/>
          <w:szCs w:val="22"/>
        </w:rPr>
        <w:t>.</w:t>
      </w:r>
    </w:p>
    <w:p w14:paraId="3D9FA6A4" w14:textId="77777777" w:rsidR="007B54C3" w:rsidRPr="007B54C3" w:rsidRDefault="007B54C3" w:rsidP="007B54C3">
      <w:pPr>
        <w:rPr>
          <w:sz w:val="22"/>
          <w:szCs w:val="22"/>
        </w:rPr>
      </w:pPr>
    </w:p>
    <w:p w14:paraId="1F047278" w14:textId="3AAE9FF0" w:rsidR="007B54C3" w:rsidRDefault="007B54C3" w:rsidP="007B54C3">
      <w:pPr>
        <w:rPr>
          <w:sz w:val="22"/>
          <w:szCs w:val="22"/>
        </w:rPr>
      </w:pPr>
      <w:r w:rsidRPr="007B54C3">
        <w:rPr>
          <w:sz w:val="22"/>
          <w:szCs w:val="22"/>
        </w:rPr>
        <w:t xml:space="preserve">Certificates might </w:t>
      </w:r>
      <w:r w:rsidR="00FA26B2">
        <w:rPr>
          <w:sz w:val="22"/>
          <w:szCs w:val="22"/>
        </w:rPr>
        <w:t>broaden students’</w:t>
      </w:r>
      <w:r w:rsidRPr="007B54C3">
        <w:rPr>
          <w:sz w:val="22"/>
          <w:szCs w:val="22"/>
        </w:rPr>
        <w:t xml:space="preserve"> ability to work across disciplines, deepen their ability to work within a discipline, and</w:t>
      </w:r>
      <w:r w:rsidR="005B17D1">
        <w:rPr>
          <w:sz w:val="22"/>
          <w:szCs w:val="22"/>
        </w:rPr>
        <w:t xml:space="preserve">/or </w:t>
      </w:r>
      <w:r w:rsidRPr="007B54C3">
        <w:rPr>
          <w:sz w:val="22"/>
          <w:szCs w:val="22"/>
        </w:rPr>
        <w:t xml:space="preserve">make their individualized academic </w:t>
      </w:r>
      <w:r w:rsidR="00975A4D">
        <w:rPr>
          <w:sz w:val="22"/>
          <w:szCs w:val="22"/>
        </w:rPr>
        <w:t>work</w:t>
      </w:r>
      <w:r w:rsidRPr="007B54C3">
        <w:rPr>
          <w:sz w:val="22"/>
          <w:szCs w:val="22"/>
        </w:rPr>
        <w:t xml:space="preserve"> more distinctive and demonstrable on their academic record. </w:t>
      </w:r>
      <w:r w:rsidR="005F7B7A">
        <w:rPr>
          <w:sz w:val="22"/>
          <w:szCs w:val="22"/>
        </w:rPr>
        <w:t xml:space="preserve">These certificates also provide opportunities to serve external stakeholders who would benefit from knowledge and skills to investigate their academic interests or advance their careers. </w:t>
      </w:r>
      <w:r w:rsidRPr="007B54C3">
        <w:rPr>
          <w:sz w:val="22"/>
          <w:szCs w:val="22"/>
        </w:rPr>
        <w:t xml:space="preserve">Creating strongly relevant </w:t>
      </w:r>
      <w:r w:rsidR="005F7B7A">
        <w:rPr>
          <w:sz w:val="22"/>
          <w:szCs w:val="22"/>
        </w:rPr>
        <w:t>and</w:t>
      </w:r>
      <w:r w:rsidRPr="007B54C3">
        <w:rPr>
          <w:sz w:val="22"/>
          <w:szCs w:val="22"/>
        </w:rPr>
        <w:t xml:space="preserve"> academically rigorous undergraduate certificates presents an opportunity to respond to the evolving environmental conditions in higher education and concurrent shifts in </w:t>
      </w:r>
      <w:r w:rsidR="005F7B7A">
        <w:rPr>
          <w:sz w:val="22"/>
          <w:szCs w:val="22"/>
        </w:rPr>
        <w:t>participants’ academic and workplace</w:t>
      </w:r>
      <w:r w:rsidRPr="007B54C3">
        <w:rPr>
          <w:sz w:val="22"/>
          <w:szCs w:val="22"/>
        </w:rPr>
        <w:t xml:space="preserve"> needs</w:t>
      </w:r>
      <w:r w:rsidR="00B248C5">
        <w:rPr>
          <w:sz w:val="22"/>
          <w:szCs w:val="22"/>
        </w:rPr>
        <w:t>, and it responds to the 2030 Strategic Plan in multiple ways:</w:t>
      </w:r>
    </w:p>
    <w:p w14:paraId="6EAC15E7" w14:textId="77777777" w:rsidR="00B248C5" w:rsidRDefault="00B248C5" w:rsidP="007B54C3">
      <w:pPr>
        <w:rPr>
          <w:sz w:val="22"/>
          <w:szCs w:val="22"/>
        </w:rPr>
      </w:pPr>
    </w:p>
    <w:p w14:paraId="39A3ED8D" w14:textId="77777777" w:rsidR="00B248C5" w:rsidRPr="003B7E62" w:rsidRDefault="00B248C5" w:rsidP="00D10C31">
      <w:pPr>
        <w:pStyle w:val="ListParagraph"/>
        <w:numPr>
          <w:ilvl w:val="0"/>
          <w:numId w:val="8"/>
        </w:numPr>
        <w:rPr>
          <w:rFonts w:ascii="Times New Roman" w:hAnsi="Times New Roman"/>
          <w:color w:val="494C4E"/>
          <w:spacing w:val="3"/>
          <w:shd w:val="clear" w:color="auto" w:fill="FFFFFF"/>
        </w:rPr>
      </w:pPr>
      <w:r w:rsidRPr="003B7E62">
        <w:rPr>
          <w:rFonts w:ascii="Times New Roman" w:hAnsi="Times New Roman"/>
          <w:color w:val="494C4E"/>
          <w:spacing w:val="3"/>
          <w:shd w:val="clear" w:color="auto" w:fill="FFFFFF"/>
        </w:rPr>
        <w:t xml:space="preserve">Student Success Objective 1: </w:t>
      </w:r>
      <w:r w:rsidRPr="003B7E62">
        <w:rPr>
          <w:rFonts w:ascii="Times New Roman" w:hAnsi="Times New Roman"/>
          <w:color w:val="212529"/>
          <w:shd w:val="clear" w:color="auto" w:fill="FFFFFF"/>
        </w:rPr>
        <w:t xml:space="preserve">Strengthen MSU’s ability to </w:t>
      </w:r>
      <w:r w:rsidRPr="005F7B7A">
        <w:rPr>
          <w:rFonts w:ascii="Times New Roman" w:hAnsi="Times New Roman"/>
          <w:color w:val="212529"/>
          <w:shd w:val="clear" w:color="auto" w:fill="FFFFFF"/>
        </w:rPr>
        <w:t>attract</w:t>
      </w:r>
      <w:r w:rsidRPr="003B7E62">
        <w:rPr>
          <w:rFonts w:ascii="Times New Roman" w:hAnsi="Times New Roman"/>
          <w:color w:val="212529"/>
          <w:shd w:val="clear" w:color="auto" w:fill="FFFFFF"/>
        </w:rPr>
        <w:t xml:space="preserve"> and meet the needs, goals and aspirations of dynamic undergraduate students from all backgrounds</w:t>
      </w:r>
    </w:p>
    <w:p w14:paraId="60DD1FC0" w14:textId="77777777" w:rsidR="00B248C5" w:rsidRPr="003B7E62" w:rsidRDefault="00B248C5" w:rsidP="00D10C31">
      <w:pPr>
        <w:pStyle w:val="ListParagraph"/>
        <w:numPr>
          <w:ilvl w:val="0"/>
          <w:numId w:val="8"/>
        </w:numPr>
        <w:rPr>
          <w:rFonts w:ascii="Times New Roman" w:hAnsi="Times New Roman"/>
          <w:color w:val="494C4E"/>
          <w:spacing w:val="3"/>
          <w:shd w:val="clear" w:color="auto" w:fill="FFFFFF"/>
        </w:rPr>
      </w:pPr>
      <w:r w:rsidRPr="003B7E62">
        <w:rPr>
          <w:rFonts w:ascii="Times New Roman" w:hAnsi="Times New Roman"/>
          <w:color w:val="494C4E"/>
          <w:spacing w:val="3"/>
          <w:shd w:val="clear" w:color="auto" w:fill="FFFFFF"/>
        </w:rPr>
        <w:t xml:space="preserve">Student Success Objective 3: </w:t>
      </w:r>
      <w:r w:rsidRPr="003B7E62">
        <w:rPr>
          <w:rFonts w:ascii="Times New Roman" w:hAnsi="Times New Roman"/>
          <w:color w:val="212529"/>
          <w:shd w:val="clear" w:color="auto" w:fill="FFFFFF"/>
        </w:rPr>
        <w:t>Increase the number and diversity of learners we serve through an online learning strategy that provides wider access through targeted programs</w:t>
      </w:r>
    </w:p>
    <w:p w14:paraId="1E17E750" w14:textId="77777777" w:rsidR="00B248C5" w:rsidRPr="003B7E62" w:rsidRDefault="00B248C5" w:rsidP="00D10C31">
      <w:pPr>
        <w:pStyle w:val="ListParagraph"/>
        <w:numPr>
          <w:ilvl w:val="0"/>
          <w:numId w:val="8"/>
        </w:numPr>
        <w:rPr>
          <w:rFonts w:ascii="Times New Roman" w:hAnsi="Times New Roman"/>
          <w:color w:val="494C4E"/>
          <w:spacing w:val="3"/>
          <w:shd w:val="clear" w:color="auto" w:fill="FFFFFF"/>
        </w:rPr>
      </w:pPr>
      <w:r w:rsidRPr="003B7E62">
        <w:rPr>
          <w:rFonts w:ascii="Times New Roman" w:hAnsi="Times New Roman"/>
          <w:color w:val="212529"/>
          <w:shd w:val="clear" w:color="auto" w:fill="FFFFFF"/>
        </w:rPr>
        <w:t>Student Success Objective 4: Strengthen each student’s educational experience to eliminate opportunity gaps and support success through graduation and beyond</w:t>
      </w:r>
    </w:p>
    <w:p w14:paraId="1611A462" w14:textId="77777777" w:rsidR="00B248C5" w:rsidRPr="00DC5D2F" w:rsidRDefault="00B248C5" w:rsidP="00D10C31">
      <w:pPr>
        <w:pStyle w:val="ListParagraph"/>
        <w:numPr>
          <w:ilvl w:val="0"/>
          <w:numId w:val="8"/>
        </w:numPr>
        <w:rPr>
          <w:rFonts w:ascii="Times New Roman" w:hAnsi="Times New Roman"/>
          <w:color w:val="494C4E"/>
          <w:spacing w:val="3"/>
          <w:shd w:val="clear" w:color="auto" w:fill="FFFFFF"/>
        </w:rPr>
      </w:pPr>
      <w:r w:rsidRPr="003B7E62">
        <w:rPr>
          <w:rFonts w:ascii="Times New Roman" w:hAnsi="Times New Roman"/>
          <w:color w:val="212529"/>
          <w:shd w:val="clear" w:color="auto" w:fill="FFFFFF"/>
        </w:rPr>
        <w:t xml:space="preserve">Global Impact Objective 3: Develop and implement new strategies to recruit and retain </w:t>
      </w:r>
      <w:r w:rsidRPr="00DC5D2F">
        <w:rPr>
          <w:rFonts w:ascii="Times New Roman" w:hAnsi="Times New Roman"/>
          <w:color w:val="212529"/>
          <w:shd w:val="clear" w:color="auto" w:fill="FFFFFF"/>
        </w:rPr>
        <w:t>highly talented and more diverse student and faculty researchers and scholars across all disciplines</w:t>
      </w:r>
    </w:p>
    <w:p w14:paraId="3DDBFF8B" w14:textId="476444C4" w:rsidR="00B248C5" w:rsidRPr="00DC5D2F" w:rsidRDefault="00B248C5" w:rsidP="00D10C31">
      <w:pPr>
        <w:pStyle w:val="ListParagraph"/>
        <w:numPr>
          <w:ilvl w:val="0"/>
          <w:numId w:val="8"/>
        </w:numPr>
        <w:rPr>
          <w:rFonts w:ascii="Times New Roman" w:hAnsi="Times New Roman"/>
          <w:b/>
          <w:bCs/>
          <w:color w:val="494C4E"/>
          <w:spacing w:val="3"/>
          <w:u w:val="single"/>
          <w:shd w:val="clear" w:color="auto" w:fill="FFFFFF"/>
        </w:rPr>
      </w:pPr>
      <w:r w:rsidRPr="00DC5D2F">
        <w:rPr>
          <w:rFonts w:ascii="Times New Roman" w:hAnsi="Times New Roman"/>
          <w:color w:val="212529"/>
          <w:shd w:val="clear" w:color="auto" w:fill="FFFFFF"/>
        </w:rPr>
        <w:t xml:space="preserve">Stewardship Objective 5: Ensure faculty, staff, </w:t>
      </w:r>
      <w:r w:rsidR="00CE576C" w:rsidRPr="00DC5D2F">
        <w:rPr>
          <w:rFonts w:ascii="Times New Roman" w:hAnsi="Times New Roman"/>
          <w:color w:val="212529"/>
          <w:shd w:val="clear" w:color="auto" w:fill="FFFFFF"/>
        </w:rPr>
        <w:t>students,</w:t>
      </w:r>
      <w:r w:rsidRPr="00DC5D2F">
        <w:rPr>
          <w:rFonts w:ascii="Times New Roman" w:hAnsi="Times New Roman"/>
          <w:color w:val="212529"/>
          <w:shd w:val="clear" w:color="auto" w:fill="FFFFFF"/>
        </w:rPr>
        <w:t xml:space="preserve"> and community members have access to MSU and its resources to address current and emerging issues that affect Michigan and the world </w:t>
      </w:r>
      <w:r w:rsidRPr="00DC5D2F">
        <w:rPr>
          <w:rFonts w:ascii="Times New Roman" w:hAnsi="Times New Roman"/>
          <w:b/>
          <w:bCs/>
          <w:color w:val="212529"/>
          <w:u w:val="single"/>
          <w:shd w:val="clear" w:color="auto" w:fill="FFFFFF"/>
        </w:rPr>
        <w:t>(specifically names micro-credentials and certificates)</w:t>
      </w:r>
    </w:p>
    <w:p w14:paraId="3BE75D53" w14:textId="77777777" w:rsidR="00B248C5" w:rsidRPr="00DC5D2F" w:rsidRDefault="00B248C5" w:rsidP="00D10C31">
      <w:pPr>
        <w:pStyle w:val="ListParagraph"/>
        <w:numPr>
          <w:ilvl w:val="0"/>
          <w:numId w:val="8"/>
        </w:numPr>
        <w:rPr>
          <w:rFonts w:ascii="Times New Roman" w:hAnsi="Times New Roman"/>
          <w:b/>
          <w:bCs/>
          <w:color w:val="494C4E"/>
          <w:spacing w:val="3"/>
          <w:u w:val="single"/>
          <w:shd w:val="clear" w:color="auto" w:fill="FFFFFF"/>
        </w:rPr>
      </w:pPr>
      <w:r w:rsidRPr="00DC5D2F">
        <w:rPr>
          <w:rFonts w:ascii="Times New Roman" w:hAnsi="Times New Roman"/>
          <w:color w:val="212529"/>
          <w:shd w:val="clear" w:color="auto" w:fill="FFFFFF"/>
        </w:rPr>
        <w:t>DEI Objective 5: Increase proactive engagement with historically underrepresented and underserved communities based on partnerships informed by shared goals and mutual learning</w:t>
      </w:r>
    </w:p>
    <w:p w14:paraId="21A130D1" w14:textId="77777777" w:rsidR="00B248C5" w:rsidRPr="007B54C3" w:rsidRDefault="00B248C5" w:rsidP="007B54C3">
      <w:pPr>
        <w:rPr>
          <w:sz w:val="22"/>
          <w:szCs w:val="22"/>
        </w:rPr>
      </w:pPr>
    </w:p>
    <w:p w14:paraId="026F5EEB" w14:textId="32A648DF" w:rsidR="007B54C3" w:rsidRDefault="00352622" w:rsidP="006B311C">
      <w:pPr>
        <w:pStyle w:val="Heading2"/>
      </w:pPr>
      <w:r>
        <w:t>U</w:t>
      </w:r>
      <w:r w:rsidR="00CB3030">
        <w:t xml:space="preserve">N Certificate </w:t>
      </w:r>
      <w:r w:rsidR="007B54C3" w:rsidRPr="00A63E25">
        <w:t>Guidelines</w:t>
      </w:r>
    </w:p>
    <w:p w14:paraId="3147C323" w14:textId="3D25FFCD" w:rsidR="000927CC" w:rsidRDefault="00F321AB" w:rsidP="00F321AB">
      <w:pPr>
        <w:pStyle w:val="CommentText"/>
        <w:rPr>
          <w:color w:val="333333"/>
          <w:sz w:val="22"/>
          <w:szCs w:val="22"/>
          <w:shd w:val="clear" w:color="auto" w:fill="FFFFFF"/>
        </w:rPr>
      </w:pPr>
      <w:r>
        <w:rPr>
          <w:color w:val="333333"/>
          <w:sz w:val="22"/>
          <w:szCs w:val="22"/>
          <w:shd w:val="clear" w:color="auto" w:fill="FFFFFF"/>
        </w:rPr>
        <w:t>Undergraduate</w:t>
      </w:r>
      <w:r w:rsidRPr="00F321AB">
        <w:rPr>
          <w:color w:val="333333"/>
          <w:sz w:val="22"/>
          <w:szCs w:val="22"/>
          <w:shd w:val="clear" w:color="auto" w:fill="FFFFFF"/>
        </w:rPr>
        <w:t xml:space="preserve"> certificate programs are constructed in selected </w:t>
      </w:r>
      <w:r w:rsidR="005F7B7A">
        <w:rPr>
          <w:color w:val="333333"/>
          <w:sz w:val="22"/>
          <w:szCs w:val="22"/>
          <w:shd w:val="clear" w:color="auto" w:fill="FFFFFF"/>
        </w:rPr>
        <w:t>areas</w:t>
      </w:r>
      <w:r w:rsidRPr="00F321AB">
        <w:rPr>
          <w:color w:val="333333"/>
          <w:sz w:val="22"/>
          <w:szCs w:val="22"/>
          <w:shd w:val="clear" w:color="auto" w:fill="FFFFFF"/>
        </w:rPr>
        <w:t xml:space="preserve"> as </w:t>
      </w:r>
      <w:r w:rsidR="005F7B7A">
        <w:rPr>
          <w:color w:val="333333"/>
          <w:sz w:val="22"/>
          <w:szCs w:val="22"/>
          <w:shd w:val="clear" w:color="auto" w:fill="FFFFFF"/>
        </w:rPr>
        <w:t xml:space="preserve">either </w:t>
      </w:r>
      <w:r w:rsidRPr="00F321AB">
        <w:rPr>
          <w:color w:val="333333"/>
          <w:sz w:val="22"/>
          <w:szCs w:val="22"/>
          <w:shd w:val="clear" w:color="auto" w:fill="FFFFFF"/>
        </w:rPr>
        <w:t>complements to degree programs or as distinct offerings</w:t>
      </w:r>
      <w:r w:rsidR="00791689">
        <w:rPr>
          <w:color w:val="333333"/>
          <w:sz w:val="22"/>
          <w:szCs w:val="22"/>
          <w:shd w:val="clear" w:color="auto" w:fill="FFFFFF"/>
        </w:rPr>
        <w:t xml:space="preserve"> (</w:t>
      </w:r>
      <w:r w:rsidR="00791689" w:rsidRPr="00546560">
        <w:rPr>
          <w:color w:val="333333"/>
          <w:sz w:val="22"/>
          <w:szCs w:val="22"/>
          <w:shd w:val="clear" w:color="auto" w:fill="FFFFFF"/>
        </w:rPr>
        <w:t xml:space="preserve">Types 1 – </w:t>
      </w:r>
      <w:r w:rsidR="00546560" w:rsidRPr="00546560">
        <w:rPr>
          <w:color w:val="333333"/>
          <w:sz w:val="22"/>
          <w:szCs w:val="22"/>
          <w:shd w:val="clear" w:color="auto" w:fill="FFFFFF"/>
        </w:rPr>
        <w:t>4</w:t>
      </w:r>
      <w:r w:rsidR="00791689" w:rsidRPr="00546560">
        <w:rPr>
          <w:color w:val="333333"/>
          <w:sz w:val="22"/>
          <w:szCs w:val="22"/>
          <w:shd w:val="clear" w:color="auto" w:fill="FFFFFF"/>
        </w:rPr>
        <w:t>)</w:t>
      </w:r>
      <w:r w:rsidRPr="00546560">
        <w:rPr>
          <w:color w:val="333333"/>
          <w:sz w:val="22"/>
          <w:szCs w:val="22"/>
          <w:shd w:val="clear" w:color="auto" w:fill="FFFFFF"/>
        </w:rPr>
        <w:t>.</w:t>
      </w:r>
      <w:r w:rsidRPr="00F321AB">
        <w:rPr>
          <w:color w:val="333333"/>
          <w:sz w:val="22"/>
          <w:szCs w:val="22"/>
          <w:shd w:val="clear" w:color="auto" w:fill="FFFFFF"/>
        </w:rPr>
        <w:t xml:space="preserve"> </w:t>
      </w:r>
      <w:r w:rsidR="000927CC">
        <w:rPr>
          <w:color w:val="333333"/>
          <w:sz w:val="22"/>
          <w:szCs w:val="22"/>
          <w:shd w:val="clear" w:color="auto" w:fill="FFFFFF"/>
        </w:rPr>
        <w:t>Undergraduate Certificates</w:t>
      </w:r>
      <w:r w:rsidR="00791689">
        <w:rPr>
          <w:color w:val="333333"/>
          <w:sz w:val="22"/>
          <w:szCs w:val="22"/>
          <w:shd w:val="clear" w:color="auto" w:fill="FFFFFF"/>
        </w:rPr>
        <w:t xml:space="preserve"> (Type 5)</w:t>
      </w:r>
      <w:r w:rsidR="000927CC">
        <w:rPr>
          <w:color w:val="333333"/>
          <w:sz w:val="22"/>
          <w:szCs w:val="22"/>
          <w:shd w:val="clear" w:color="auto" w:fill="FFFFFF"/>
        </w:rPr>
        <w:t xml:space="preserve"> also exist </w:t>
      </w:r>
      <w:r w:rsidR="00791689">
        <w:rPr>
          <w:color w:val="333333"/>
          <w:sz w:val="22"/>
          <w:szCs w:val="22"/>
          <w:shd w:val="clear" w:color="auto" w:fill="FFFFFF"/>
        </w:rPr>
        <w:t>within</w:t>
      </w:r>
      <w:r w:rsidR="000927CC">
        <w:rPr>
          <w:color w:val="333333"/>
          <w:sz w:val="22"/>
          <w:szCs w:val="22"/>
          <w:shd w:val="clear" w:color="auto" w:fill="FFFFFF"/>
        </w:rPr>
        <w:t xml:space="preserve"> the </w:t>
      </w:r>
      <w:r w:rsidR="003F1838">
        <w:rPr>
          <w:color w:val="333333"/>
          <w:sz w:val="22"/>
          <w:szCs w:val="22"/>
          <w:shd w:val="clear" w:color="auto" w:fill="FFFFFF"/>
        </w:rPr>
        <w:t>Institute</w:t>
      </w:r>
      <w:r w:rsidR="000927CC">
        <w:rPr>
          <w:color w:val="333333"/>
          <w:sz w:val="22"/>
          <w:szCs w:val="22"/>
          <w:shd w:val="clear" w:color="auto" w:fill="FFFFFF"/>
        </w:rPr>
        <w:t xml:space="preserve"> of </w:t>
      </w:r>
      <w:r w:rsidR="003F1838">
        <w:rPr>
          <w:color w:val="333333"/>
          <w:sz w:val="22"/>
          <w:szCs w:val="22"/>
          <w:shd w:val="clear" w:color="auto" w:fill="FFFFFF"/>
        </w:rPr>
        <w:t>Agricultural</w:t>
      </w:r>
      <w:r w:rsidR="000927CC">
        <w:rPr>
          <w:color w:val="333333"/>
          <w:sz w:val="22"/>
          <w:szCs w:val="22"/>
          <w:shd w:val="clear" w:color="auto" w:fill="FFFFFF"/>
        </w:rPr>
        <w:t xml:space="preserve"> Technology (IAT)</w:t>
      </w:r>
      <w:r w:rsidR="00791689">
        <w:rPr>
          <w:color w:val="333333"/>
          <w:sz w:val="22"/>
          <w:szCs w:val="22"/>
          <w:shd w:val="clear" w:color="auto" w:fill="FFFFFF"/>
        </w:rPr>
        <w:t xml:space="preserve">, where the certificate </w:t>
      </w:r>
      <w:r w:rsidR="00F01DAF">
        <w:rPr>
          <w:color w:val="333333"/>
          <w:sz w:val="22"/>
          <w:szCs w:val="22"/>
          <w:shd w:val="clear" w:color="auto" w:fill="FFFFFF"/>
        </w:rPr>
        <w:t xml:space="preserve">and </w:t>
      </w:r>
      <w:r w:rsidR="00791689">
        <w:rPr>
          <w:color w:val="333333"/>
          <w:sz w:val="22"/>
          <w:szCs w:val="22"/>
          <w:shd w:val="clear" w:color="auto" w:fill="FFFFFF"/>
        </w:rPr>
        <w:t>the degree program are one and the same.</w:t>
      </w:r>
    </w:p>
    <w:p w14:paraId="46FECA01" w14:textId="77777777" w:rsidR="000927CC" w:rsidRDefault="000927CC" w:rsidP="00F321AB">
      <w:pPr>
        <w:pStyle w:val="CommentText"/>
        <w:rPr>
          <w:color w:val="333333"/>
          <w:sz w:val="22"/>
          <w:szCs w:val="22"/>
          <w:shd w:val="clear" w:color="auto" w:fill="FFFFFF"/>
        </w:rPr>
      </w:pPr>
    </w:p>
    <w:p w14:paraId="6D105EA6" w14:textId="77777777" w:rsidR="005F7B7A" w:rsidRDefault="00F321AB" w:rsidP="00352622">
      <w:pPr>
        <w:pStyle w:val="CommentText"/>
        <w:rPr>
          <w:sz w:val="22"/>
          <w:szCs w:val="22"/>
        </w:rPr>
      </w:pPr>
      <w:r w:rsidRPr="00F321AB">
        <w:rPr>
          <w:color w:val="333333"/>
          <w:sz w:val="22"/>
          <w:szCs w:val="22"/>
          <w:shd w:val="clear" w:color="auto" w:fill="FFFFFF"/>
        </w:rPr>
        <w:t>The issuance of a</w:t>
      </w:r>
      <w:r w:rsidR="00BA7138">
        <w:rPr>
          <w:color w:val="333333"/>
          <w:sz w:val="22"/>
          <w:szCs w:val="22"/>
          <w:shd w:val="clear" w:color="auto" w:fill="FFFFFF"/>
        </w:rPr>
        <w:t xml:space="preserve">n undergraduate </w:t>
      </w:r>
      <w:r w:rsidRPr="00F321AB">
        <w:rPr>
          <w:color w:val="333333"/>
          <w:sz w:val="22"/>
          <w:szCs w:val="22"/>
          <w:shd w:val="clear" w:color="auto" w:fill="FFFFFF"/>
        </w:rPr>
        <w:t xml:space="preserve">certificate signifies that the certificate holder has completed specified </w:t>
      </w:r>
      <w:r w:rsidR="000C3F48">
        <w:rPr>
          <w:color w:val="333333"/>
          <w:sz w:val="22"/>
          <w:szCs w:val="22"/>
          <w:shd w:val="clear" w:color="auto" w:fill="FFFFFF"/>
        </w:rPr>
        <w:t>requirements and/or evidenced the s</w:t>
      </w:r>
      <w:r w:rsidRPr="00F321AB">
        <w:rPr>
          <w:color w:val="333333"/>
          <w:sz w:val="22"/>
          <w:szCs w:val="22"/>
          <w:shd w:val="clear" w:color="auto" w:fill="FFFFFF"/>
        </w:rPr>
        <w:t xml:space="preserve">pecified skills or competency levels. </w:t>
      </w:r>
      <w:r w:rsidR="002B189F">
        <w:rPr>
          <w:color w:val="333333"/>
          <w:sz w:val="22"/>
          <w:szCs w:val="22"/>
          <w:shd w:val="clear" w:color="auto" w:fill="FFFFFF"/>
        </w:rPr>
        <w:t>Five</w:t>
      </w:r>
      <w:r w:rsidRPr="00F321AB">
        <w:rPr>
          <w:color w:val="333333"/>
          <w:sz w:val="22"/>
          <w:szCs w:val="22"/>
          <w:shd w:val="clear" w:color="auto" w:fill="FFFFFF"/>
        </w:rPr>
        <w:t xml:space="preserve"> types of graduate certificate programs are offered at Michigan State University</w:t>
      </w:r>
      <w:r w:rsidR="002B189F">
        <w:rPr>
          <w:color w:val="333333"/>
          <w:sz w:val="22"/>
          <w:szCs w:val="22"/>
          <w:shd w:val="clear" w:color="auto" w:fill="FFFFFF"/>
        </w:rPr>
        <w:t xml:space="preserve"> (</w:t>
      </w:r>
      <w:r w:rsidR="005F7B7A">
        <w:rPr>
          <w:color w:val="333333"/>
          <w:sz w:val="22"/>
          <w:szCs w:val="22"/>
          <w:shd w:val="clear" w:color="auto" w:fill="FFFFFF"/>
        </w:rPr>
        <w:t>s</w:t>
      </w:r>
      <w:r w:rsidR="002B189F">
        <w:rPr>
          <w:color w:val="333333"/>
          <w:sz w:val="22"/>
          <w:szCs w:val="22"/>
          <w:shd w:val="clear" w:color="auto" w:fill="FFFFFF"/>
        </w:rPr>
        <w:t>ee point I</w:t>
      </w:r>
      <w:r w:rsidR="005F7B7A">
        <w:rPr>
          <w:color w:val="333333"/>
          <w:sz w:val="22"/>
          <w:szCs w:val="22"/>
          <w:shd w:val="clear" w:color="auto" w:fill="FFFFFF"/>
        </w:rPr>
        <w:t>I</w:t>
      </w:r>
      <w:r w:rsidR="002B189F">
        <w:rPr>
          <w:color w:val="333333"/>
          <w:sz w:val="22"/>
          <w:szCs w:val="22"/>
          <w:shd w:val="clear" w:color="auto" w:fill="FFFFFF"/>
        </w:rPr>
        <w:t xml:space="preserve"> below). </w:t>
      </w:r>
      <w:r w:rsidR="000D0990" w:rsidRPr="00361B7B">
        <w:rPr>
          <w:sz w:val="22"/>
          <w:szCs w:val="22"/>
        </w:rPr>
        <w:t xml:space="preserve">The following </w:t>
      </w:r>
      <w:r w:rsidR="00EF4961">
        <w:rPr>
          <w:sz w:val="22"/>
          <w:szCs w:val="22"/>
        </w:rPr>
        <w:t>information</w:t>
      </w:r>
      <w:r w:rsidR="000D0990" w:rsidRPr="00361B7B">
        <w:rPr>
          <w:sz w:val="22"/>
          <w:szCs w:val="22"/>
        </w:rPr>
        <w:t xml:space="preserve"> outline</w:t>
      </w:r>
      <w:r w:rsidR="00EF4961">
        <w:rPr>
          <w:sz w:val="22"/>
          <w:szCs w:val="22"/>
        </w:rPr>
        <w:t>s</w:t>
      </w:r>
      <w:r w:rsidR="000D0990" w:rsidRPr="00361B7B">
        <w:rPr>
          <w:sz w:val="22"/>
          <w:szCs w:val="22"/>
        </w:rPr>
        <w:t xml:space="preserve"> the guidelines for creating an undergraduate </w:t>
      </w:r>
      <w:r w:rsidR="00361B7B" w:rsidRPr="00361B7B">
        <w:rPr>
          <w:sz w:val="22"/>
          <w:szCs w:val="22"/>
        </w:rPr>
        <w:t>certificate</w:t>
      </w:r>
      <w:r w:rsidR="000D0990" w:rsidRPr="00361B7B">
        <w:rPr>
          <w:sz w:val="22"/>
          <w:szCs w:val="22"/>
        </w:rPr>
        <w:t xml:space="preserve">—Types </w:t>
      </w:r>
      <w:r w:rsidR="00665A31">
        <w:rPr>
          <w:sz w:val="22"/>
          <w:szCs w:val="22"/>
        </w:rPr>
        <w:t>1</w:t>
      </w:r>
      <w:r w:rsidR="000D0990" w:rsidRPr="00361B7B">
        <w:rPr>
          <w:sz w:val="22"/>
          <w:szCs w:val="22"/>
        </w:rPr>
        <w:t xml:space="preserve"> </w:t>
      </w:r>
      <w:r w:rsidR="000D0990" w:rsidRPr="009D5AFF">
        <w:rPr>
          <w:sz w:val="22"/>
          <w:szCs w:val="22"/>
        </w:rPr>
        <w:t xml:space="preserve">through </w:t>
      </w:r>
      <w:r w:rsidR="00EF4961">
        <w:rPr>
          <w:sz w:val="22"/>
          <w:szCs w:val="22"/>
        </w:rPr>
        <w:t>4</w:t>
      </w:r>
      <w:r w:rsidR="000D0990" w:rsidRPr="00361B7B">
        <w:rPr>
          <w:sz w:val="22"/>
          <w:szCs w:val="22"/>
        </w:rPr>
        <w:t xml:space="preserve">. </w:t>
      </w:r>
    </w:p>
    <w:p w14:paraId="6FB8E287" w14:textId="77777777" w:rsidR="005F7B7A" w:rsidRDefault="005F7B7A" w:rsidP="00352622">
      <w:pPr>
        <w:pStyle w:val="CommentText"/>
        <w:rPr>
          <w:sz w:val="22"/>
          <w:szCs w:val="22"/>
        </w:rPr>
      </w:pPr>
    </w:p>
    <w:p w14:paraId="481C0D8F" w14:textId="280C0217" w:rsidR="00546507" w:rsidRPr="002B16B3" w:rsidRDefault="000D0990" w:rsidP="00352622">
      <w:pPr>
        <w:pStyle w:val="CommentText"/>
        <w:rPr>
          <w:sz w:val="22"/>
          <w:szCs w:val="22"/>
        </w:rPr>
      </w:pPr>
      <w:r w:rsidRPr="00361B7B">
        <w:rPr>
          <w:sz w:val="22"/>
          <w:szCs w:val="22"/>
        </w:rPr>
        <w:t xml:space="preserve">Type </w:t>
      </w:r>
      <w:r w:rsidR="00665A31">
        <w:rPr>
          <w:sz w:val="22"/>
          <w:szCs w:val="22"/>
        </w:rPr>
        <w:t>5</w:t>
      </w:r>
      <w:r w:rsidRPr="00361B7B">
        <w:rPr>
          <w:sz w:val="22"/>
          <w:szCs w:val="22"/>
        </w:rPr>
        <w:t xml:space="preserve"> certificates are reserved for those </w:t>
      </w:r>
      <w:r w:rsidR="00361B7B" w:rsidRPr="00361B7B">
        <w:rPr>
          <w:sz w:val="22"/>
          <w:szCs w:val="22"/>
        </w:rPr>
        <w:t>academic programs created and administered by the Institute for Agriculture Technology</w:t>
      </w:r>
      <w:r w:rsidR="00361B7B">
        <w:rPr>
          <w:sz w:val="22"/>
          <w:szCs w:val="22"/>
        </w:rPr>
        <w:t xml:space="preserve"> (IAT)</w:t>
      </w:r>
      <w:r w:rsidR="005C78FD">
        <w:rPr>
          <w:sz w:val="22"/>
          <w:szCs w:val="22"/>
        </w:rPr>
        <w:t xml:space="preserve">; IAT certificate programs should continue to follow existing policies and procedures as </w:t>
      </w:r>
      <w:r w:rsidR="005C78FD" w:rsidRPr="002B16B3">
        <w:rPr>
          <w:sz w:val="22"/>
          <w:szCs w:val="22"/>
        </w:rPr>
        <w:t>approved by governance.</w:t>
      </w:r>
    </w:p>
    <w:p w14:paraId="2BEBB46D" w14:textId="73C47EB8" w:rsidR="00B7799E" w:rsidRDefault="00B7799E" w:rsidP="002B16B3">
      <w:pPr>
        <w:pStyle w:val="ListParagraph"/>
        <w:ind w:left="1440"/>
      </w:pPr>
    </w:p>
    <w:p w14:paraId="7E8C5096" w14:textId="11FC69F0" w:rsidR="00A036DD" w:rsidRDefault="00A036DD" w:rsidP="00D10C31">
      <w:pPr>
        <w:pStyle w:val="Heading2"/>
        <w:numPr>
          <w:ilvl w:val="0"/>
          <w:numId w:val="11"/>
        </w:numPr>
        <w:ind w:left="450"/>
      </w:pPr>
      <w:r>
        <w:lastRenderedPageBreak/>
        <w:t>Undergraduate Certificate Program Goals and Parameters</w:t>
      </w:r>
    </w:p>
    <w:p w14:paraId="1B78DE0D" w14:textId="06EB659A" w:rsidR="00A036DD" w:rsidRDefault="00A036DD" w:rsidP="00A036DD"/>
    <w:p w14:paraId="106A5B2D" w14:textId="77777777" w:rsidR="00A66004" w:rsidRDefault="0002219E" w:rsidP="00D10C31">
      <w:pPr>
        <w:pStyle w:val="ListParagraph"/>
        <w:numPr>
          <w:ilvl w:val="0"/>
          <w:numId w:val="20"/>
        </w:numPr>
        <w:contextualSpacing/>
        <w:rPr>
          <w:rFonts w:ascii="Times New Roman" w:hAnsi="Times New Roman"/>
        </w:rPr>
      </w:pPr>
      <w:r>
        <w:rPr>
          <w:rFonts w:ascii="Times New Roman" w:hAnsi="Times New Roman"/>
        </w:rPr>
        <w:t>Undergraduate c</w:t>
      </w:r>
      <w:r w:rsidRPr="007B54C3">
        <w:rPr>
          <w:rFonts w:ascii="Times New Roman" w:hAnsi="Times New Roman"/>
        </w:rPr>
        <w:t>ertificates should enhance existing programs</w:t>
      </w:r>
      <w:r w:rsidR="006A2124">
        <w:rPr>
          <w:rFonts w:ascii="Times New Roman" w:hAnsi="Times New Roman"/>
        </w:rPr>
        <w:t xml:space="preserve"> and expand equitable educational opportunities for MSU stakeholders. </w:t>
      </w:r>
    </w:p>
    <w:p w14:paraId="6D1E08DF" w14:textId="30538D8E" w:rsidR="0002219E" w:rsidRPr="007B54C3" w:rsidRDefault="0002219E" w:rsidP="00D10C31">
      <w:pPr>
        <w:pStyle w:val="ListParagraph"/>
        <w:numPr>
          <w:ilvl w:val="0"/>
          <w:numId w:val="20"/>
        </w:numPr>
        <w:contextualSpacing/>
        <w:rPr>
          <w:rFonts w:ascii="Times New Roman" w:hAnsi="Times New Roman"/>
        </w:rPr>
      </w:pPr>
      <w:r w:rsidRPr="007B54C3">
        <w:rPr>
          <w:rFonts w:ascii="Times New Roman" w:hAnsi="Times New Roman"/>
        </w:rPr>
        <w:t>Sufficient resources</w:t>
      </w:r>
      <w:r w:rsidR="00A66004">
        <w:rPr>
          <w:rFonts w:ascii="Times New Roman" w:hAnsi="Times New Roman"/>
        </w:rPr>
        <w:t xml:space="preserve">—space, instructional, and financial—must </w:t>
      </w:r>
      <w:r w:rsidRPr="007B54C3">
        <w:rPr>
          <w:rFonts w:ascii="Times New Roman" w:hAnsi="Times New Roman"/>
        </w:rPr>
        <w:t xml:space="preserve">exist to support the certificate without penalizing existing academic programs including subplans/options, </w:t>
      </w:r>
      <w:r w:rsidRPr="007B54C3" w:rsidDel="009A7134">
        <w:rPr>
          <w:rFonts w:ascii="Times New Roman" w:hAnsi="Times New Roman"/>
        </w:rPr>
        <w:t>cognates</w:t>
      </w:r>
      <w:r w:rsidRPr="007B54C3">
        <w:rPr>
          <w:rFonts w:ascii="Times New Roman" w:hAnsi="Times New Roman"/>
        </w:rPr>
        <w:t>, and minors.</w:t>
      </w:r>
    </w:p>
    <w:p w14:paraId="3193518D" w14:textId="112305FF" w:rsidR="007B26AA" w:rsidRPr="007B54C3" w:rsidRDefault="007B26AA" w:rsidP="00D10C31">
      <w:pPr>
        <w:pStyle w:val="ListParagraph"/>
        <w:numPr>
          <w:ilvl w:val="0"/>
          <w:numId w:val="20"/>
        </w:numPr>
        <w:contextualSpacing/>
        <w:rPr>
          <w:rFonts w:ascii="Times New Roman" w:hAnsi="Times New Roman"/>
        </w:rPr>
      </w:pPr>
      <w:r w:rsidRPr="007B54C3">
        <w:rPr>
          <w:rFonts w:ascii="Times New Roman" w:hAnsi="Times New Roman"/>
        </w:rPr>
        <w:t xml:space="preserve">Certificates may be stand-alone or linked to an existing </w:t>
      </w:r>
      <w:r>
        <w:rPr>
          <w:rFonts w:ascii="Times New Roman" w:hAnsi="Times New Roman"/>
        </w:rPr>
        <w:t xml:space="preserve">academic </w:t>
      </w:r>
      <w:r w:rsidRPr="007B54C3">
        <w:rPr>
          <w:rFonts w:ascii="Times New Roman" w:hAnsi="Times New Roman"/>
        </w:rPr>
        <w:t>degree program.</w:t>
      </w:r>
    </w:p>
    <w:p w14:paraId="28C0D1D7" w14:textId="77777777" w:rsidR="00A036DD" w:rsidRPr="003B1111" w:rsidRDefault="00A036DD" w:rsidP="00D10C31">
      <w:pPr>
        <w:pStyle w:val="ListParagraph"/>
        <w:numPr>
          <w:ilvl w:val="0"/>
          <w:numId w:val="20"/>
        </w:numPr>
        <w:contextualSpacing/>
        <w:rPr>
          <w:rFonts w:ascii="Times New Roman" w:hAnsi="Times New Roman"/>
        </w:rPr>
      </w:pPr>
      <w:bookmarkStart w:id="0" w:name="_Hlk96021552"/>
      <w:r>
        <w:rPr>
          <w:rFonts w:ascii="Times New Roman" w:hAnsi="Times New Roman"/>
        </w:rPr>
        <w:t>Certificate proposals can</w:t>
      </w:r>
      <w:r w:rsidRPr="007B54C3">
        <w:rPr>
          <w:rFonts w:ascii="Times New Roman" w:hAnsi="Times New Roman"/>
        </w:rPr>
        <w:t xml:space="preserve"> include non-credit, co-curricular learning experiences or tracking of competency-</w:t>
      </w:r>
      <w:r w:rsidRPr="003B1111">
        <w:rPr>
          <w:rFonts w:ascii="Times New Roman" w:hAnsi="Times New Roman"/>
        </w:rPr>
        <w:t>based learning as part of the design if they:</w:t>
      </w:r>
    </w:p>
    <w:p w14:paraId="083EDE48" w14:textId="77777777" w:rsidR="00A036DD" w:rsidRPr="003B1111" w:rsidRDefault="00A036DD" w:rsidP="00D10C31">
      <w:pPr>
        <w:pStyle w:val="ListParagraph"/>
        <w:numPr>
          <w:ilvl w:val="1"/>
          <w:numId w:val="21"/>
        </w:numPr>
        <w:contextualSpacing/>
        <w:rPr>
          <w:rFonts w:ascii="Times New Roman" w:hAnsi="Times New Roman"/>
        </w:rPr>
      </w:pPr>
      <w:r w:rsidRPr="003B1111">
        <w:rPr>
          <w:rFonts w:ascii="Times New Roman" w:hAnsi="Times New Roman"/>
        </w:rPr>
        <w:t>Use My Spartan Story or other specified system to document, track, and evidence participants’ learning.</w:t>
      </w:r>
    </w:p>
    <w:p w14:paraId="6EE213F8" w14:textId="77777777" w:rsidR="00A036DD" w:rsidRPr="003B1111" w:rsidRDefault="00A036DD" w:rsidP="00D10C31">
      <w:pPr>
        <w:pStyle w:val="ListParagraph"/>
        <w:numPr>
          <w:ilvl w:val="1"/>
          <w:numId w:val="21"/>
        </w:numPr>
        <w:contextualSpacing/>
        <w:rPr>
          <w:rFonts w:ascii="Times New Roman" w:hAnsi="Times New Roman"/>
        </w:rPr>
      </w:pPr>
      <w:r w:rsidRPr="003B1111">
        <w:rPr>
          <w:rFonts w:ascii="Times New Roman" w:hAnsi="Times New Roman"/>
        </w:rPr>
        <w:t>Publish any additional cost to the student or University for the experience and provide detail about how these costs will be covered by the program.</w:t>
      </w:r>
    </w:p>
    <w:bookmarkEnd w:id="0"/>
    <w:p w14:paraId="72250A8D" w14:textId="77777777" w:rsidR="00A036DD" w:rsidRPr="003B1111" w:rsidRDefault="00A036DD" w:rsidP="00D10C31">
      <w:pPr>
        <w:pStyle w:val="ListParagraph"/>
        <w:numPr>
          <w:ilvl w:val="0"/>
          <w:numId w:val="20"/>
        </w:numPr>
        <w:contextualSpacing/>
        <w:rPr>
          <w:rFonts w:ascii="Times New Roman" w:hAnsi="Times New Roman"/>
        </w:rPr>
      </w:pPr>
      <w:r w:rsidRPr="003B1111">
        <w:rPr>
          <w:rFonts w:ascii="Times New Roman" w:hAnsi="Times New Roman"/>
        </w:rPr>
        <w:t xml:space="preserve">Certificates may be structured as either discipline-specific, interdisciplinary, or thematic. </w:t>
      </w:r>
    </w:p>
    <w:p w14:paraId="1212AE00" w14:textId="77777777" w:rsidR="00A036DD" w:rsidRPr="007B54C3" w:rsidRDefault="00A036DD" w:rsidP="00D10C31">
      <w:pPr>
        <w:pStyle w:val="ListParagraph"/>
        <w:numPr>
          <w:ilvl w:val="1"/>
          <w:numId w:val="22"/>
        </w:numPr>
        <w:contextualSpacing/>
        <w:rPr>
          <w:rFonts w:ascii="Times New Roman" w:hAnsi="Times New Roman"/>
        </w:rPr>
      </w:pPr>
      <w:r w:rsidRPr="003B1111">
        <w:rPr>
          <w:rFonts w:ascii="Times New Roman" w:hAnsi="Times New Roman"/>
        </w:rPr>
        <w:t>Academic units applying for</w:t>
      </w:r>
      <w:r w:rsidRPr="007B54C3">
        <w:rPr>
          <w:rFonts w:ascii="Times New Roman" w:hAnsi="Times New Roman"/>
        </w:rPr>
        <w:t xml:space="preserve"> certificates must consult with and/or obtain support from related programs and departments to ensure availability of courses required for the certificate, but offered by another department, and to avoid unnecessary duplication of content.</w:t>
      </w:r>
    </w:p>
    <w:p w14:paraId="71A9E354" w14:textId="65B41D24" w:rsidR="00A036DD" w:rsidRPr="007B54C3" w:rsidRDefault="00A036DD" w:rsidP="00D10C31">
      <w:pPr>
        <w:pStyle w:val="ListParagraph"/>
        <w:numPr>
          <w:ilvl w:val="1"/>
          <w:numId w:val="22"/>
        </w:numPr>
        <w:contextualSpacing/>
        <w:rPr>
          <w:rFonts w:ascii="Times New Roman" w:hAnsi="Times New Roman"/>
        </w:rPr>
      </w:pPr>
      <w:r w:rsidRPr="007B54C3">
        <w:rPr>
          <w:rFonts w:ascii="Times New Roman" w:hAnsi="Times New Roman"/>
        </w:rPr>
        <w:t xml:space="preserve">Non-academic units may create certificates that are sponsored by </w:t>
      </w:r>
      <w:r w:rsidR="00845051">
        <w:rPr>
          <w:rFonts w:ascii="Times New Roman" w:hAnsi="Times New Roman"/>
        </w:rPr>
        <w:t xml:space="preserve">APUE or an </w:t>
      </w:r>
      <w:r w:rsidRPr="007B54C3">
        <w:rPr>
          <w:rFonts w:ascii="Times New Roman" w:hAnsi="Times New Roman"/>
        </w:rPr>
        <w:t xml:space="preserve">academic unit </w:t>
      </w:r>
      <w:r w:rsidR="00DB2856">
        <w:rPr>
          <w:rFonts w:ascii="Times New Roman" w:hAnsi="Times New Roman"/>
        </w:rPr>
        <w:t>if it</w:t>
      </w:r>
      <w:r w:rsidRPr="007B54C3">
        <w:rPr>
          <w:rFonts w:ascii="Times New Roman" w:hAnsi="Times New Roman"/>
        </w:rPr>
        <w:t xml:space="preserve"> undergoes an academic program review. </w:t>
      </w:r>
    </w:p>
    <w:p w14:paraId="1D830999" w14:textId="547FFDD8" w:rsidR="00A036DD" w:rsidRPr="007B54C3" w:rsidRDefault="00A036DD" w:rsidP="00D10C31">
      <w:pPr>
        <w:pStyle w:val="ListParagraph"/>
        <w:numPr>
          <w:ilvl w:val="1"/>
          <w:numId w:val="22"/>
        </w:numPr>
        <w:contextualSpacing/>
        <w:rPr>
          <w:rFonts w:ascii="Times New Roman" w:hAnsi="Times New Roman"/>
        </w:rPr>
      </w:pPr>
      <w:r w:rsidRPr="007B54C3">
        <w:rPr>
          <w:rFonts w:ascii="Times New Roman" w:hAnsi="Times New Roman"/>
        </w:rPr>
        <w:t>Non-academic units seeking to create certificates or intercollegiate/unit groups wanting to create certificates that would not clearly reside in a single college or department or focus on non-disciplinary themes should consult with APUE</w:t>
      </w:r>
      <w:r>
        <w:rPr>
          <w:rFonts w:ascii="Times New Roman" w:hAnsi="Times New Roman"/>
        </w:rPr>
        <w:t>, which will administer pan-</w:t>
      </w:r>
      <w:r w:rsidR="0087381B">
        <w:rPr>
          <w:rFonts w:ascii="Times New Roman" w:hAnsi="Times New Roman"/>
        </w:rPr>
        <w:t>institutional</w:t>
      </w:r>
      <w:r>
        <w:rPr>
          <w:rFonts w:ascii="Times New Roman" w:hAnsi="Times New Roman"/>
        </w:rPr>
        <w:t xml:space="preserve"> certificate programs. </w:t>
      </w:r>
    </w:p>
    <w:p w14:paraId="5C64C555" w14:textId="20F33B6D" w:rsidR="00A036DD" w:rsidRDefault="00A036DD" w:rsidP="00A036DD"/>
    <w:p w14:paraId="60B8367B" w14:textId="77777777" w:rsidR="00B91BA5" w:rsidRPr="006B311C" w:rsidRDefault="00B91BA5" w:rsidP="00D10C31">
      <w:pPr>
        <w:pStyle w:val="Heading2"/>
        <w:numPr>
          <w:ilvl w:val="0"/>
          <w:numId w:val="11"/>
        </w:numPr>
        <w:ind w:left="450"/>
      </w:pPr>
      <w:bookmarkStart w:id="1" w:name="_Hlk95996323"/>
      <w:r w:rsidRPr="006B311C">
        <w:t>Types of Undergraduate Certificates</w:t>
      </w:r>
    </w:p>
    <w:p w14:paraId="160EF656" w14:textId="77777777" w:rsidR="00B91BA5" w:rsidRPr="002B16B3" w:rsidRDefault="00B91BA5" w:rsidP="00D10C31">
      <w:pPr>
        <w:pStyle w:val="ListParagraph"/>
        <w:numPr>
          <w:ilvl w:val="1"/>
          <w:numId w:val="10"/>
        </w:numPr>
        <w:ind w:left="810"/>
        <w:rPr>
          <w:rFonts w:ascii="Times New Roman" w:hAnsi="Times New Roman"/>
        </w:rPr>
      </w:pPr>
      <w:r w:rsidRPr="002B16B3">
        <w:rPr>
          <w:rFonts w:ascii="Times New Roman" w:hAnsi="Times New Roman"/>
        </w:rPr>
        <w:t xml:space="preserve">Type 1 – certificates inclusive of MSU coursework and directly related to an MSU major or minor program; open </w:t>
      </w:r>
      <w:bookmarkEnd w:id="1"/>
      <w:r w:rsidRPr="002B16B3">
        <w:rPr>
          <w:rFonts w:ascii="Times New Roman" w:hAnsi="Times New Roman"/>
        </w:rPr>
        <w:t>only to MSU undergraduates; offered by a college, department, or school; and transcriptable</w:t>
      </w:r>
      <w:r>
        <w:rPr>
          <w:rFonts w:ascii="Times New Roman" w:hAnsi="Times New Roman"/>
        </w:rPr>
        <w:t>. Goes through MSU governance for approval</w:t>
      </w:r>
    </w:p>
    <w:p w14:paraId="570CF910" w14:textId="77777777" w:rsidR="00B91BA5" w:rsidRPr="002B16B3" w:rsidRDefault="00B91BA5" w:rsidP="00D10C31">
      <w:pPr>
        <w:pStyle w:val="ListParagraph"/>
        <w:numPr>
          <w:ilvl w:val="1"/>
          <w:numId w:val="10"/>
        </w:numPr>
        <w:ind w:left="810"/>
        <w:rPr>
          <w:rFonts w:ascii="Times New Roman" w:hAnsi="Times New Roman"/>
        </w:rPr>
      </w:pPr>
      <w:r w:rsidRPr="002B16B3">
        <w:rPr>
          <w:rFonts w:ascii="Times New Roman" w:hAnsi="Times New Roman"/>
        </w:rPr>
        <w:t>Type 2 – certificates inclusive of MSU coursework that are distinct from a specific degree program; open to MSU and guest students; offered by a college, department, or school; and are transcriptable</w:t>
      </w:r>
      <w:r>
        <w:rPr>
          <w:rFonts w:ascii="Times New Roman" w:hAnsi="Times New Roman"/>
        </w:rPr>
        <w:t>. Goes through MSU governance for approval.</w:t>
      </w:r>
    </w:p>
    <w:p w14:paraId="27BBC104" w14:textId="5211547B" w:rsidR="00B91BA5" w:rsidRPr="002B16B3" w:rsidRDefault="00B91BA5" w:rsidP="00D10C31">
      <w:pPr>
        <w:pStyle w:val="ListParagraph"/>
        <w:numPr>
          <w:ilvl w:val="1"/>
          <w:numId w:val="10"/>
        </w:numPr>
        <w:ind w:left="810"/>
        <w:rPr>
          <w:rFonts w:ascii="Times New Roman" w:hAnsi="Times New Roman"/>
        </w:rPr>
      </w:pPr>
      <w:r w:rsidRPr="002B16B3">
        <w:rPr>
          <w:rFonts w:ascii="Times New Roman" w:hAnsi="Times New Roman"/>
        </w:rPr>
        <w:t xml:space="preserve">Type 3 </w:t>
      </w:r>
      <w:r w:rsidR="00FE1295">
        <w:rPr>
          <w:rFonts w:ascii="Times New Roman" w:hAnsi="Times New Roman"/>
        </w:rPr>
        <w:t>–</w:t>
      </w:r>
      <w:r w:rsidRPr="002B16B3">
        <w:rPr>
          <w:rFonts w:ascii="Times New Roman" w:hAnsi="Times New Roman"/>
        </w:rPr>
        <w:t xml:space="preserve"> </w:t>
      </w:r>
      <w:bookmarkStart w:id="2" w:name="_Hlk95993552"/>
      <w:r w:rsidRPr="002B16B3">
        <w:rPr>
          <w:rFonts w:ascii="Times New Roman" w:hAnsi="Times New Roman"/>
        </w:rPr>
        <w:t xml:space="preserve">certificates </w:t>
      </w:r>
      <w:r>
        <w:rPr>
          <w:rFonts w:ascii="Times New Roman" w:hAnsi="Times New Roman"/>
        </w:rPr>
        <w:t xml:space="preserve">may or may not include MSU coursework and credits; </w:t>
      </w:r>
      <w:r w:rsidRPr="002B16B3">
        <w:rPr>
          <w:rFonts w:ascii="Times New Roman" w:hAnsi="Times New Roman"/>
        </w:rPr>
        <w:t>designed for guest students and external stakeholders; offered by a APUE</w:t>
      </w:r>
      <w:r>
        <w:rPr>
          <w:rFonts w:ascii="Times New Roman" w:hAnsi="Times New Roman"/>
        </w:rPr>
        <w:t xml:space="preserve"> in collaboration with content-expertise units</w:t>
      </w:r>
      <w:r w:rsidRPr="002B16B3">
        <w:rPr>
          <w:rFonts w:ascii="Times New Roman" w:hAnsi="Times New Roman"/>
        </w:rPr>
        <w:t>, college, department, or school; and are not transcriptable</w:t>
      </w:r>
      <w:bookmarkEnd w:id="2"/>
      <w:r>
        <w:rPr>
          <w:rFonts w:ascii="Times New Roman" w:hAnsi="Times New Roman"/>
        </w:rPr>
        <w:t>. If inclusive of MSU courses, then participant must be enrolled as lifelong education</w:t>
      </w:r>
      <w:r w:rsidR="00D803E6">
        <w:rPr>
          <w:rFonts w:ascii="Times New Roman" w:hAnsi="Times New Roman"/>
        </w:rPr>
        <w:t>,</w:t>
      </w:r>
      <w:r>
        <w:rPr>
          <w:rFonts w:ascii="Times New Roman" w:hAnsi="Times New Roman"/>
        </w:rPr>
        <w:t xml:space="preserve"> and the coursework would appear on an MSU transcript.</w:t>
      </w:r>
      <w:r w:rsidR="008F08FE">
        <w:rPr>
          <w:rFonts w:ascii="Times New Roman" w:hAnsi="Times New Roman"/>
        </w:rPr>
        <w:t xml:space="preserve"> See guidance for Type 3 Certificates below.</w:t>
      </w:r>
    </w:p>
    <w:p w14:paraId="68E88700" w14:textId="77777777" w:rsidR="00B91BA5" w:rsidRPr="00011212" w:rsidRDefault="00B91BA5" w:rsidP="00D10C31">
      <w:pPr>
        <w:pStyle w:val="ListParagraph"/>
        <w:numPr>
          <w:ilvl w:val="1"/>
          <w:numId w:val="10"/>
        </w:numPr>
        <w:ind w:left="810"/>
        <w:rPr>
          <w:rFonts w:asciiTheme="majorHAnsi" w:hAnsiTheme="majorHAnsi" w:cstheme="majorHAnsi"/>
        </w:rPr>
      </w:pPr>
      <w:r w:rsidRPr="002B16B3">
        <w:rPr>
          <w:rFonts w:ascii="Times New Roman" w:hAnsi="Times New Roman"/>
        </w:rPr>
        <w:t xml:space="preserve">Type 4 -- certificates inclusive of MSU coursework and directly related to an MSU major or minor program; open only to MSU </w:t>
      </w:r>
      <w:r>
        <w:rPr>
          <w:rFonts w:ascii="Times New Roman" w:hAnsi="Times New Roman"/>
        </w:rPr>
        <w:t>and guest students</w:t>
      </w:r>
      <w:r w:rsidRPr="002B16B3">
        <w:rPr>
          <w:rFonts w:ascii="Times New Roman" w:hAnsi="Times New Roman"/>
        </w:rPr>
        <w:t xml:space="preserve">; </w:t>
      </w:r>
      <w:r>
        <w:rPr>
          <w:rFonts w:ascii="Times New Roman" w:hAnsi="Times New Roman"/>
        </w:rPr>
        <w:t xml:space="preserve">university-wide and administered by </w:t>
      </w:r>
      <w:r w:rsidRPr="002B16B3">
        <w:rPr>
          <w:rFonts w:ascii="Times New Roman" w:hAnsi="Times New Roman"/>
        </w:rPr>
        <w:t>APUE</w:t>
      </w:r>
      <w:r>
        <w:rPr>
          <w:rFonts w:ascii="Times New Roman" w:hAnsi="Times New Roman"/>
        </w:rPr>
        <w:t xml:space="preserve"> in collaboration with content-expertise units</w:t>
      </w:r>
      <w:r w:rsidRPr="002B16B3">
        <w:rPr>
          <w:rFonts w:ascii="Times New Roman" w:hAnsi="Times New Roman"/>
        </w:rPr>
        <w:t>; and transcriptable</w:t>
      </w:r>
      <w:r>
        <w:rPr>
          <w:rFonts w:ascii="Times New Roman" w:hAnsi="Times New Roman"/>
        </w:rPr>
        <w:t>. Goes through MSU governance for approval.</w:t>
      </w:r>
    </w:p>
    <w:p w14:paraId="32032786" w14:textId="77777777" w:rsidR="00A036DD" w:rsidRPr="00011212" w:rsidRDefault="00A036DD" w:rsidP="00A036DD">
      <w:pPr>
        <w:rPr>
          <w:rFonts w:asciiTheme="majorHAnsi" w:hAnsiTheme="majorHAnsi" w:cstheme="majorHAnsi"/>
        </w:rPr>
      </w:pPr>
    </w:p>
    <w:p w14:paraId="1A3B4CFE" w14:textId="1968F287" w:rsidR="00922CED" w:rsidRPr="00011212" w:rsidRDefault="00B7799E" w:rsidP="00D10C31">
      <w:pPr>
        <w:pStyle w:val="Heading2"/>
        <w:numPr>
          <w:ilvl w:val="0"/>
          <w:numId w:val="11"/>
        </w:numPr>
        <w:ind w:left="450"/>
        <w:rPr>
          <w:rFonts w:cstheme="majorHAnsi"/>
        </w:rPr>
      </w:pPr>
      <w:r w:rsidRPr="00011212">
        <w:rPr>
          <w:rFonts w:cstheme="majorHAnsi"/>
        </w:rPr>
        <w:t>Undergraduate Certificate</w:t>
      </w:r>
      <w:r w:rsidR="00CF4ECA" w:rsidRPr="00011212">
        <w:rPr>
          <w:rFonts w:cstheme="majorHAnsi"/>
        </w:rPr>
        <w:t xml:space="preserve"> Program</w:t>
      </w:r>
      <w:r w:rsidR="00411610" w:rsidRPr="00011212">
        <w:rPr>
          <w:rFonts w:cstheme="majorHAnsi"/>
        </w:rPr>
        <w:t xml:space="preserve"> Admissions &amp; Eligibility</w:t>
      </w:r>
    </w:p>
    <w:p w14:paraId="3D020238" w14:textId="0E33A0F4" w:rsidR="00C204F7" w:rsidRPr="00C31F98" w:rsidRDefault="005F7B7A" w:rsidP="00D10C31">
      <w:pPr>
        <w:pStyle w:val="ListParagraph"/>
        <w:numPr>
          <w:ilvl w:val="0"/>
          <w:numId w:val="15"/>
        </w:numPr>
        <w:rPr>
          <w:rFonts w:ascii="Times New Roman" w:hAnsi="Times New Roman"/>
        </w:rPr>
      </w:pPr>
      <w:r>
        <w:rPr>
          <w:rFonts w:ascii="Times New Roman" w:hAnsi="Times New Roman"/>
        </w:rPr>
        <w:t>MSU units can design u</w:t>
      </w:r>
      <w:r w:rsidR="00C204F7" w:rsidRPr="00C204F7">
        <w:rPr>
          <w:rFonts w:ascii="Times New Roman" w:hAnsi="Times New Roman"/>
        </w:rPr>
        <w:t xml:space="preserve">ndergraduate certificates </w:t>
      </w:r>
      <w:r>
        <w:rPr>
          <w:rFonts w:ascii="Times New Roman" w:hAnsi="Times New Roman"/>
        </w:rPr>
        <w:t xml:space="preserve">to serve </w:t>
      </w:r>
      <w:r w:rsidR="00D32756">
        <w:rPr>
          <w:rFonts w:ascii="Times New Roman" w:hAnsi="Times New Roman"/>
        </w:rPr>
        <w:t xml:space="preserve">one or more of the following audiences: </w:t>
      </w:r>
      <w:r>
        <w:rPr>
          <w:rFonts w:ascii="Times New Roman" w:hAnsi="Times New Roman"/>
        </w:rPr>
        <w:t>current</w:t>
      </w:r>
      <w:r w:rsidR="00C204F7" w:rsidRPr="00C204F7">
        <w:rPr>
          <w:rFonts w:ascii="Times New Roman" w:hAnsi="Times New Roman"/>
        </w:rPr>
        <w:t xml:space="preserve"> </w:t>
      </w:r>
      <w:r w:rsidR="00A8567D">
        <w:rPr>
          <w:rFonts w:ascii="Times New Roman" w:hAnsi="Times New Roman"/>
        </w:rPr>
        <w:t xml:space="preserve">MSU </w:t>
      </w:r>
      <w:r>
        <w:rPr>
          <w:rFonts w:ascii="Times New Roman" w:hAnsi="Times New Roman"/>
        </w:rPr>
        <w:t xml:space="preserve">undergraduate </w:t>
      </w:r>
      <w:r w:rsidR="00A8567D">
        <w:rPr>
          <w:rFonts w:ascii="Times New Roman" w:hAnsi="Times New Roman"/>
        </w:rPr>
        <w:t>students</w:t>
      </w:r>
      <w:r>
        <w:rPr>
          <w:rFonts w:ascii="Times New Roman" w:hAnsi="Times New Roman"/>
        </w:rPr>
        <w:t>,</w:t>
      </w:r>
      <w:r w:rsidR="00A8567D">
        <w:rPr>
          <w:rFonts w:ascii="Times New Roman" w:hAnsi="Times New Roman"/>
        </w:rPr>
        <w:t xml:space="preserve"> </w:t>
      </w:r>
      <w:r w:rsidR="00C204F7" w:rsidRPr="00C204F7">
        <w:rPr>
          <w:rFonts w:ascii="Times New Roman" w:hAnsi="Times New Roman"/>
        </w:rPr>
        <w:t>guest</w:t>
      </w:r>
      <w:r>
        <w:rPr>
          <w:rFonts w:ascii="Times New Roman" w:hAnsi="Times New Roman"/>
        </w:rPr>
        <w:t xml:space="preserve"> students, external stakeholders</w:t>
      </w:r>
      <w:r w:rsidR="00C204F7" w:rsidRPr="00C204F7">
        <w:rPr>
          <w:rFonts w:ascii="Times New Roman" w:hAnsi="Times New Roman"/>
        </w:rPr>
        <w:t xml:space="preserve">, </w:t>
      </w:r>
      <w:r w:rsidR="00D32756">
        <w:rPr>
          <w:rFonts w:ascii="Times New Roman" w:hAnsi="Times New Roman"/>
        </w:rPr>
        <w:t>and/</w:t>
      </w:r>
      <w:r w:rsidR="00C204F7" w:rsidRPr="00C204F7">
        <w:rPr>
          <w:rFonts w:ascii="Times New Roman" w:hAnsi="Times New Roman"/>
        </w:rPr>
        <w:t xml:space="preserve">or </w:t>
      </w:r>
      <w:r w:rsidR="00C204F7" w:rsidRPr="00C31F98">
        <w:rPr>
          <w:rFonts w:ascii="Times New Roman" w:hAnsi="Times New Roman"/>
        </w:rPr>
        <w:t xml:space="preserve">dual-enrolled </w:t>
      </w:r>
      <w:r w:rsidR="00A8567D" w:rsidRPr="00C31F98">
        <w:rPr>
          <w:rFonts w:ascii="Times New Roman" w:hAnsi="Times New Roman"/>
        </w:rPr>
        <w:t>individuals</w:t>
      </w:r>
      <w:r w:rsidR="00C204F7" w:rsidRPr="00C31F98">
        <w:rPr>
          <w:rFonts w:ascii="Times New Roman" w:hAnsi="Times New Roman"/>
        </w:rPr>
        <w:t xml:space="preserve"> from high school, community colleges, or other colleges/universities.</w:t>
      </w:r>
    </w:p>
    <w:p w14:paraId="25235199" w14:textId="73A03992" w:rsidR="00C31F98" w:rsidRPr="00C31F98" w:rsidRDefault="00C31F98" w:rsidP="00D10C31">
      <w:pPr>
        <w:pStyle w:val="ListParagraph"/>
        <w:numPr>
          <w:ilvl w:val="0"/>
          <w:numId w:val="15"/>
        </w:numPr>
        <w:rPr>
          <w:rFonts w:ascii="Times New Roman" w:hAnsi="Times New Roman"/>
        </w:rPr>
      </w:pPr>
      <w:r w:rsidRPr="00C31F98">
        <w:rPr>
          <w:rFonts w:ascii="Times New Roman" w:hAnsi="Times New Roman"/>
        </w:rPr>
        <w:t>Participants should follow a published admission process to add the undergraduate certificate.</w:t>
      </w:r>
    </w:p>
    <w:p w14:paraId="4AC65653" w14:textId="77777777" w:rsidR="00C31F98" w:rsidRPr="00C31F98" w:rsidRDefault="00C31F98" w:rsidP="00C36676">
      <w:pPr>
        <w:pStyle w:val="ListParagraph"/>
        <w:numPr>
          <w:ilvl w:val="1"/>
          <w:numId w:val="15"/>
        </w:numPr>
        <w:contextualSpacing/>
        <w:rPr>
          <w:rFonts w:ascii="Times New Roman" w:hAnsi="Times New Roman"/>
        </w:rPr>
      </w:pPr>
      <w:r w:rsidRPr="00C31F98">
        <w:rPr>
          <w:rFonts w:ascii="Times New Roman" w:hAnsi="Times New Roman"/>
        </w:rPr>
        <w:t xml:space="preserve">Students who have been admitted to an undergraduate degree program may add a certificate before completing their degree requirements by satisfying the admission </w:t>
      </w:r>
      <w:r w:rsidRPr="00C31F98">
        <w:rPr>
          <w:rFonts w:ascii="Times New Roman" w:hAnsi="Times New Roman"/>
        </w:rPr>
        <w:lastRenderedPageBreak/>
        <w:t>requirements for the desired certificate and adding it to their academic plan. This process would align with the process of adding a minor.</w:t>
      </w:r>
    </w:p>
    <w:p w14:paraId="699A2E1B" w14:textId="1E0F3E25" w:rsidR="00C31F98" w:rsidRPr="00C31F98" w:rsidRDefault="00C31F98" w:rsidP="00C36676">
      <w:pPr>
        <w:pStyle w:val="ListParagraph"/>
        <w:numPr>
          <w:ilvl w:val="1"/>
          <w:numId w:val="15"/>
        </w:numPr>
        <w:contextualSpacing/>
        <w:rPr>
          <w:rFonts w:ascii="Times New Roman" w:hAnsi="Times New Roman"/>
        </w:rPr>
      </w:pPr>
      <w:r w:rsidRPr="00C31F98">
        <w:rPr>
          <w:rFonts w:ascii="Times New Roman" w:hAnsi="Times New Roman"/>
        </w:rPr>
        <w:t>Students may start and complete a certificate program before, concurrent to, or after completion of an undergraduate degree program if they meet eligibility requirements and complete the program as outline in the certificate’s academic plan.</w:t>
      </w:r>
    </w:p>
    <w:p w14:paraId="2A4169BB" w14:textId="0B85503A" w:rsidR="00776BE6" w:rsidRPr="00C31F98" w:rsidRDefault="00F41990" w:rsidP="00D10C31">
      <w:pPr>
        <w:pStyle w:val="ListParagraph"/>
        <w:numPr>
          <w:ilvl w:val="0"/>
          <w:numId w:val="15"/>
        </w:numPr>
        <w:rPr>
          <w:rFonts w:ascii="Times New Roman" w:hAnsi="Times New Roman"/>
        </w:rPr>
      </w:pPr>
      <w:r w:rsidRPr="00C31F98">
        <w:rPr>
          <w:rFonts w:ascii="Times New Roman" w:hAnsi="Times New Roman"/>
        </w:rPr>
        <w:t>Participants</w:t>
      </w:r>
      <w:r w:rsidR="00460C45" w:rsidRPr="00C31F98">
        <w:rPr>
          <w:rFonts w:ascii="Times New Roman" w:hAnsi="Times New Roman"/>
        </w:rPr>
        <w:t xml:space="preserve"> must </w:t>
      </w:r>
      <w:r w:rsidR="00776BE6" w:rsidRPr="00C31F98">
        <w:rPr>
          <w:rFonts w:ascii="Times New Roman" w:hAnsi="Times New Roman"/>
        </w:rPr>
        <w:t>have no less than a high school diploma, GED, or the equivalent or be eligible for admission through a dual-enrollment program that MSU offers to qualifying high school and/or community college students.</w:t>
      </w:r>
      <w:r w:rsidR="00460C45" w:rsidRPr="00C31F98">
        <w:rPr>
          <w:rFonts w:ascii="Times New Roman" w:hAnsi="Times New Roman"/>
        </w:rPr>
        <w:t xml:space="preserve"> </w:t>
      </w:r>
    </w:p>
    <w:p w14:paraId="2F399BBD" w14:textId="2BEB8FF4" w:rsidR="00411610" w:rsidRPr="00C31F98" w:rsidRDefault="006E2106" w:rsidP="00D10C31">
      <w:pPr>
        <w:pStyle w:val="ListParagraph"/>
        <w:numPr>
          <w:ilvl w:val="0"/>
          <w:numId w:val="15"/>
        </w:numPr>
        <w:rPr>
          <w:rFonts w:ascii="Times New Roman" w:hAnsi="Times New Roman"/>
        </w:rPr>
      </w:pPr>
      <w:r w:rsidRPr="00C31F98">
        <w:rPr>
          <w:rFonts w:ascii="Times New Roman" w:hAnsi="Times New Roman"/>
        </w:rPr>
        <w:t xml:space="preserve">The academic unit offering the certificate may </w:t>
      </w:r>
      <w:r w:rsidR="00B17387" w:rsidRPr="00C31F98">
        <w:rPr>
          <w:rFonts w:ascii="Times New Roman" w:hAnsi="Times New Roman"/>
        </w:rPr>
        <w:t xml:space="preserve">set </w:t>
      </w:r>
      <w:r w:rsidR="00D253DE" w:rsidRPr="00C31F98">
        <w:rPr>
          <w:rFonts w:ascii="Times New Roman" w:hAnsi="Times New Roman"/>
        </w:rPr>
        <w:t>additional</w:t>
      </w:r>
      <w:r w:rsidRPr="00C31F98">
        <w:rPr>
          <w:rFonts w:ascii="Times New Roman" w:hAnsi="Times New Roman"/>
        </w:rPr>
        <w:t xml:space="preserve"> admission criteria. These criteria should </w:t>
      </w:r>
      <w:r w:rsidR="006C0547" w:rsidRPr="00C31F98">
        <w:rPr>
          <w:rFonts w:ascii="Times New Roman" w:hAnsi="Times New Roman"/>
        </w:rPr>
        <w:t xml:space="preserve">be comparable to </w:t>
      </w:r>
      <w:r w:rsidR="00350EE2" w:rsidRPr="00C31F98">
        <w:rPr>
          <w:rFonts w:ascii="Times New Roman" w:hAnsi="Times New Roman"/>
        </w:rPr>
        <w:t xml:space="preserve">MSU admissions policies and standards and </w:t>
      </w:r>
      <w:r w:rsidRPr="00C31F98">
        <w:rPr>
          <w:rFonts w:ascii="Times New Roman" w:hAnsi="Times New Roman"/>
        </w:rPr>
        <w:t>not higher or more rigorous than the requirements to enter a related major or minor.</w:t>
      </w:r>
    </w:p>
    <w:p w14:paraId="06FE4FD9" w14:textId="09D504E1" w:rsidR="00404579" w:rsidRPr="007708B7" w:rsidRDefault="007708B7" w:rsidP="00C36676">
      <w:pPr>
        <w:pStyle w:val="ListParagraph"/>
        <w:numPr>
          <w:ilvl w:val="1"/>
          <w:numId w:val="15"/>
        </w:numPr>
        <w:rPr>
          <w:rFonts w:ascii="Times New Roman" w:hAnsi="Times New Roman"/>
        </w:rPr>
      </w:pPr>
      <w:r w:rsidRPr="007708B7">
        <w:rPr>
          <w:rFonts w:ascii="Times New Roman" w:hAnsi="Times New Roman"/>
        </w:rPr>
        <w:t>Certificate programs can limit eligibility to their certificates based on space, required background, or to ensure availability to specific courses, experiences, or intentional student populations.</w:t>
      </w:r>
    </w:p>
    <w:p w14:paraId="1CEA0847" w14:textId="2EFD5B62" w:rsidR="009A215A" w:rsidRPr="00411610" w:rsidRDefault="009A215A" w:rsidP="00D10C31">
      <w:pPr>
        <w:pStyle w:val="ListParagraph"/>
        <w:numPr>
          <w:ilvl w:val="0"/>
          <w:numId w:val="15"/>
        </w:numPr>
        <w:rPr>
          <w:rFonts w:ascii="Times New Roman" w:hAnsi="Times New Roman"/>
        </w:rPr>
      </w:pPr>
      <w:r w:rsidRPr="00411610">
        <w:rPr>
          <w:rFonts w:ascii="Times New Roman" w:hAnsi="Times New Roman"/>
        </w:rPr>
        <w:t xml:space="preserve">To obtain an undergraduate certificate, </w:t>
      </w:r>
      <w:r w:rsidR="00AD2EA7" w:rsidRPr="00411610">
        <w:rPr>
          <w:rFonts w:ascii="Times New Roman" w:hAnsi="Times New Roman"/>
        </w:rPr>
        <w:t>participants</w:t>
      </w:r>
      <w:r w:rsidRPr="00411610">
        <w:rPr>
          <w:rFonts w:ascii="Times New Roman" w:hAnsi="Times New Roman"/>
        </w:rPr>
        <w:t xml:space="preserve"> must apply and be admitted (i.e., secondary admission) by the sponsoring unit as outlined in the </w:t>
      </w:r>
      <w:r w:rsidR="00B628E3">
        <w:rPr>
          <w:rFonts w:ascii="Times New Roman" w:hAnsi="Times New Roman"/>
        </w:rPr>
        <w:t>certificate’s approved academic</w:t>
      </w:r>
      <w:r w:rsidRPr="00411610">
        <w:rPr>
          <w:rFonts w:ascii="Times New Roman" w:hAnsi="Times New Roman"/>
        </w:rPr>
        <w:t xml:space="preserve"> plan. Policy and procedure may vary by </w:t>
      </w:r>
      <w:r w:rsidR="002250D7">
        <w:rPr>
          <w:rFonts w:ascii="Times New Roman" w:hAnsi="Times New Roman"/>
        </w:rPr>
        <w:t>certificate</w:t>
      </w:r>
      <w:r w:rsidRPr="00411610">
        <w:rPr>
          <w:rFonts w:ascii="Times New Roman" w:hAnsi="Times New Roman"/>
        </w:rPr>
        <w:t xml:space="preserve">. The university does not require that entry to certificate programs be selective or competitive; however, </w:t>
      </w:r>
      <w:r w:rsidR="00AD2EA7" w:rsidRPr="00411610">
        <w:rPr>
          <w:rFonts w:ascii="Times New Roman" w:hAnsi="Times New Roman"/>
        </w:rPr>
        <w:t>individuals</w:t>
      </w:r>
      <w:r w:rsidRPr="00411610">
        <w:rPr>
          <w:rFonts w:ascii="Times New Roman" w:hAnsi="Times New Roman"/>
        </w:rPr>
        <w:t xml:space="preserve"> must apply and be tracked as participating in the certificate curriculum.</w:t>
      </w:r>
    </w:p>
    <w:p w14:paraId="594C3BD2" w14:textId="56069E5D" w:rsidR="009A215A" w:rsidRPr="00411610" w:rsidRDefault="009A215A" w:rsidP="00C36676">
      <w:pPr>
        <w:pStyle w:val="ListParagraph"/>
        <w:numPr>
          <w:ilvl w:val="3"/>
          <w:numId w:val="13"/>
        </w:numPr>
        <w:ind w:left="1440"/>
        <w:contextualSpacing/>
        <w:rPr>
          <w:rFonts w:ascii="Times New Roman" w:hAnsi="Times New Roman"/>
        </w:rPr>
      </w:pPr>
      <w:r w:rsidRPr="00411610">
        <w:rPr>
          <w:rFonts w:ascii="Times New Roman" w:hAnsi="Times New Roman"/>
        </w:rPr>
        <w:t>Units should clearly outline the application requirements and selection criteria in their marketing materials.</w:t>
      </w:r>
    </w:p>
    <w:p w14:paraId="3DB61CFD" w14:textId="77777777" w:rsidR="007D36B7" w:rsidRPr="00411610" w:rsidRDefault="007D36B7" w:rsidP="00C36676">
      <w:pPr>
        <w:pStyle w:val="ListParagraph"/>
        <w:numPr>
          <w:ilvl w:val="3"/>
          <w:numId w:val="13"/>
        </w:numPr>
        <w:ind w:left="1440"/>
        <w:contextualSpacing/>
        <w:rPr>
          <w:rFonts w:ascii="Times New Roman" w:hAnsi="Times New Roman"/>
        </w:rPr>
      </w:pPr>
      <w:r w:rsidRPr="00411610">
        <w:rPr>
          <w:rFonts w:ascii="Times New Roman" w:hAnsi="Times New Roman"/>
          <w:color w:val="333333"/>
          <w:shd w:val="clear" w:color="auto" w:fill="FFFFFF"/>
        </w:rPr>
        <w:t>The Academic Programs catalog must clearly state if credits for the certificate are required to be “unique.” “Unique” credits for a certificate are defined as credits that do not count for a course taken to satisfy another university, college, major, or minor requirement. </w:t>
      </w:r>
    </w:p>
    <w:p w14:paraId="47806C04" w14:textId="07EDBC79" w:rsidR="00680593" w:rsidRPr="00F41990" w:rsidRDefault="00D13A0E" w:rsidP="00C36676">
      <w:pPr>
        <w:pStyle w:val="ListParagraph"/>
        <w:numPr>
          <w:ilvl w:val="3"/>
          <w:numId w:val="13"/>
        </w:numPr>
        <w:ind w:left="1440"/>
        <w:contextualSpacing/>
        <w:rPr>
          <w:rFonts w:ascii="Times New Roman" w:hAnsi="Times New Roman"/>
        </w:rPr>
      </w:pPr>
      <w:r w:rsidRPr="00411610">
        <w:rPr>
          <w:rFonts w:ascii="Times New Roman" w:hAnsi="Times New Roman"/>
          <w:color w:val="333333"/>
          <w:shd w:val="clear" w:color="auto" w:fill="FFFFFF"/>
        </w:rPr>
        <w:t xml:space="preserve">The Academic Programs catalog must clearly state if previous coursework, credits, or </w:t>
      </w:r>
      <w:r w:rsidRPr="00F41990">
        <w:rPr>
          <w:rFonts w:ascii="Times New Roman" w:hAnsi="Times New Roman"/>
          <w:color w:val="333333"/>
          <w:shd w:val="clear" w:color="auto" w:fill="FFFFFF"/>
        </w:rPr>
        <w:t>experiences are accepted for certificate completion. </w:t>
      </w:r>
    </w:p>
    <w:p w14:paraId="5C9FD1B0" w14:textId="07195225" w:rsidR="009A215A" w:rsidRPr="00F41990" w:rsidRDefault="009A215A" w:rsidP="00D10C31">
      <w:pPr>
        <w:pStyle w:val="ListParagraph"/>
        <w:numPr>
          <w:ilvl w:val="0"/>
          <w:numId w:val="15"/>
        </w:numPr>
        <w:contextualSpacing/>
        <w:rPr>
          <w:rFonts w:ascii="Times New Roman" w:hAnsi="Times New Roman"/>
        </w:rPr>
      </w:pPr>
      <w:r w:rsidRPr="00F41990">
        <w:rPr>
          <w:rFonts w:ascii="Times New Roman" w:hAnsi="Times New Roman"/>
        </w:rPr>
        <w:t xml:space="preserve">Units should </w:t>
      </w:r>
      <w:r w:rsidR="00D32756">
        <w:rPr>
          <w:rFonts w:ascii="Times New Roman" w:hAnsi="Times New Roman"/>
        </w:rPr>
        <w:t>work with the appropriate MSU curricular and IT systems to create</w:t>
      </w:r>
      <w:r w:rsidRPr="00F41990">
        <w:rPr>
          <w:rFonts w:ascii="Times New Roman" w:hAnsi="Times New Roman"/>
        </w:rPr>
        <w:t xml:space="preserve"> a student group code for each certificate and apply this code to all admitted participants.</w:t>
      </w:r>
    </w:p>
    <w:p w14:paraId="45C90291" w14:textId="4B7460B9" w:rsidR="00EC7675" w:rsidRPr="005C249B" w:rsidRDefault="00EC7675" w:rsidP="00EC7675">
      <w:pPr>
        <w:rPr>
          <w:rFonts w:asciiTheme="majorHAnsi" w:hAnsiTheme="majorHAnsi" w:cstheme="majorHAnsi"/>
        </w:rPr>
      </w:pPr>
    </w:p>
    <w:p w14:paraId="172CBDC4" w14:textId="1921E592" w:rsidR="00697022" w:rsidRPr="005C249B" w:rsidRDefault="00EC7675" w:rsidP="00D10C31">
      <w:pPr>
        <w:pStyle w:val="Heading2"/>
        <w:numPr>
          <w:ilvl w:val="0"/>
          <w:numId w:val="11"/>
        </w:numPr>
        <w:ind w:left="450"/>
        <w:rPr>
          <w:rFonts w:cstheme="majorHAnsi"/>
          <w:sz w:val="22"/>
          <w:szCs w:val="22"/>
        </w:rPr>
      </w:pPr>
      <w:r w:rsidRPr="005C249B">
        <w:rPr>
          <w:rFonts w:cstheme="majorHAnsi"/>
        </w:rPr>
        <w:t xml:space="preserve">Undergraduate Certificate Program </w:t>
      </w:r>
      <w:r w:rsidR="00F968F7">
        <w:rPr>
          <w:rFonts w:cstheme="majorHAnsi"/>
        </w:rPr>
        <w:t xml:space="preserve">Requirements and </w:t>
      </w:r>
      <w:r w:rsidR="00776A1A">
        <w:rPr>
          <w:rFonts w:cstheme="majorHAnsi"/>
        </w:rPr>
        <w:t>Completion</w:t>
      </w:r>
    </w:p>
    <w:p w14:paraId="2D0E2107" w14:textId="77777777" w:rsidR="00B6073F" w:rsidRPr="00B6073F" w:rsidRDefault="00B6073F" w:rsidP="00D10C31">
      <w:pPr>
        <w:pStyle w:val="ListParagraph"/>
        <w:numPr>
          <w:ilvl w:val="0"/>
          <w:numId w:val="16"/>
        </w:numPr>
        <w:ind w:left="810"/>
        <w:contextualSpacing/>
        <w:rPr>
          <w:rFonts w:ascii="Times New Roman" w:hAnsi="Times New Roman"/>
        </w:rPr>
      </w:pPr>
      <w:r w:rsidRPr="00B6073F">
        <w:rPr>
          <w:rFonts w:ascii="Times New Roman" w:hAnsi="Times New Roman"/>
        </w:rPr>
        <w:t>The total number of credits required for an undergraduate certificate and completion requirements can vary based on design, but must align with the following criteria:</w:t>
      </w:r>
    </w:p>
    <w:p w14:paraId="1215D8F8" w14:textId="4F24E4B3" w:rsidR="00B6073F" w:rsidRPr="00D32756" w:rsidRDefault="00B6073F" w:rsidP="00C36676">
      <w:pPr>
        <w:pStyle w:val="ListParagraph"/>
        <w:numPr>
          <w:ilvl w:val="1"/>
          <w:numId w:val="17"/>
        </w:numPr>
        <w:tabs>
          <w:tab w:val="left" w:pos="2610"/>
        </w:tabs>
        <w:ind w:left="1440"/>
        <w:contextualSpacing/>
        <w:rPr>
          <w:rFonts w:ascii="Times New Roman" w:hAnsi="Times New Roman"/>
        </w:rPr>
      </w:pPr>
      <w:r w:rsidRPr="00B6073F">
        <w:rPr>
          <w:rFonts w:ascii="Times New Roman" w:hAnsi="Times New Roman"/>
        </w:rPr>
        <w:t xml:space="preserve">Require a minimum of nine (9) </w:t>
      </w:r>
      <w:r w:rsidRPr="00D32756">
        <w:rPr>
          <w:rFonts w:ascii="Times New Roman" w:hAnsi="Times New Roman"/>
        </w:rPr>
        <w:t>and a maximum of twelve (12) course credits or the equivalent amount of contact time</w:t>
      </w:r>
      <w:r w:rsidR="00D32756" w:rsidRPr="00D32756">
        <w:rPr>
          <w:rStyle w:val="CommentReference"/>
          <w:rFonts w:ascii="Times New Roman" w:eastAsia="Times New Roman" w:hAnsi="Times New Roman"/>
          <w:sz w:val="22"/>
          <w:szCs w:val="22"/>
        </w:rPr>
        <w:t xml:space="preserve"> </w:t>
      </w:r>
      <w:r w:rsidR="00E37041">
        <w:rPr>
          <w:rStyle w:val="CommentReference"/>
          <w:rFonts w:ascii="Times New Roman" w:eastAsia="Times New Roman" w:hAnsi="Times New Roman"/>
          <w:sz w:val="22"/>
          <w:szCs w:val="22"/>
        </w:rPr>
        <w:t xml:space="preserve">(see </w:t>
      </w:r>
      <w:hyperlink r:id="rId11" w:history="1">
        <w:r w:rsidR="00E37041" w:rsidRPr="00FB2771">
          <w:rPr>
            <w:rStyle w:val="Hyperlink"/>
            <w:rFonts w:ascii="Times New Roman" w:eastAsia="Times New Roman" w:hAnsi="Times New Roman"/>
          </w:rPr>
          <w:t>https://tinyurl.com/3nr94k9c</w:t>
        </w:r>
      </w:hyperlink>
      <w:r w:rsidR="00E37041">
        <w:rPr>
          <w:rStyle w:val="CommentReference"/>
          <w:rFonts w:ascii="Times New Roman" w:eastAsia="Times New Roman" w:hAnsi="Times New Roman"/>
          <w:sz w:val="22"/>
          <w:szCs w:val="22"/>
        </w:rPr>
        <w:t>)</w:t>
      </w:r>
      <w:r w:rsidR="00A37CBA">
        <w:rPr>
          <w:rStyle w:val="CommentReference"/>
          <w:rFonts w:ascii="Times New Roman" w:eastAsia="Times New Roman" w:hAnsi="Times New Roman"/>
          <w:sz w:val="22"/>
          <w:szCs w:val="22"/>
        </w:rPr>
        <w:t xml:space="preserve"> </w:t>
      </w:r>
      <w:r w:rsidR="00D32756" w:rsidRPr="00D32756">
        <w:rPr>
          <w:rStyle w:val="CommentReference"/>
          <w:rFonts w:ascii="Times New Roman" w:eastAsia="Times New Roman" w:hAnsi="Times New Roman"/>
          <w:sz w:val="22"/>
          <w:szCs w:val="22"/>
        </w:rPr>
        <w:t>f</w:t>
      </w:r>
      <w:r w:rsidRPr="00D32756">
        <w:rPr>
          <w:rFonts w:ascii="Times New Roman" w:hAnsi="Times New Roman"/>
        </w:rPr>
        <w:t xml:space="preserve">or fully non-credit certifications. </w:t>
      </w:r>
    </w:p>
    <w:p w14:paraId="6B316A3F" w14:textId="16B7875A" w:rsidR="00B6073F" w:rsidRPr="00B6073F" w:rsidRDefault="00B6073F" w:rsidP="00C36676">
      <w:pPr>
        <w:pStyle w:val="ListParagraph"/>
        <w:numPr>
          <w:ilvl w:val="1"/>
          <w:numId w:val="17"/>
        </w:numPr>
        <w:tabs>
          <w:tab w:val="left" w:pos="2610"/>
        </w:tabs>
        <w:ind w:left="1440"/>
        <w:contextualSpacing/>
        <w:rPr>
          <w:rFonts w:ascii="Times New Roman" w:hAnsi="Times New Roman"/>
        </w:rPr>
      </w:pPr>
      <w:r w:rsidRPr="00D32756">
        <w:rPr>
          <w:rFonts w:ascii="Times New Roman" w:hAnsi="Times New Roman"/>
        </w:rPr>
        <w:t>Include learning outcomes and assessment</w:t>
      </w:r>
      <w:r w:rsidRPr="00B6073F">
        <w:rPr>
          <w:rFonts w:ascii="Times New Roman" w:hAnsi="Times New Roman"/>
        </w:rPr>
        <w:t xml:space="preserve"> requirements specific to the certificate, such as a project, portfolio, or comprehensive examination.</w:t>
      </w:r>
    </w:p>
    <w:p w14:paraId="61C5F004" w14:textId="7AAD05A4" w:rsidR="00B6073F" w:rsidRPr="00B6073F" w:rsidRDefault="00FA24E0" w:rsidP="00C36676">
      <w:pPr>
        <w:pStyle w:val="ListParagraph"/>
        <w:numPr>
          <w:ilvl w:val="1"/>
          <w:numId w:val="17"/>
        </w:numPr>
        <w:tabs>
          <w:tab w:val="left" w:pos="2610"/>
        </w:tabs>
        <w:ind w:left="1440"/>
        <w:contextualSpacing/>
        <w:rPr>
          <w:rFonts w:ascii="Times New Roman" w:hAnsi="Times New Roman"/>
        </w:rPr>
      </w:pPr>
      <w:r>
        <w:rPr>
          <w:rFonts w:ascii="Times New Roman" w:hAnsi="Times New Roman"/>
        </w:rPr>
        <w:t>Complete</w:t>
      </w:r>
      <w:r w:rsidR="00B6073F" w:rsidRPr="00B6073F">
        <w:rPr>
          <w:rFonts w:ascii="Times New Roman" w:hAnsi="Times New Roman"/>
        </w:rPr>
        <w:t xml:space="preserve"> at least two-thirds of the engagement while </w:t>
      </w:r>
      <w:r>
        <w:rPr>
          <w:rFonts w:ascii="Times New Roman" w:hAnsi="Times New Roman"/>
        </w:rPr>
        <w:t>admitted to the</w:t>
      </w:r>
      <w:r w:rsidR="00B6073F" w:rsidRPr="00B6073F">
        <w:rPr>
          <w:rFonts w:ascii="Times New Roman" w:hAnsi="Times New Roman"/>
        </w:rPr>
        <w:t xml:space="preserve"> certificate program.</w:t>
      </w:r>
    </w:p>
    <w:p w14:paraId="358A45FA" w14:textId="2F50E29D" w:rsidR="00B17D02" w:rsidRPr="009304A5" w:rsidRDefault="009304A5" w:rsidP="00D10C31">
      <w:pPr>
        <w:pStyle w:val="ListParagraph"/>
        <w:numPr>
          <w:ilvl w:val="0"/>
          <w:numId w:val="16"/>
        </w:numPr>
        <w:ind w:left="810"/>
        <w:contextualSpacing/>
        <w:rPr>
          <w:rFonts w:ascii="Times New Roman" w:hAnsi="Times New Roman"/>
        </w:rPr>
      </w:pPr>
      <w:r w:rsidRPr="00B6073F">
        <w:rPr>
          <w:rFonts w:ascii="Times New Roman" w:hAnsi="Times New Roman"/>
        </w:rPr>
        <w:t xml:space="preserve">A 2.0 </w:t>
      </w:r>
      <w:r w:rsidRPr="00B6073F">
        <w:rPr>
          <w:rFonts w:ascii="Times New Roman" w:hAnsi="Times New Roman"/>
          <w:color w:val="333333"/>
          <w:shd w:val="clear" w:color="auto" w:fill="FFFFFF"/>
        </w:rPr>
        <w:t xml:space="preserve">cumulative grade–point average for all </w:t>
      </w:r>
      <w:r w:rsidR="00195066" w:rsidRPr="00B6073F">
        <w:rPr>
          <w:rFonts w:ascii="Times New Roman" w:hAnsi="Times New Roman"/>
          <w:color w:val="333333"/>
          <w:shd w:val="clear" w:color="auto" w:fill="FFFFFF"/>
        </w:rPr>
        <w:t>credit-bearing experiences</w:t>
      </w:r>
      <w:r w:rsidR="00195066">
        <w:rPr>
          <w:rFonts w:ascii="Times New Roman" w:hAnsi="Times New Roman"/>
          <w:color w:val="333333"/>
          <w:shd w:val="clear" w:color="auto" w:fill="FFFFFF"/>
        </w:rPr>
        <w:t xml:space="preserve"> </w:t>
      </w:r>
      <w:r w:rsidRPr="009304A5">
        <w:rPr>
          <w:rFonts w:ascii="Times New Roman" w:hAnsi="Times New Roman"/>
          <w:color w:val="333333"/>
          <w:shd w:val="clear" w:color="auto" w:fill="FFFFFF"/>
        </w:rPr>
        <w:t xml:space="preserve">counting toward the </w:t>
      </w:r>
      <w:r w:rsidR="00070435">
        <w:rPr>
          <w:rFonts w:ascii="Times New Roman" w:hAnsi="Times New Roman"/>
          <w:color w:val="333333"/>
          <w:shd w:val="clear" w:color="auto" w:fill="FFFFFF"/>
        </w:rPr>
        <w:t>Undergraduate</w:t>
      </w:r>
      <w:r w:rsidRPr="009304A5">
        <w:rPr>
          <w:rFonts w:ascii="Times New Roman" w:hAnsi="Times New Roman"/>
          <w:color w:val="333333"/>
          <w:shd w:val="clear" w:color="auto" w:fill="FFFFFF"/>
        </w:rPr>
        <w:t xml:space="preserve"> Certificate is the minimum university standard; however, </w:t>
      </w:r>
      <w:r w:rsidR="00195066">
        <w:rPr>
          <w:rFonts w:ascii="Times New Roman" w:hAnsi="Times New Roman"/>
          <w:color w:val="333333"/>
          <w:shd w:val="clear" w:color="auto" w:fill="FFFFFF"/>
        </w:rPr>
        <w:t>academic units</w:t>
      </w:r>
      <w:r w:rsidRPr="009304A5">
        <w:rPr>
          <w:rFonts w:ascii="Times New Roman" w:hAnsi="Times New Roman"/>
          <w:color w:val="333333"/>
          <w:shd w:val="clear" w:color="auto" w:fill="FFFFFF"/>
        </w:rPr>
        <w:t xml:space="preserve"> may establish a higher minimum standard</w:t>
      </w:r>
      <w:r w:rsidR="00C70DA7">
        <w:rPr>
          <w:rFonts w:ascii="Times New Roman" w:hAnsi="Times New Roman"/>
          <w:color w:val="333333"/>
          <w:shd w:val="clear" w:color="auto" w:fill="FFFFFF"/>
        </w:rPr>
        <w:t xml:space="preserve"> in the decision to award the certificate.</w:t>
      </w:r>
    </w:p>
    <w:p w14:paraId="32441045" w14:textId="5E550B0E" w:rsidR="00697022" w:rsidRPr="00FB384C" w:rsidRDefault="00697022" w:rsidP="00D10C31">
      <w:pPr>
        <w:pStyle w:val="ListParagraph"/>
        <w:numPr>
          <w:ilvl w:val="0"/>
          <w:numId w:val="16"/>
        </w:numPr>
        <w:ind w:left="810"/>
        <w:contextualSpacing/>
        <w:rPr>
          <w:rFonts w:ascii="Times New Roman" w:hAnsi="Times New Roman"/>
        </w:rPr>
      </w:pPr>
      <w:r w:rsidRPr="00FB384C">
        <w:rPr>
          <w:rFonts w:ascii="Times New Roman" w:hAnsi="Times New Roman"/>
        </w:rPr>
        <w:t xml:space="preserve">Completion </w:t>
      </w:r>
      <w:r w:rsidR="00A44311">
        <w:rPr>
          <w:rFonts w:ascii="Times New Roman" w:hAnsi="Times New Roman"/>
        </w:rPr>
        <w:t>credit-bearing activities will appear on an MSU transcript</w:t>
      </w:r>
      <w:r w:rsidR="000B68CD">
        <w:rPr>
          <w:rFonts w:ascii="Times New Roman" w:hAnsi="Times New Roman"/>
        </w:rPr>
        <w:t xml:space="preserve">, and </w:t>
      </w:r>
      <w:r w:rsidRPr="00FB384C">
        <w:rPr>
          <w:rFonts w:ascii="Times New Roman" w:hAnsi="Times New Roman"/>
        </w:rPr>
        <w:t xml:space="preserve">an undergraduate certificate </w:t>
      </w:r>
      <w:r w:rsidR="000B68CD">
        <w:rPr>
          <w:rFonts w:ascii="Times New Roman" w:hAnsi="Times New Roman"/>
        </w:rPr>
        <w:t>award for Types 1, 2, and 4 will appear on</w:t>
      </w:r>
      <w:r w:rsidRPr="00FB384C">
        <w:rPr>
          <w:rFonts w:ascii="Times New Roman" w:hAnsi="Times New Roman"/>
        </w:rPr>
        <w:t xml:space="preserve"> a </w:t>
      </w:r>
      <w:r w:rsidR="00CC3EFC">
        <w:rPr>
          <w:rFonts w:ascii="Times New Roman" w:hAnsi="Times New Roman"/>
        </w:rPr>
        <w:t>participant’s</w:t>
      </w:r>
      <w:r w:rsidRPr="00FB384C">
        <w:rPr>
          <w:rFonts w:ascii="Times New Roman" w:hAnsi="Times New Roman"/>
        </w:rPr>
        <w:t xml:space="preserve"> transcript.</w:t>
      </w:r>
    </w:p>
    <w:p w14:paraId="7831004E" w14:textId="36AC288A" w:rsidR="00697022" w:rsidRPr="00FB384C" w:rsidRDefault="00983689" w:rsidP="00C36676">
      <w:pPr>
        <w:pStyle w:val="ListParagraph"/>
        <w:numPr>
          <w:ilvl w:val="1"/>
          <w:numId w:val="14"/>
        </w:numPr>
        <w:ind w:left="1440"/>
        <w:contextualSpacing/>
        <w:rPr>
          <w:rFonts w:ascii="Times New Roman" w:hAnsi="Times New Roman"/>
        </w:rPr>
      </w:pPr>
      <w:r>
        <w:rPr>
          <w:rFonts w:ascii="Times New Roman" w:hAnsi="Times New Roman"/>
        </w:rPr>
        <w:t>T</w:t>
      </w:r>
      <w:r w:rsidR="00697022" w:rsidRPr="00FB384C">
        <w:rPr>
          <w:rFonts w:ascii="Times New Roman" w:hAnsi="Times New Roman"/>
        </w:rPr>
        <w:t xml:space="preserve">he co-curricular aspects of a certificate program </w:t>
      </w:r>
      <w:r w:rsidR="00E05DF6">
        <w:rPr>
          <w:rFonts w:ascii="Times New Roman" w:hAnsi="Times New Roman"/>
        </w:rPr>
        <w:t>should</w:t>
      </w:r>
      <w:r w:rsidR="00697022" w:rsidRPr="00FB384C">
        <w:rPr>
          <w:rFonts w:ascii="Times New Roman" w:hAnsi="Times New Roman"/>
        </w:rPr>
        <w:t xml:space="preserve"> </w:t>
      </w:r>
      <w:r w:rsidR="001326BD">
        <w:rPr>
          <w:rFonts w:ascii="Times New Roman" w:hAnsi="Times New Roman"/>
        </w:rPr>
        <w:t>track</w:t>
      </w:r>
      <w:r w:rsidR="00697022" w:rsidRPr="00FB384C">
        <w:rPr>
          <w:rFonts w:ascii="Times New Roman" w:hAnsi="Times New Roman"/>
        </w:rPr>
        <w:t xml:space="preserve"> the outcomes and competencies of certificate holders in My Spartan Story</w:t>
      </w:r>
      <w:r w:rsidR="00E05DF6">
        <w:rPr>
          <w:rFonts w:ascii="Times New Roman" w:hAnsi="Times New Roman"/>
        </w:rPr>
        <w:t xml:space="preserve"> or equivalent tool.</w:t>
      </w:r>
    </w:p>
    <w:p w14:paraId="0AE596FE" w14:textId="04311B54" w:rsidR="00697022" w:rsidRPr="00FB384C" w:rsidRDefault="00BA14BC" w:rsidP="00C36676">
      <w:pPr>
        <w:pStyle w:val="ListParagraph"/>
        <w:numPr>
          <w:ilvl w:val="1"/>
          <w:numId w:val="14"/>
        </w:numPr>
        <w:ind w:left="1440"/>
        <w:contextualSpacing/>
        <w:rPr>
          <w:rFonts w:ascii="Times New Roman" w:hAnsi="Times New Roman"/>
        </w:rPr>
      </w:pPr>
      <w:r>
        <w:rPr>
          <w:rFonts w:ascii="Times New Roman" w:hAnsi="Times New Roman"/>
        </w:rPr>
        <w:t xml:space="preserve">Type 3 </w:t>
      </w:r>
      <w:r w:rsidR="00697022" w:rsidRPr="00FB384C">
        <w:rPr>
          <w:rFonts w:ascii="Times New Roman" w:hAnsi="Times New Roman"/>
        </w:rPr>
        <w:t>Certificates obtained without formal course enrollment (i.e., online modules that do not require enrollment in an MSU class</w:t>
      </w:r>
      <w:r w:rsidR="00065AA4">
        <w:rPr>
          <w:rFonts w:ascii="Times New Roman" w:hAnsi="Times New Roman"/>
        </w:rPr>
        <w:t xml:space="preserve">) </w:t>
      </w:r>
      <w:r w:rsidR="00697022" w:rsidRPr="00FB384C">
        <w:rPr>
          <w:rFonts w:ascii="Times New Roman" w:hAnsi="Times New Roman"/>
        </w:rPr>
        <w:t>will not be posted on an official MSU transcript.</w:t>
      </w:r>
      <w:r w:rsidR="001326BD">
        <w:rPr>
          <w:rFonts w:ascii="Times New Roman" w:hAnsi="Times New Roman"/>
        </w:rPr>
        <w:t xml:space="preserve"> </w:t>
      </w:r>
      <w:bookmarkStart w:id="3" w:name="_Hlk97193329"/>
      <w:r w:rsidR="001326BD">
        <w:rPr>
          <w:rFonts w:ascii="Times New Roman" w:hAnsi="Times New Roman"/>
        </w:rPr>
        <w:t>See guidance below for more information.</w:t>
      </w:r>
      <w:bookmarkEnd w:id="3"/>
    </w:p>
    <w:p w14:paraId="24DE3C0E" w14:textId="0ECB1D6B" w:rsidR="00697022" w:rsidRPr="00FB384C" w:rsidRDefault="00697022" w:rsidP="00C36676">
      <w:pPr>
        <w:pStyle w:val="ListParagraph"/>
        <w:numPr>
          <w:ilvl w:val="1"/>
          <w:numId w:val="14"/>
        </w:numPr>
        <w:ind w:left="1440"/>
        <w:contextualSpacing/>
        <w:rPr>
          <w:rFonts w:ascii="Times New Roman" w:hAnsi="Times New Roman"/>
        </w:rPr>
      </w:pPr>
      <w:bookmarkStart w:id="4" w:name="_Hlk96021495"/>
      <w:r w:rsidRPr="00FB384C">
        <w:rPr>
          <w:rFonts w:ascii="Times New Roman" w:hAnsi="Times New Roman"/>
        </w:rPr>
        <w:lastRenderedPageBreak/>
        <w:t xml:space="preserve">Units with a </w:t>
      </w:r>
      <w:r w:rsidR="00065AA4">
        <w:rPr>
          <w:rFonts w:ascii="Times New Roman" w:hAnsi="Times New Roman"/>
        </w:rPr>
        <w:t>Type 3 C</w:t>
      </w:r>
      <w:r w:rsidRPr="00FB384C">
        <w:rPr>
          <w:rFonts w:ascii="Times New Roman" w:hAnsi="Times New Roman"/>
        </w:rPr>
        <w:t>ertificate may create their own acknowledgement (i.e., certificate of completion) for participants who finish the certificate’s requirements as outlined in the academic plan.</w:t>
      </w:r>
      <w:r w:rsidR="00B27B68">
        <w:rPr>
          <w:rFonts w:ascii="Times New Roman" w:hAnsi="Times New Roman"/>
        </w:rPr>
        <w:t xml:space="preserve"> See guidance below for more information.</w:t>
      </w:r>
    </w:p>
    <w:bookmarkEnd w:id="4"/>
    <w:p w14:paraId="3098DF80" w14:textId="1AFC088B" w:rsidR="00FD78AC" w:rsidRPr="00FB384C" w:rsidRDefault="00FD78AC" w:rsidP="00D10C31">
      <w:pPr>
        <w:pStyle w:val="ListParagraph"/>
        <w:numPr>
          <w:ilvl w:val="0"/>
          <w:numId w:val="16"/>
        </w:numPr>
        <w:ind w:left="810"/>
        <w:contextualSpacing/>
        <w:rPr>
          <w:rFonts w:ascii="Times New Roman" w:hAnsi="Times New Roman"/>
        </w:rPr>
      </w:pPr>
      <w:r w:rsidRPr="00FB384C">
        <w:rPr>
          <w:rFonts w:ascii="Times New Roman" w:hAnsi="Times New Roman"/>
        </w:rPr>
        <w:t xml:space="preserve">Undergraduate certificates will not be </w:t>
      </w:r>
      <w:r w:rsidR="001A6D6A">
        <w:rPr>
          <w:rFonts w:ascii="Times New Roman" w:hAnsi="Times New Roman"/>
        </w:rPr>
        <w:t xml:space="preserve">awarded </w:t>
      </w:r>
      <w:r w:rsidRPr="00FB384C">
        <w:rPr>
          <w:rFonts w:ascii="Times New Roman" w:hAnsi="Times New Roman"/>
        </w:rPr>
        <w:t xml:space="preserve">retroactively without </w:t>
      </w:r>
      <w:r w:rsidR="00F97AE6">
        <w:rPr>
          <w:rFonts w:ascii="Times New Roman" w:hAnsi="Times New Roman"/>
        </w:rPr>
        <w:t xml:space="preserve">official </w:t>
      </w:r>
      <w:r w:rsidRPr="00FB384C">
        <w:rPr>
          <w:rFonts w:ascii="Times New Roman" w:hAnsi="Times New Roman"/>
        </w:rPr>
        <w:t>admission to the program even if the student completed all certificate</w:t>
      </w:r>
      <w:r w:rsidR="00F97AE6">
        <w:rPr>
          <w:rFonts w:ascii="Times New Roman" w:hAnsi="Times New Roman"/>
        </w:rPr>
        <w:t xml:space="preserve"> requirements.</w:t>
      </w:r>
    </w:p>
    <w:p w14:paraId="2713EC9A" w14:textId="42688B4A" w:rsidR="0033420A" w:rsidRPr="004A5316" w:rsidRDefault="0033420A" w:rsidP="00EC7675">
      <w:pPr>
        <w:rPr>
          <w:rFonts w:asciiTheme="majorHAnsi" w:hAnsiTheme="majorHAnsi" w:cstheme="majorHAnsi"/>
        </w:rPr>
      </w:pPr>
    </w:p>
    <w:p w14:paraId="595CCE32" w14:textId="77777777" w:rsidR="00863A38" w:rsidRPr="004A5316" w:rsidRDefault="00863A38" w:rsidP="00D10C31">
      <w:pPr>
        <w:pStyle w:val="Heading2"/>
        <w:numPr>
          <w:ilvl w:val="0"/>
          <w:numId w:val="11"/>
        </w:numPr>
        <w:ind w:left="450"/>
        <w:rPr>
          <w:rFonts w:cstheme="majorHAnsi"/>
        </w:rPr>
      </w:pPr>
      <w:r w:rsidRPr="004A5316">
        <w:rPr>
          <w:rFonts w:cstheme="majorHAnsi"/>
        </w:rPr>
        <w:t>Undergraduate Certificate Program Cost and Financial Need</w:t>
      </w:r>
    </w:p>
    <w:p w14:paraId="71DAF364" w14:textId="77777777" w:rsidR="00E8670D" w:rsidRPr="006B7EC4" w:rsidRDefault="00E8670D" w:rsidP="00D10C31">
      <w:pPr>
        <w:pStyle w:val="ListParagraph"/>
        <w:numPr>
          <w:ilvl w:val="2"/>
          <w:numId w:val="16"/>
        </w:numPr>
        <w:ind w:left="810" w:hanging="360"/>
        <w:contextualSpacing/>
        <w:rPr>
          <w:rFonts w:ascii="Times New Roman" w:hAnsi="Times New Roman"/>
        </w:rPr>
      </w:pPr>
      <w:r w:rsidRPr="006B7EC4">
        <w:rPr>
          <w:rFonts w:ascii="Times New Roman" w:hAnsi="Times New Roman"/>
        </w:rPr>
        <w:t>Tuition and fees for certificate programs should follow MSU policies as appropriate for the participant and type of certificate.</w:t>
      </w:r>
    </w:p>
    <w:p w14:paraId="71E9EDC1" w14:textId="5316B693" w:rsidR="00E8670D" w:rsidRPr="006B7EC4" w:rsidRDefault="00E8670D" w:rsidP="006E0855">
      <w:pPr>
        <w:pStyle w:val="ListParagraph"/>
        <w:numPr>
          <w:ilvl w:val="1"/>
          <w:numId w:val="18"/>
        </w:numPr>
        <w:ind w:left="1440"/>
        <w:contextualSpacing/>
        <w:rPr>
          <w:rFonts w:ascii="Times New Roman" w:hAnsi="Times New Roman"/>
        </w:rPr>
      </w:pPr>
      <w:r w:rsidRPr="006B7EC4">
        <w:rPr>
          <w:rFonts w:ascii="Times New Roman" w:hAnsi="Times New Roman"/>
        </w:rPr>
        <w:t xml:space="preserve">Undergraduate students in </w:t>
      </w:r>
      <w:r w:rsidR="001E3B93">
        <w:rPr>
          <w:rFonts w:ascii="Times New Roman" w:hAnsi="Times New Roman"/>
        </w:rPr>
        <w:t>certificates</w:t>
      </w:r>
      <w:r w:rsidRPr="006B7EC4">
        <w:rPr>
          <w:rFonts w:ascii="Times New Roman" w:hAnsi="Times New Roman"/>
        </w:rPr>
        <w:t xml:space="preserve"> will be charged the undergraduate based on their student status.</w:t>
      </w:r>
    </w:p>
    <w:p w14:paraId="3652E9BE" w14:textId="2966F7FA" w:rsidR="00E8670D" w:rsidRPr="006B7EC4" w:rsidRDefault="003F6F26" w:rsidP="006E0855">
      <w:pPr>
        <w:pStyle w:val="ListParagraph"/>
        <w:numPr>
          <w:ilvl w:val="1"/>
          <w:numId w:val="18"/>
        </w:numPr>
        <w:ind w:left="1440"/>
        <w:contextualSpacing/>
        <w:rPr>
          <w:rFonts w:ascii="Times New Roman" w:hAnsi="Times New Roman"/>
        </w:rPr>
      </w:pPr>
      <w:r>
        <w:rPr>
          <w:rFonts w:ascii="Times New Roman" w:hAnsi="Times New Roman"/>
        </w:rPr>
        <w:t>Guest and n</w:t>
      </w:r>
      <w:r w:rsidR="00805839">
        <w:rPr>
          <w:rFonts w:ascii="Times New Roman" w:hAnsi="Times New Roman"/>
        </w:rPr>
        <w:t>on-student stakeholders</w:t>
      </w:r>
      <w:r w:rsidR="00E8670D" w:rsidRPr="006B7EC4">
        <w:rPr>
          <w:rFonts w:ascii="Times New Roman" w:hAnsi="Times New Roman"/>
        </w:rPr>
        <w:t xml:space="preserve"> admitted </w:t>
      </w:r>
      <w:r w:rsidR="00EB38A6">
        <w:rPr>
          <w:rFonts w:ascii="Times New Roman" w:hAnsi="Times New Roman"/>
        </w:rPr>
        <w:t xml:space="preserve">certificates </w:t>
      </w:r>
      <w:r w:rsidR="00E8670D" w:rsidRPr="006B7EC4">
        <w:rPr>
          <w:rFonts w:ascii="Times New Roman" w:hAnsi="Times New Roman"/>
        </w:rPr>
        <w:t>should be charged the appropriate lifelong rate for any coursework.</w:t>
      </w:r>
    </w:p>
    <w:p w14:paraId="25DDF5C4" w14:textId="2F240CD1" w:rsidR="00E8670D" w:rsidRPr="00EB4293" w:rsidRDefault="00E8670D" w:rsidP="006E0855">
      <w:pPr>
        <w:pStyle w:val="ListParagraph"/>
        <w:numPr>
          <w:ilvl w:val="1"/>
          <w:numId w:val="18"/>
        </w:numPr>
        <w:ind w:left="1440"/>
        <w:contextualSpacing/>
        <w:rPr>
          <w:rFonts w:ascii="Times New Roman" w:hAnsi="Times New Roman"/>
        </w:rPr>
      </w:pPr>
      <w:r w:rsidRPr="006B7EC4">
        <w:rPr>
          <w:rFonts w:ascii="Times New Roman" w:hAnsi="Times New Roman"/>
        </w:rPr>
        <w:t xml:space="preserve">Program fees for certificates </w:t>
      </w:r>
      <w:r w:rsidR="001C4D20">
        <w:rPr>
          <w:rFonts w:ascii="Times New Roman" w:hAnsi="Times New Roman"/>
        </w:rPr>
        <w:t>can</w:t>
      </w:r>
      <w:r w:rsidRPr="006B7EC4">
        <w:rPr>
          <w:rFonts w:ascii="Times New Roman" w:hAnsi="Times New Roman"/>
        </w:rPr>
        <w:t xml:space="preserve"> be </w:t>
      </w:r>
      <w:r w:rsidR="00840EC7">
        <w:rPr>
          <w:rFonts w:ascii="Times New Roman" w:hAnsi="Times New Roman"/>
        </w:rPr>
        <w:t>set and charged by the sponsoring unit</w:t>
      </w:r>
      <w:r w:rsidRPr="006B7EC4">
        <w:rPr>
          <w:rFonts w:ascii="Times New Roman" w:hAnsi="Times New Roman"/>
        </w:rPr>
        <w:t xml:space="preserve"> to help defray the administrative and </w:t>
      </w:r>
      <w:r w:rsidRPr="00EB4293">
        <w:rPr>
          <w:rFonts w:ascii="Times New Roman" w:hAnsi="Times New Roman"/>
        </w:rPr>
        <w:t xml:space="preserve">operational costs of a certificate and </w:t>
      </w:r>
      <w:r w:rsidR="00CA5DD4" w:rsidRPr="00EB4293">
        <w:rPr>
          <w:rFonts w:ascii="Times New Roman" w:hAnsi="Times New Roman"/>
        </w:rPr>
        <w:t xml:space="preserve">revenue </w:t>
      </w:r>
      <w:r w:rsidRPr="00EB4293">
        <w:rPr>
          <w:rFonts w:ascii="Times New Roman" w:hAnsi="Times New Roman"/>
        </w:rPr>
        <w:t>should reside within the administering unit.</w:t>
      </w:r>
    </w:p>
    <w:p w14:paraId="4F2A2E94" w14:textId="77777777" w:rsidR="00E8670D" w:rsidRPr="00EB4293" w:rsidRDefault="00E8670D" w:rsidP="00D10C31">
      <w:pPr>
        <w:pStyle w:val="ListParagraph"/>
        <w:numPr>
          <w:ilvl w:val="0"/>
          <w:numId w:val="18"/>
        </w:numPr>
        <w:ind w:left="810"/>
        <w:contextualSpacing/>
        <w:rPr>
          <w:rFonts w:ascii="Times New Roman" w:hAnsi="Times New Roman"/>
        </w:rPr>
      </w:pPr>
      <w:r w:rsidRPr="00EB4293">
        <w:rPr>
          <w:rFonts w:ascii="Times New Roman" w:hAnsi="Times New Roman"/>
        </w:rPr>
        <w:t>Any financial aid and student support for undergraduate certificates must comply with federal, state, and university policies and procedures.</w:t>
      </w:r>
    </w:p>
    <w:p w14:paraId="2049BD75" w14:textId="77777777" w:rsidR="00E8670D" w:rsidRPr="00EB4293" w:rsidRDefault="00E8670D" w:rsidP="006E0855">
      <w:pPr>
        <w:pStyle w:val="ListParagraph"/>
        <w:numPr>
          <w:ilvl w:val="1"/>
          <w:numId w:val="19"/>
        </w:numPr>
        <w:ind w:left="1440"/>
        <w:contextualSpacing/>
        <w:rPr>
          <w:rFonts w:ascii="Times New Roman" w:hAnsi="Times New Roman"/>
        </w:rPr>
      </w:pPr>
      <w:r w:rsidRPr="00EB4293">
        <w:rPr>
          <w:rFonts w:ascii="Times New Roman" w:hAnsi="Times New Roman"/>
        </w:rPr>
        <w:t>Degree-seeking, MSU students participating in activities associated with certificate programs that are part of their degree program can be covered by federal and state financial aid and scholarships.</w:t>
      </w:r>
    </w:p>
    <w:p w14:paraId="47F5F53D" w14:textId="6B513AEE" w:rsidR="00E8670D" w:rsidRPr="00EB4293" w:rsidRDefault="00E8670D" w:rsidP="006E0855">
      <w:pPr>
        <w:pStyle w:val="ListParagraph"/>
        <w:numPr>
          <w:ilvl w:val="1"/>
          <w:numId w:val="19"/>
        </w:numPr>
        <w:ind w:left="1440"/>
        <w:contextualSpacing/>
        <w:rPr>
          <w:rFonts w:ascii="Times New Roman" w:hAnsi="Times New Roman"/>
        </w:rPr>
      </w:pPr>
      <w:r w:rsidRPr="00EB4293">
        <w:rPr>
          <w:rFonts w:ascii="Times New Roman" w:hAnsi="Times New Roman"/>
        </w:rPr>
        <w:t>Guest students and participants not enrolled in degree-programs, but completing activities associated with certificates</w:t>
      </w:r>
      <w:r w:rsidR="00B139B4">
        <w:rPr>
          <w:rFonts w:ascii="Times New Roman" w:hAnsi="Times New Roman"/>
        </w:rPr>
        <w:t>,</w:t>
      </w:r>
      <w:r w:rsidRPr="00EB4293">
        <w:rPr>
          <w:rFonts w:ascii="Times New Roman" w:hAnsi="Times New Roman"/>
        </w:rPr>
        <w:t xml:space="preserve"> are not eligible for federal and state aid unless approved through the Office of Financial Aid and federal agencies.</w:t>
      </w:r>
    </w:p>
    <w:p w14:paraId="585F28E8" w14:textId="77777777" w:rsidR="00863A38" w:rsidRPr="00EB4293" w:rsidRDefault="00863A38" w:rsidP="00863A38"/>
    <w:p w14:paraId="55B136D4" w14:textId="77777777" w:rsidR="00863A38" w:rsidRPr="00CC51D2" w:rsidRDefault="00863A38" w:rsidP="00D10C31">
      <w:pPr>
        <w:pStyle w:val="Heading2"/>
        <w:numPr>
          <w:ilvl w:val="0"/>
          <w:numId w:val="11"/>
        </w:numPr>
        <w:ind w:left="450"/>
      </w:pPr>
      <w:r w:rsidRPr="00CC51D2">
        <w:t>Undergraduate Certificate Program Connection to Majors, Minors, and Transfer Credit</w:t>
      </w:r>
    </w:p>
    <w:p w14:paraId="3E51D53F" w14:textId="77777777" w:rsidR="00CF7474" w:rsidRDefault="00384ABB" w:rsidP="00D10C31">
      <w:pPr>
        <w:pStyle w:val="ListParagraph"/>
        <w:numPr>
          <w:ilvl w:val="0"/>
          <w:numId w:val="24"/>
        </w:numPr>
        <w:ind w:left="810"/>
        <w:rPr>
          <w:rFonts w:ascii="Times New Roman" w:hAnsi="Times New Roman"/>
        </w:rPr>
      </w:pPr>
      <w:r>
        <w:rPr>
          <w:rFonts w:ascii="Times New Roman" w:hAnsi="Times New Roman"/>
        </w:rPr>
        <w:t xml:space="preserve">Some certificate requirements should be unique to the certificate and not fully overlap with </w:t>
      </w:r>
      <w:r w:rsidR="009B7657">
        <w:rPr>
          <w:rFonts w:ascii="Times New Roman" w:hAnsi="Times New Roman"/>
        </w:rPr>
        <w:t>a pa</w:t>
      </w:r>
      <w:r w:rsidR="00CF7474">
        <w:rPr>
          <w:rFonts w:ascii="Times New Roman" w:hAnsi="Times New Roman"/>
        </w:rPr>
        <w:t>rticipant’s</w:t>
      </w:r>
      <w:r>
        <w:rPr>
          <w:rFonts w:ascii="Times New Roman" w:hAnsi="Times New Roman"/>
        </w:rPr>
        <w:t xml:space="preserve"> </w:t>
      </w:r>
      <w:r w:rsidRPr="00F743F5">
        <w:rPr>
          <w:rFonts w:ascii="Times New Roman" w:hAnsi="Times New Roman"/>
        </w:rPr>
        <w:t>major or minor</w:t>
      </w:r>
      <w:r w:rsidR="009B7657" w:rsidRPr="00F743F5">
        <w:rPr>
          <w:rFonts w:ascii="Times New Roman" w:hAnsi="Times New Roman"/>
        </w:rPr>
        <w:t xml:space="preserve"> requirements.</w:t>
      </w:r>
    </w:p>
    <w:p w14:paraId="6A72CCF8" w14:textId="6692973D" w:rsidR="0037633F" w:rsidRPr="00F743F5" w:rsidRDefault="0037633F" w:rsidP="0037633F">
      <w:pPr>
        <w:pStyle w:val="ListParagraph"/>
        <w:numPr>
          <w:ilvl w:val="1"/>
          <w:numId w:val="24"/>
        </w:numPr>
        <w:rPr>
          <w:rFonts w:ascii="Times New Roman" w:hAnsi="Times New Roman"/>
        </w:rPr>
      </w:pPr>
      <w:r>
        <w:rPr>
          <w:rFonts w:ascii="Times New Roman" w:hAnsi="Times New Roman"/>
        </w:rPr>
        <w:t>Fo</w:t>
      </w:r>
      <w:r w:rsidR="009A7FD9">
        <w:rPr>
          <w:rFonts w:ascii="Times New Roman" w:hAnsi="Times New Roman"/>
        </w:rPr>
        <w:t xml:space="preserve">r Type 1 certificates that are </w:t>
      </w:r>
      <w:r w:rsidR="009646BC">
        <w:rPr>
          <w:rFonts w:ascii="Times New Roman" w:hAnsi="Times New Roman"/>
        </w:rPr>
        <w:t xml:space="preserve">concurrent with the </w:t>
      </w:r>
      <w:r w:rsidR="00E53753">
        <w:rPr>
          <w:rFonts w:ascii="Times New Roman" w:hAnsi="Times New Roman"/>
        </w:rPr>
        <w:t xml:space="preserve">undergraduate major or minor </w:t>
      </w:r>
      <w:r w:rsidR="009646BC">
        <w:rPr>
          <w:rFonts w:ascii="Times New Roman" w:hAnsi="Times New Roman"/>
        </w:rPr>
        <w:t xml:space="preserve">degree </w:t>
      </w:r>
      <w:r w:rsidR="00B55269">
        <w:rPr>
          <w:rFonts w:ascii="Times New Roman" w:hAnsi="Times New Roman"/>
        </w:rPr>
        <w:t>certification must have at least three unique credits.</w:t>
      </w:r>
    </w:p>
    <w:p w14:paraId="3DD7CC38" w14:textId="4E2D6393" w:rsidR="00384ABB" w:rsidRPr="00F743F5" w:rsidRDefault="00384ABB" w:rsidP="00D10C31">
      <w:pPr>
        <w:pStyle w:val="ListParagraph"/>
        <w:numPr>
          <w:ilvl w:val="0"/>
          <w:numId w:val="24"/>
        </w:numPr>
        <w:ind w:left="810"/>
        <w:rPr>
          <w:rFonts w:ascii="Times New Roman" w:hAnsi="Times New Roman"/>
        </w:rPr>
      </w:pPr>
      <w:r w:rsidRPr="00F743F5">
        <w:rPr>
          <w:rFonts w:ascii="Times New Roman" w:hAnsi="Times New Roman"/>
        </w:rPr>
        <w:t>Programs may create credit limitations based on discipline, purpose, and context relative to eligibility and overlap between certificate, majors, and minors.</w:t>
      </w:r>
    </w:p>
    <w:p w14:paraId="1AC25E15" w14:textId="77777777" w:rsidR="00384ABB" w:rsidRPr="00F743F5" w:rsidRDefault="00384ABB" w:rsidP="00D10C31">
      <w:pPr>
        <w:pStyle w:val="ListParagraph"/>
        <w:numPr>
          <w:ilvl w:val="2"/>
          <w:numId w:val="1"/>
        </w:numPr>
        <w:ind w:left="1260"/>
        <w:contextualSpacing/>
        <w:rPr>
          <w:rFonts w:ascii="Times New Roman" w:hAnsi="Times New Roman"/>
        </w:rPr>
      </w:pPr>
      <w:r w:rsidRPr="00F743F5">
        <w:rPr>
          <w:rFonts w:ascii="Times New Roman" w:hAnsi="Times New Roman"/>
        </w:rPr>
        <w:t>Units can disallow students from pursing a certificate in the same area as a minor or major.</w:t>
      </w:r>
    </w:p>
    <w:p w14:paraId="2DA00806" w14:textId="67CE568C" w:rsidR="00384ABB" w:rsidRPr="00F743F5" w:rsidRDefault="00384ABB" w:rsidP="00D10C31">
      <w:pPr>
        <w:pStyle w:val="ListParagraph"/>
        <w:numPr>
          <w:ilvl w:val="2"/>
          <w:numId w:val="1"/>
        </w:numPr>
        <w:ind w:left="1260"/>
        <w:contextualSpacing/>
        <w:rPr>
          <w:rFonts w:ascii="Times New Roman" w:hAnsi="Times New Roman"/>
        </w:rPr>
      </w:pPr>
      <w:r w:rsidRPr="00F743F5">
        <w:rPr>
          <w:rFonts w:ascii="Times New Roman" w:hAnsi="Times New Roman"/>
        </w:rPr>
        <w:t>Units can require distinct courses and credit counts between a certificate and a major or minor</w:t>
      </w:r>
      <w:r w:rsidR="00A03AC7">
        <w:rPr>
          <w:rFonts w:ascii="Times New Roman" w:hAnsi="Times New Roman"/>
        </w:rPr>
        <w:t xml:space="preserve"> beyond those stated in point V</w:t>
      </w:r>
      <w:r w:rsidR="007D4C6B">
        <w:rPr>
          <w:rFonts w:ascii="Times New Roman" w:hAnsi="Times New Roman"/>
        </w:rPr>
        <w:t>I.A.</w:t>
      </w:r>
    </w:p>
    <w:p w14:paraId="6F609117" w14:textId="538589CF" w:rsidR="00384ABB" w:rsidRDefault="00384ABB" w:rsidP="00D10C31">
      <w:pPr>
        <w:pStyle w:val="ListParagraph"/>
        <w:numPr>
          <w:ilvl w:val="0"/>
          <w:numId w:val="24"/>
        </w:numPr>
        <w:ind w:left="810"/>
        <w:contextualSpacing/>
        <w:rPr>
          <w:rFonts w:ascii="Times New Roman" w:hAnsi="Times New Roman"/>
        </w:rPr>
      </w:pPr>
      <w:r>
        <w:rPr>
          <w:rFonts w:ascii="Times New Roman" w:hAnsi="Times New Roman"/>
        </w:rPr>
        <w:t>If an individual engages in a certificate and continues into an MSU degree program, changes majors, or adds a minor in such a way that violates the certificates eligibility requirements or these guidelines, then they can withdraw from the certificate program and count the credits and experiences toward their intended major or minor.</w:t>
      </w:r>
    </w:p>
    <w:p w14:paraId="66AB010F" w14:textId="6D84019A" w:rsidR="00384ABB" w:rsidRDefault="00384ABB" w:rsidP="00D10C31">
      <w:pPr>
        <w:pStyle w:val="ListParagraph"/>
        <w:numPr>
          <w:ilvl w:val="0"/>
          <w:numId w:val="24"/>
        </w:numPr>
        <w:ind w:left="810"/>
        <w:contextualSpacing/>
        <w:rPr>
          <w:rFonts w:ascii="Times New Roman" w:hAnsi="Times New Roman"/>
        </w:rPr>
      </w:pPr>
      <w:r>
        <w:rPr>
          <w:rFonts w:ascii="Times New Roman" w:hAnsi="Times New Roman"/>
        </w:rPr>
        <w:t>Previously completed coursework, experiences, and transfer credits can count toward the certificate at the discretion of the program coordinator up to a limit of six (6) credits.</w:t>
      </w:r>
    </w:p>
    <w:p w14:paraId="3626B404" w14:textId="0EF68FDA" w:rsidR="004624C0" w:rsidRDefault="004624C0" w:rsidP="008936DC">
      <w:pPr>
        <w:pStyle w:val="ListParagraph"/>
        <w:numPr>
          <w:ilvl w:val="1"/>
          <w:numId w:val="24"/>
        </w:numPr>
        <w:contextualSpacing/>
        <w:rPr>
          <w:rFonts w:ascii="Times New Roman" w:hAnsi="Times New Roman"/>
        </w:rPr>
      </w:pPr>
      <w:r>
        <w:rPr>
          <w:rFonts w:ascii="Times New Roman" w:hAnsi="Times New Roman"/>
        </w:rPr>
        <w:t xml:space="preserve">Sponsoring units can set additional parameters on the amount of prior and transfer credit that </w:t>
      </w:r>
      <w:r w:rsidR="00F743F5">
        <w:rPr>
          <w:rFonts w:ascii="Times New Roman" w:hAnsi="Times New Roman"/>
        </w:rPr>
        <w:t>can be counted toward a certificate</w:t>
      </w:r>
      <w:r>
        <w:rPr>
          <w:rFonts w:ascii="Times New Roman" w:hAnsi="Times New Roman"/>
        </w:rPr>
        <w:t>.</w:t>
      </w:r>
    </w:p>
    <w:p w14:paraId="7C3E5113" w14:textId="58D61CFB" w:rsidR="005E775D" w:rsidRDefault="003C0CA8" w:rsidP="00D10C31">
      <w:pPr>
        <w:pStyle w:val="ListParagraph"/>
        <w:numPr>
          <w:ilvl w:val="0"/>
          <w:numId w:val="24"/>
        </w:numPr>
        <w:ind w:left="810"/>
        <w:contextualSpacing/>
        <w:rPr>
          <w:rFonts w:ascii="Times New Roman" w:hAnsi="Times New Roman"/>
        </w:rPr>
      </w:pPr>
      <w:r>
        <w:rPr>
          <w:rFonts w:ascii="Times New Roman" w:hAnsi="Times New Roman"/>
        </w:rPr>
        <w:t>Participants</w:t>
      </w:r>
      <w:r w:rsidR="005E775D">
        <w:rPr>
          <w:rFonts w:ascii="Times New Roman" w:hAnsi="Times New Roman"/>
        </w:rPr>
        <w:t xml:space="preserve"> who take </w:t>
      </w:r>
      <w:r w:rsidR="00B9230E">
        <w:rPr>
          <w:rFonts w:ascii="Times New Roman" w:hAnsi="Times New Roman"/>
        </w:rPr>
        <w:t xml:space="preserve">MSU coursework as a guest student may only transfer up to </w:t>
      </w:r>
      <w:r w:rsidR="00842C0E">
        <w:rPr>
          <w:rFonts w:ascii="Times New Roman" w:hAnsi="Times New Roman"/>
        </w:rPr>
        <w:t>sixteen (16)</w:t>
      </w:r>
      <w:r w:rsidR="00B9230E">
        <w:rPr>
          <w:rFonts w:ascii="Times New Roman" w:hAnsi="Times New Roman"/>
        </w:rPr>
        <w:t xml:space="preserve"> credits to an undergraduate major or minor</w:t>
      </w:r>
      <w:r>
        <w:rPr>
          <w:rFonts w:ascii="Times New Roman" w:hAnsi="Times New Roman"/>
        </w:rPr>
        <w:t xml:space="preserve"> per MSU policy.</w:t>
      </w:r>
    </w:p>
    <w:p w14:paraId="459BB7B9" w14:textId="01E40C97" w:rsidR="0095015A" w:rsidRDefault="0095015A" w:rsidP="00EC7675"/>
    <w:p w14:paraId="5B9FEF4A" w14:textId="395F86E4" w:rsidR="007475A2" w:rsidRPr="00CC51D2" w:rsidRDefault="007475A2" w:rsidP="00D10C31">
      <w:pPr>
        <w:pStyle w:val="Heading2"/>
        <w:numPr>
          <w:ilvl w:val="0"/>
          <w:numId w:val="11"/>
        </w:numPr>
        <w:ind w:left="360"/>
      </w:pPr>
      <w:r w:rsidRPr="00CC51D2">
        <w:lastRenderedPageBreak/>
        <w:t xml:space="preserve">Undergraduate Certificate Program </w:t>
      </w:r>
      <w:r>
        <w:t>Approval and Governance</w:t>
      </w:r>
    </w:p>
    <w:p w14:paraId="7C4AEC5F" w14:textId="31EE29AE" w:rsidR="00420F6D" w:rsidRPr="001D078C" w:rsidRDefault="007475A2" w:rsidP="00D10C31">
      <w:pPr>
        <w:pStyle w:val="ListParagraph"/>
        <w:numPr>
          <w:ilvl w:val="0"/>
          <w:numId w:val="23"/>
        </w:numPr>
        <w:contextualSpacing/>
        <w:rPr>
          <w:rFonts w:ascii="Times New Roman" w:hAnsi="Times New Roman"/>
        </w:rPr>
      </w:pPr>
      <w:r w:rsidRPr="001D078C">
        <w:rPr>
          <w:rFonts w:ascii="Times New Roman" w:hAnsi="Times New Roman"/>
        </w:rPr>
        <w:t xml:space="preserve">All existing University policies apply to the activities encompassed by </w:t>
      </w:r>
      <w:r w:rsidR="00B94D5D" w:rsidRPr="001D078C">
        <w:rPr>
          <w:rFonts w:ascii="Times New Roman" w:hAnsi="Times New Roman"/>
        </w:rPr>
        <w:t>an undergraduate</w:t>
      </w:r>
      <w:r w:rsidRPr="001D078C">
        <w:rPr>
          <w:rFonts w:ascii="Times New Roman" w:hAnsi="Times New Roman"/>
        </w:rPr>
        <w:t xml:space="preserve"> certificate, including </w:t>
      </w:r>
      <w:r w:rsidR="00AE20F2" w:rsidRPr="001D078C">
        <w:rPr>
          <w:rFonts w:ascii="Times New Roman" w:hAnsi="Times New Roman"/>
        </w:rPr>
        <w:t xml:space="preserve">but not limited </w:t>
      </w:r>
      <w:r w:rsidRPr="001D078C">
        <w:rPr>
          <w:rFonts w:ascii="Times New Roman" w:hAnsi="Times New Roman"/>
        </w:rPr>
        <w:t>academic, grading, admission, retention, contact hours, and eligibility to teach.</w:t>
      </w:r>
    </w:p>
    <w:p w14:paraId="61699326" w14:textId="77777777" w:rsidR="00420F6D" w:rsidRPr="001D078C" w:rsidRDefault="007475A2" w:rsidP="00D10C31">
      <w:pPr>
        <w:pStyle w:val="ListParagraph"/>
        <w:numPr>
          <w:ilvl w:val="0"/>
          <w:numId w:val="23"/>
        </w:numPr>
        <w:contextualSpacing/>
        <w:rPr>
          <w:rFonts w:ascii="Times New Roman" w:hAnsi="Times New Roman"/>
        </w:rPr>
      </w:pPr>
      <w:r w:rsidRPr="001D078C">
        <w:rPr>
          <w:rFonts w:ascii="Times New Roman" w:hAnsi="Times New Roman"/>
        </w:rPr>
        <w:t>Activity associated with the certificate should be of the same rigor and quality as any parallel, non-certificate activities.</w:t>
      </w:r>
    </w:p>
    <w:p w14:paraId="2AD5EC10" w14:textId="07E9B752" w:rsidR="00CF02AD" w:rsidRPr="001D078C" w:rsidRDefault="007B54C3" w:rsidP="00D10C31">
      <w:pPr>
        <w:pStyle w:val="ListParagraph"/>
        <w:numPr>
          <w:ilvl w:val="0"/>
          <w:numId w:val="23"/>
        </w:numPr>
        <w:contextualSpacing/>
        <w:rPr>
          <w:rFonts w:ascii="Times New Roman" w:hAnsi="Times New Roman"/>
        </w:rPr>
      </w:pPr>
      <w:bookmarkStart w:id="5" w:name="_Hlk97042300"/>
      <w:r w:rsidRPr="001D078C">
        <w:rPr>
          <w:rFonts w:ascii="Times New Roman" w:hAnsi="Times New Roman"/>
        </w:rPr>
        <w:t xml:space="preserve">Proposals for new </w:t>
      </w:r>
      <w:r w:rsidR="005C323C">
        <w:rPr>
          <w:rFonts w:ascii="Times New Roman" w:hAnsi="Times New Roman"/>
        </w:rPr>
        <w:t xml:space="preserve">Type 1, 2, and </w:t>
      </w:r>
      <w:r w:rsidR="00694D22">
        <w:rPr>
          <w:rFonts w:ascii="Times New Roman" w:hAnsi="Times New Roman"/>
        </w:rPr>
        <w:t xml:space="preserve">4 </w:t>
      </w:r>
      <w:r w:rsidRPr="001D078C">
        <w:rPr>
          <w:rFonts w:ascii="Times New Roman" w:hAnsi="Times New Roman"/>
        </w:rPr>
        <w:t xml:space="preserve">undergraduate certificate programs </w:t>
      </w:r>
      <w:r w:rsidR="001750F1" w:rsidRPr="001D078C">
        <w:rPr>
          <w:rFonts w:ascii="Times New Roman" w:hAnsi="Times New Roman"/>
        </w:rPr>
        <w:t>should</w:t>
      </w:r>
      <w:r w:rsidR="0070229B" w:rsidRPr="001D078C">
        <w:rPr>
          <w:rFonts w:ascii="Times New Roman" w:hAnsi="Times New Roman"/>
        </w:rPr>
        <w:t xml:space="preserve"> be</w:t>
      </w:r>
      <w:r w:rsidRPr="001D078C">
        <w:rPr>
          <w:rFonts w:ascii="Times New Roman" w:hAnsi="Times New Roman"/>
        </w:rPr>
        <w:t xml:space="preserve"> submitted</w:t>
      </w:r>
      <w:r w:rsidR="007C2D94" w:rsidRPr="001D078C">
        <w:rPr>
          <w:rFonts w:ascii="Times New Roman" w:hAnsi="Times New Roman"/>
        </w:rPr>
        <w:t xml:space="preserve"> through MSU governance</w:t>
      </w:r>
      <w:r w:rsidRPr="001D078C">
        <w:rPr>
          <w:rFonts w:ascii="Times New Roman" w:hAnsi="Times New Roman"/>
        </w:rPr>
        <w:t xml:space="preserve"> in the same manner as proposals for</w:t>
      </w:r>
      <w:r w:rsidR="007C2D94" w:rsidRPr="001D078C">
        <w:rPr>
          <w:rFonts w:ascii="Times New Roman" w:hAnsi="Times New Roman"/>
        </w:rPr>
        <w:t xml:space="preserve"> other new academic programs (i.e., majors and minors)</w:t>
      </w:r>
      <w:r w:rsidRPr="001D078C">
        <w:rPr>
          <w:rFonts w:ascii="Times New Roman" w:hAnsi="Times New Roman"/>
        </w:rPr>
        <w:t xml:space="preserve">. </w:t>
      </w:r>
    </w:p>
    <w:bookmarkEnd w:id="5"/>
    <w:p w14:paraId="13913685" w14:textId="0B3D4CDB" w:rsidR="00CF02AD" w:rsidRPr="001D078C" w:rsidRDefault="00102CC1" w:rsidP="00D10C31">
      <w:pPr>
        <w:pStyle w:val="ListParagraph"/>
        <w:numPr>
          <w:ilvl w:val="0"/>
          <w:numId w:val="23"/>
        </w:numPr>
        <w:contextualSpacing/>
        <w:rPr>
          <w:rFonts w:ascii="Times New Roman" w:hAnsi="Times New Roman"/>
        </w:rPr>
      </w:pPr>
      <w:r w:rsidRPr="001D078C">
        <w:rPr>
          <w:rFonts w:ascii="Times New Roman" w:hAnsi="Times New Roman"/>
        </w:rPr>
        <w:t>The University Curriculum website will maintain a</w:t>
      </w:r>
      <w:r w:rsidR="007B54C3" w:rsidRPr="001D078C">
        <w:rPr>
          <w:rFonts w:ascii="Times New Roman" w:hAnsi="Times New Roman"/>
        </w:rPr>
        <w:t xml:space="preserve"> detailed description of the </w:t>
      </w:r>
      <w:r w:rsidR="00CD692D" w:rsidRPr="001D078C">
        <w:rPr>
          <w:rFonts w:ascii="Times New Roman" w:hAnsi="Times New Roman"/>
        </w:rPr>
        <w:t>application details and approval steps</w:t>
      </w:r>
      <w:r w:rsidR="007B54C3" w:rsidRPr="001D078C">
        <w:rPr>
          <w:rFonts w:ascii="Times New Roman" w:hAnsi="Times New Roman"/>
        </w:rPr>
        <w:t xml:space="preserve">. </w:t>
      </w:r>
      <w:r w:rsidR="00353852" w:rsidRPr="001D078C">
        <w:rPr>
          <w:rFonts w:ascii="Times New Roman" w:hAnsi="Times New Roman"/>
        </w:rPr>
        <w:t xml:space="preserve">All </w:t>
      </w:r>
      <w:r w:rsidR="00601DF1" w:rsidRPr="001D078C">
        <w:rPr>
          <w:rFonts w:ascii="Times New Roman" w:hAnsi="Times New Roman"/>
        </w:rPr>
        <w:t>undergraduate certificates will:</w:t>
      </w:r>
    </w:p>
    <w:p w14:paraId="43C39B10" w14:textId="22255AD3" w:rsidR="00601DF1" w:rsidRPr="001D078C" w:rsidRDefault="00601DF1" w:rsidP="006E0855">
      <w:pPr>
        <w:pStyle w:val="ListParagraph"/>
        <w:numPr>
          <w:ilvl w:val="1"/>
          <w:numId w:val="25"/>
        </w:numPr>
        <w:contextualSpacing/>
        <w:rPr>
          <w:rFonts w:ascii="Times New Roman" w:hAnsi="Times New Roman"/>
        </w:rPr>
      </w:pPr>
      <w:r w:rsidRPr="001D078C">
        <w:rPr>
          <w:rFonts w:ascii="Times New Roman" w:hAnsi="Times New Roman"/>
        </w:rPr>
        <w:t>M</w:t>
      </w:r>
      <w:r w:rsidR="007B54C3" w:rsidRPr="001D078C">
        <w:rPr>
          <w:rFonts w:ascii="Times New Roman" w:hAnsi="Times New Roman"/>
        </w:rPr>
        <w:t>eet the definition of undergraduate certificates described in th</w:t>
      </w:r>
      <w:r w:rsidR="00CF02AD" w:rsidRPr="001D078C">
        <w:rPr>
          <w:rFonts w:ascii="Times New Roman" w:hAnsi="Times New Roman"/>
        </w:rPr>
        <w:t>es</w:t>
      </w:r>
      <w:r w:rsidR="007B54C3" w:rsidRPr="001D078C">
        <w:rPr>
          <w:rFonts w:ascii="Times New Roman" w:hAnsi="Times New Roman"/>
        </w:rPr>
        <w:t>e guidelines</w:t>
      </w:r>
      <w:r w:rsidR="00350BE1" w:rsidRPr="001D078C">
        <w:rPr>
          <w:rFonts w:ascii="Times New Roman" w:hAnsi="Times New Roman"/>
        </w:rPr>
        <w:t>.</w:t>
      </w:r>
    </w:p>
    <w:p w14:paraId="412EBC3A" w14:textId="77777777" w:rsidR="00A11D8B" w:rsidRPr="00A11D8B" w:rsidRDefault="007B54C3" w:rsidP="006E0855">
      <w:pPr>
        <w:pStyle w:val="ListParagraph"/>
        <w:numPr>
          <w:ilvl w:val="1"/>
          <w:numId w:val="25"/>
        </w:numPr>
        <w:contextualSpacing/>
        <w:rPr>
          <w:rFonts w:ascii="Times New Roman" w:hAnsi="Times New Roman"/>
        </w:rPr>
      </w:pPr>
      <w:r w:rsidRPr="001D078C">
        <w:rPr>
          <w:rFonts w:ascii="Times New Roman" w:hAnsi="Times New Roman"/>
        </w:rPr>
        <w:t xml:space="preserve">Have appropriate educational outcomes, related to </w:t>
      </w:r>
      <w:r w:rsidR="00A85123">
        <w:rPr>
          <w:rFonts w:ascii="Times New Roman" w:hAnsi="Times New Roman"/>
        </w:rPr>
        <w:t>MSU’s institutional</w:t>
      </w:r>
      <w:r w:rsidRPr="001D078C">
        <w:rPr>
          <w:rFonts w:ascii="Times New Roman" w:hAnsi="Times New Roman"/>
        </w:rPr>
        <w:t xml:space="preserve"> learning goals, and achieve these outcomes in a well-defined manner, including assessment of student learning that </w:t>
      </w:r>
      <w:r w:rsidRPr="00A11D8B">
        <w:rPr>
          <w:rFonts w:ascii="Times New Roman" w:hAnsi="Times New Roman"/>
        </w:rPr>
        <w:t xml:space="preserve">is greater than just completion of individual courses. </w:t>
      </w:r>
    </w:p>
    <w:p w14:paraId="38F7CF58" w14:textId="77777777" w:rsidR="00A11D8B" w:rsidRPr="00A11D8B" w:rsidRDefault="00A11D8B" w:rsidP="006E0855">
      <w:pPr>
        <w:pStyle w:val="ListParagraph"/>
        <w:numPr>
          <w:ilvl w:val="1"/>
          <w:numId w:val="25"/>
        </w:numPr>
        <w:contextualSpacing/>
        <w:rPr>
          <w:rFonts w:ascii="Times New Roman" w:hAnsi="Times New Roman"/>
        </w:rPr>
      </w:pPr>
      <w:r w:rsidRPr="00A11D8B">
        <w:rPr>
          <w:rFonts w:ascii="Times New Roman" w:hAnsi="Times New Roman"/>
        </w:rPr>
        <w:t>Be periodically reviewed on the regular academic program review cycle per university and department policies</w:t>
      </w:r>
      <w:r w:rsidRPr="00A11D8B" w:rsidDel="00F97AE6">
        <w:rPr>
          <w:rFonts w:ascii="Times New Roman" w:hAnsi="Times New Roman"/>
        </w:rPr>
        <w:t>.</w:t>
      </w:r>
    </w:p>
    <w:p w14:paraId="5F8DE70C" w14:textId="6A2FA736" w:rsidR="00601DF1" w:rsidRPr="001D078C" w:rsidRDefault="007B54C3" w:rsidP="006E0855">
      <w:pPr>
        <w:pStyle w:val="ListParagraph"/>
        <w:numPr>
          <w:ilvl w:val="1"/>
          <w:numId w:val="25"/>
        </w:numPr>
        <w:contextualSpacing/>
        <w:rPr>
          <w:rFonts w:ascii="Times New Roman" w:hAnsi="Times New Roman"/>
        </w:rPr>
      </w:pPr>
      <w:r w:rsidRPr="00A11D8B">
        <w:rPr>
          <w:rFonts w:ascii="Times New Roman" w:hAnsi="Times New Roman"/>
        </w:rPr>
        <w:t>Assessment data will</w:t>
      </w:r>
      <w:r w:rsidRPr="001D078C">
        <w:rPr>
          <w:rFonts w:ascii="Times New Roman" w:hAnsi="Times New Roman"/>
        </w:rPr>
        <w:t xml:space="preserve"> be collected as part of MSU accreditation efforts.</w:t>
      </w:r>
    </w:p>
    <w:p w14:paraId="35C542F6" w14:textId="38A6AFE1" w:rsidR="00E04C9D" w:rsidRDefault="007B54C3" w:rsidP="006E0855">
      <w:pPr>
        <w:pStyle w:val="ListParagraph"/>
        <w:numPr>
          <w:ilvl w:val="1"/>
          <w:numId w:val="25"/>
        </w:numPr>
        <w:contextualSpacing/>
        <w:rPr>
          <w:rFonts w:ascii="Times New Roman" w:hAnsi="Times New Roman"/>
        </w:rPr>
      </w:pPr>
      <w:r w:rsidRPr="00E04C9D">
        <w:rPr>
          <w:rFonts w:ascii="Times New Roman" w:hAnsi="Times New Roman"/>
        </w:rPr>
        <w:t xml:space="preserve">Require the number of credit hours that, in combination with any non-credit-bearing educational experiences, is appropriate to accomplish the </w:t>
      </w:r>
      <w:r w:rsidR="004F0524" w:rsidRPr="00E04C9D">
        <w:rPr>
          <w:rFonts w:ascii="Times New Roman" w:hAnsi="Times New Roman"/>
        </w:rPr>
        <w:t>certificate program’s</w:t>
      </w:r>
      <w:r w:rsidRPr="00E04C9D">
        <w:rPr>
          <w:rFonts w:ascii="Times New Roman" w:hAnsi="Times New Roman"/>
        </w:rPr>
        <w:t xml:space="preserve"> </w:t>
      </w:r>
      <w:r w:rsidR="00DC56D4" w:rsidRPr="00E04C9D">
        <w:rPr>
          <w:rFonts w:ascii="Times New Roman" w:hAnsi="Times New Roman"/>
        </w:rPr>
        <w:t>goals and outcomes</w:t>
      </w:r>
      <w:r w:rsidR="00E04C9D">
        <w:rPr>
          <w:rFonts w:ascii="Times New Roman" w:hAnsi="Times New Roman"/>
        </w:rPr>
        <w:t xml:space="preserve"> while staying with the guidelines.</w:t>
      </w:r>
    </w:p>
    <w:p w14:paraId="495C8BA5" w14:textId="4E19DA42" w:rsidR="00893966" w:rsidRPr="00E04C9D" w:rsidRDefault="007B54C3" w:rsidP="006E0855">
      <w:pPr>
        <w:pStyle w:val="ListParagraph"/>
        <w:numPr>
          <w:ilvl w:val="1"/>
          <w:numId w:val="25"/>
        </w:numPr>
        <w:contextualSpacing/>
        <w:rPr>
          <w:rFonts w:ascii="Times New Roman" w:hAnsi="Times New Roman"/>
        </w:rPr>
      </w:pPr>
      <w:r w:rsidRPr="00E04C9D">
        <w:rPr>
          <w:rFonts w:ascii="Times New Roman" w:hAnsi="Times New Roman"/>
        </w:rPr>
        <w:t>Maintain a</w:t>
      </w:r>
      <w:r w:rsidR="00E04C9D">
        <w:rPr>
          <w:rFonts w:ascii="Times New Roman" w:hAnsi="Times New Roman"/>
        </w:rPr>
        <w:t xml:space="preserve"> public</w:t>
      </w:r>
      <w:r w:rsidRPr="00E04C9D">
        <w:rPr>
          <w:rFonts w:ascii="Times New Roman" w:hAnsi="Times New Roman"/>
        </w:rPr>
        <w:t xml:space="preserve"> list of courses associated with the certificate. Departments should guarantee that courses </w:t>
      </w:r>
      <w:r w:rsidR="006C05B6" w:rsidRPr="00E04C9D">
        <w:rPr>
          <w:rFonts w:ascii="Times New Roman" w:hAnsi="Times New Roman"/>
        </w:rPr>
        <w:t>are</w:t>
      </w:r>
      <w:r w:rsidRPr="00E04C9D">
        <w:rPr>
          <w:rFonts w:ascii="Times New Roman" w:hAnsi="Times New Roman"/>
        </w:rPr>
        <w:t xml:space="preserve"> offered routinely and frequently enough to ensure timely </w:t>
      </w:r>
      <w:r w:rsidR="007C4DA9" w:rsidRPr="00E04C9D">
        <w:rPr>
          <w:rFonts w:ascii="Times New Roman" w:hAnsi="Times New Roman"/>
        </w:rPr>
        <w:t>certificate</w:t>
      </w:r>
      <w:r w:rsidRPr="00E04C9D">
        <w:rPr>
          <w:rFonts w:ascii="Times New Roman" w:hAnsi="Times New Roman"/>
        </w:rPr>
        <w:t xml:space="preserve"> completion</w:t>
      </w:r>
      <w:r w:rsidR="007C4DA9" w:rsidRPr="00E04C9D">
        <w:rPr>
          <w:rFonts w:ascii="Times New Roman" w:hAnsi="Times New Roman"/>
        </w:rPr>
        <w:t xml:space="preserve"> and ensure that the certificate program does not create bottlenecks for academic majors and minors </w:t>
      </w:r>
      <w:r w:rsidR="00835758" w:rsidRPr="00E04C9D">
        <w:rPr>
          <w:rFonts w:ascii="Times New Roman" w:hAnsi="Times New Roman"/>
        </w:rPr>
        <w:t>using the same coursework</w:t>
      </w:r>
      <w:r w:rsidRPr="00E04C9D">
        <w:rPr>
          <w:rFonts w:ascii="Times New Roman" w:hAnsi="Times New Roman"/>
        </w:rPr>
        <w:t>.</w:t>
      </w:r>
    </w:p>
    <w:p w14:paraId="4DA5F639" w14:textId="17BF9A7E" w:rsidR="00893966" w:rsidRPr="00A11D8B" w:rsidRDefault="00FE6F31" w:rsidP="006E0855">
      <w:pPr>
        <w:pStyle w:val="ListParagraph"/>
        <w:numPr>
          <w:ilvl w:val="1"/>
          <w:numId w:val="25"/>
        </w:numPr>
        <w:contextualSpacing/>
        <w:rPr>
          <w:rFonts w:ascii="Times New Roman" w:hAnsi="Times New Roman"/>
        </w:rPr>
      </w:pPr>
      <w:r>
        <w:rPr>
          <w:rFonts w:ascii="Times New Roman" w:hAnsi="Times New Roman"/>
        </w:rPr>
        <w:t xml:space="preserve">Maintain appropriate oversight, advising, and </w:t>
      </w:r>
      <w:r w:rsidR="002B1B3F">
        <w:rPr>
          <w:rFonts w:ascii="Times New Roman" w:hAnsi="Times New Roman"/>
        </w:rPr>
        <w:t>assessment</w:t>
      </w:r>
      <w:r>
        <w:rPr>
          <w:rFonts w:ascii="Times New Roman" w:hAnsi="Times New Roman"/>
        </w:rPr>
        <w:t xml:space="preserve"> for r</w:t>
      </w:r>
      <w:r w:rsidR="007B54C3" w:rsidRPr="001D078C">
        <w:rPr>
          <w:rFonts w:ascii="Times New Roman" w:hAnsi="Times New Roman"/>
        </w:rPr>
        <w:t xml:space="preserve">equirements </w:t>
      </w:r>
      <w:r w:rsidR="00860A08" w:rsidRPr="001D078C">
        <w:rPr>
          <w:rFonts w:ascii="Times New Roman" w:hAnsi="Times New Roman"/>
        </w:rPr>
        <w:t xml:space="preserve">beyond </w:t>
      </w:r>
      <w:r w:rsidR="00155FDE" w:rsidRPr="001D078C">
        <w:rPr>
          <w:rFonts w:ascii="Times New Roman" w:hAnsi="Times New Roman"/>
        </w:rPr>
        <w:t xml:space="preserve">traditional </w:t>
      </w:r>
      <w:r w:rsidR="00860A08" w:rsidRPr="001D078C">
        <w:rPr>
          <w:rFonts w:ascii="Times New Roman" w:hAnsi="Times New Roman"/>
        </w:rPr>
        <w:t>classroom courses</w:t>
      </w:r>
      <w:r w:rsidR="00C02AF2" w:rsidRPr="001D078C">
        <w:rPr>
          <w:rFonts w:ascii="Times New Roman" w:hAnsi="Times New Roman"/>
        </w:rPr>
        <w:t xml:space="preserve"> and</w:t>
      </w:r>
      <w:r w:rsidR="004D75CF" w:rsidRPr="001D078C">
        <w:rPr>
          <w:rFonts w:ascii="Times New Roman" w:hAnsi="Times New Roman"/>
        </w:rPr>
        <w:t>/</w:t>
      </w:r>
      <w:r w:rsidR="00C02AF2" w:rsidRPr="001D078C">
        <w:rPr>
          <w:rFonts w:ascii="Times New Roman" w:hAnsi="Times New Roman"/>
        </w:rPr>
        <w:t xml:space="preserve">or not using </w:t>
      </w:r>
      <w:r w:rsidR="004D75CF" w:rsidRPr="001D078C">
        <w:rPr>
          <w:rFonts w:ascii="Times New Roman" w:hAnsi="Times New Roman"/>
        </w:rPr>
        <w:t>approved</w:t>
      </w:r>
      <w:r w:rsidR="00C02AF2" w:rsidRPr="001D078C">
        <w:rPr>
          <w:rFonts w:ascii="Times New Roman" w:hAnsi="Times New Roman"/>
        </w:rPr>
        <w:t xml:space="preserve"> MSU course</w:t>
      </w:r>
      <w:r w:rsidR="004D75CF" w:rsidRPr="001D078C">
        <w:rPr>
          <w:rFonts w:ascii="Times New Roman" w:hAnsi="Times New Roman"/>
        </w:rPr>
        <w:t>work</w:t>
      </w:r>
      <w:r w:rsidR="007B54C3" w:rsidRPr="001D078C">
        <w:rPr>
          <w:rFonts w:ascii="Times New Roman" w:hAnsi="Times New Roman"/>
        </w:rPr>
        <w:t xml:space="preserve"> (e.g. opportunities such as</w:t>
      </w:r>
      <w:r w:rsidR="00C02AF2" w:rsidRPr="001D078C">
        <w:rPr>
          <w:rFonts w:ascii="Times New Roman" w:hAnsi="Times New Roman"/>
        </w:rPr>
        <w:t xml:space="preserve"> </w:t>
      </w:r>
      <w:r w:rsidR="00C02AF2" w:rsidRPr="00A11D8B">
        <w:rPr>
          <w:rFonts w:ascii="Times New Roman" w:hAnsi="Times New Roman"/>
        </w:rPr>
        <w:t>online modules,</w:t>
      </w:r>
      <w:r w:rsidR="007B54C3" w:rsidRPr="00A11D8B">
        <w:rPr>
          <w:rFonts w:ascii="Times New Roman" w:hAnsi="Times New Roman"/>
        </w:rPr>
        <w:t xml:space="preserve"> laboratories, service learning, practica, internships, </w:t>
      </w:r>
      <w:r w:rsidR="004D75CF" w:rsidRPr="00A11D8B">
        <w:rPr>
          <w:rFonts w:ascii="Times New Roman" w:hAnsi="Times New Roman"/>
        </w:rPr>
        <w:t xml:space="preserve">research </w:t>
      </w:r>
      <w:r w:rsidR="007B54C3" w:rsidRPr="00A11D8B">
        <w:rPr>
          <w:rFonts w:ascii="Times New Roman" w:hAnsi="Times New Roman"/>
        </w:rPr>
        <w:t xml:space="preserve">projects, </w:t>
      </w:r>
      <w:r w:rsidR="00860A08" w:rsidRPr="00A11D8B">
        <w:rPr>
          <w:rFonts w:ascii="Times New Roman" w:hAnsi="Times New Roman"/>
        </w:rPr>
        <w:t xml:space="preserve">independent study, </w:t>
      </w:r>
      <w:r w:rsidR="007B54C3" w:rsidRPr="00A11D8B" w:rsidDel="00A15400">
        <w:rPr>
          <w:rFonts w:ascii="Times New Roman" w:hAnsi="Times New Roman"/>
        </w:rPr>
        <w:t>e</w:t>
      </w:r>
      <w:r w:rsidR="002B1B3F" w:rsidRPr="00A11D8B">
        <w:rPr>
          <w:rFonts w:ascii="Times New Roman" w:hAnsi="Times New Roman"/>
        </w:rPr>
        <w:t>tc.)</w:t>
      </w:r>
      <w:r w:rsidR="00835758" w:rsidRPr="00A11D8B">
        <w:rPr>
          <w:rFonts w:ascii="Times New Roman" w:hAnsi="Times New Roman"/>
        </w:rPr>
        <w:t xml:space="preserve"> in compliance with similar structures approved at MSU</w:t>
      </w:r>
      <w:r w:rsidR="0052140B" w:rsidRPr="00A11D8B">
        <w:rPr>
          <w:rFonts w:ascii="Times New Roman" w:hAnsi="Times New Roman"/>
        </w:rPr>
        <w:t xml:space="preserve">—including </w:t>
      </w:r>
      <w:r w:rsidR="00835758" w:rsidRPr="00A11D8B">
        <w:rPr>
          <w:rFonts w:ascii="Times New Roman" w:hAnsi="Times New Roman"/>
        </w:rPr>
        <w:t xml:space="preserve">metrics such as safety and security protocols, contact hour requirements, and </w:t>
      </w:r>
      <w:r w:rsidR="00892BD1" w:rsidRPr="00A11D8B">
        <w:rPr>
          <w:rFonts w:ascii="Times New Roman" w:hAnsi="Times New Roman"/>
        </w:rPr>
        <w:t>supervision by an approved MSU faculty or academic staff member</w:t>
      </w:r>
      <w:r w:rsidR="00155FDE" w:rsidRPr="00A11D8B">
        <w:rPr>
          <w:rFonts w:ascii="Times New Roman" w:hAnsi="Times New Roman"/>
        </w:rPr>
        <w:t>.</w:t>
      </w:r>
    </w:p>
    <w:p w14:paraId="30692AC1" w14:textId="5AD2281E" w:rsidR="00D55F6A" w:rsidRPr="00A2460A" w:rsidRDefault="00694D22" w:rsidP="00694D22">
      <w:pPr>
        <w:pStyle w:val="ListParagraph"/>
        <w:numPr>
          <w:ilvl w:val="0"/>
          <w:numId w:val="23"/>
        </w:numPr>
        <w:contextualSpacing/>
        <w:rPr>
          <w:rFonts w:ascii="Times New Roman" w:hAnsi="Times New Roman"/>
        </w:rPr>
      </w:pPr>
      <w:r w:rsidRPr="001D078C">
        <w:rPr>
          <w:rFonts w:ascii="Times New Roman" w:hAnsi="Times New Roman"/>
        </w:rPr>
        <w:t xml:space="preserve">Proposals </w:t>
      </w:r>
      <w:r w:rsidRPr="00A2460A">
        <w:rPr>
          <w:rFonts w:ascii="Times New Roman" w:hAnsi="Times New Roman"/>
        </w:rPr>
        <w:t xml:space="preserve">for new Type 3 professional certificate programs should be submitted </w:t>
      </w:r>
      <w:r w:rsidR="00531B7D" w:rsidRPr="00A2460A">
        <w:rPr>
          <w:rFonts w:ascii="Times New Roman" w:hAnsi="Times New Roman"/>
        </w:rPr>
        <w:t>and approved</w:t>
      </w:r>
      <w:r w:rsidR="00F559F6" w:rsidRPr="00A2460A">
        <w:rPr>
          <w:rFonts w:ascii="Times New Roman" w:hAnsi="Times New Roman"/>
        </w:rPr>
        <w:t xml:space="preserve"> </w:t>
      </w:r>
      <w:r w:rsidRPr="00A2460A">
        <w:rPr>
          <w:rFonts w:ascii="Times New Roman" w:hAnsi="Times New Roman"/>
        </w:rPr>
        <w:t xml:space="preserve">through </w:t>
      </w:r>
      <w:r w:rsidR="00615892" w:rsidRPr="00A2460A">
        <w:rPr>
          <w:rFonts w:ascii="Times New Roman" w:hAnsi="Times New Roman"/>
        </w:rPr>
        <w:t xml:space="preserve">the unit’s </w:t>
      </w:r>
      <w:r w:rsidR="005966B4" w:rsidRPr="00A2460A">
        <w:rPr>
          <w:rFonts w:ascii="Times New Roman" w:hAnsi="Times New Roman"/>
        </w:rPr>
        <w:t>undergraduate</w:t>
      </w:r>
      <w:r w:rsidR="007F2818" w:rsidRPr="00A2460A">
        <w:rPr>
          <w:rFonts w:ascii="Times New Roman" w:hAnsi="Times New Roman"/>
        </w:rPr>
        <w:t>/</w:t>
      </w:r>
      <w:r w:rsidR="005966B4" w:rsidRPr="00A2460A">
        <w:rPr>
          <w:rFonts w:ascii="Times New Roman" w:hAnsi="Times New Roman"/>
        </w:rPr>
        <w:t>curriculum committee</w:t>
      </w:r>
      <w:r w:rsidR="00BD4B09" w:rsidRPr="00A2460A">
        <w:rPr>
          <w:rFonts w:ascii="Times New Roman" w:hAnsi="Times New Roman"/>
        </w:rPr>
        <w:t xml:space="preserve"> and</w:t>
      </w:r>
      <w:r w:rsidR="00211FC5" w:rsidRPr="00A2460A">
        <w:rPr>
          <w:rFonts w:ascii="Times New Roman" w:hAnsi="Times New Roman"/>
        </w:rPr>
        <w:t xml:space="preserve"> </w:t>
      </w:r>
      <w:r w:rsidR="00190A17" w:rsidRPr="00A2460A">
        <w:rPr>
          <w:rFonts w:ascii="Times New Roman" w:hAnsi="Times New Roman"/>
        </w:rPr>
        <w:t>College</w:t>
      </w:r>
      <w:r w:rsidR="00211FC5" w:rsidRPr="00A2460A">
        <w:rPr>
          <w:rFonts w:ascii="Times New Roman" w:hAnsi="Times New Roman"/>
        </w:rPr>
        <w:t xml:space="preserve"> and then submitted to the </w:t>
      </w:r>
      <w:r w:rsidR="00A2460A" w:rsidRPr="00A2460A">
        <w:rPr>
          <w:rFonts w:ascii="Times New Roman" w:hAnsi="Times New Roman"/>
        </w:rPr>
        <w:t>Associate Provost for Undergraduate Education office</w:t>
      </w:r>
      <w:r w:rsidR="00A2460A">
        <w:rPr>
          <w:rFonts w:ascii="Times New Roman" w:hAnsi="Times New Roman"/>
        </w:rPr>
        <w:t>,</w:t>
      </w:r>
      <w:r w:rsidR="00A2460A" w:rsidRPr="00A2460A">
        <w:rPr>
          <w:rFonts w:ascii="Times New Roman" w:hAnsi="Times New Roman"/>
        </w:rPr>
        <w:t xml:space="preserve"> </w:t>
      </w:r>
      <w:r w:rsidR="00BD4B09" w:rsidRPr="00A2460A">
        <w:rPr>
          <w:rFonts w:ascii="Times New Roman" w:hAnsi="Times New Roman"/>
        </w:rPr>
        <w:t>which will take the certificate to UCUE for final approval</w:t>
      </w:r>
      <w:r w:rsidR="00075676" w:rsidRPr="00A2460A">
        <w:rPr>
          <w:rFonts w:ascii="Times New Roman" w:hAnsi="Times New Roman"/>
        </w:rPr>
        <w:t>. N</w:t>
      </w:r>
      <w:r w:rsidR="00250262" w:rsidRPr="00A2460A">
        <w:rPr>
          <w:rFonts w:ascii="Times New Roman" w:hAnsi="Times New Roman"/>
        </w:rPr>
        <w:t>o</w:t>
      </w:r>
      <w:r w:rsidR="00075676" w:rsidRPr="00A2460A">
        <w:rPr>
          <w:rFonts w:ascii="Times New Roman" w:hAnsi="Times New Roman"/>
        </w:rPr>
        <w:t xml:space="preserve">n-academic units </w:t>
      </w:r>
      <w:r w:rsidR="00D53DF3" w:rsidRPr="00A2460A">
        <w:rPr>
          <w:rFonts w:ascii="Times New Roman" w:hAnsi="Times New Roman"/>
        </w:rPr>
        <w:t xml:space="preserve">should submit their requests </w:t>
      </w:r>
      <w:r w:rsidR="00B37194" w:rsidRPr="00A2460A">
        <w:rPr>
          <w:rFonts w:ascii="Times New Roman" w:hAnsi="Times New Roman"/>
        </w:rPr>
        <w:t xml:space="preserve">directly </w:t>
      </w:r>
      <w:r w:rsidR="00D53DF3" w:rsidRPr="00A2460A">
        <w:rPr>
          <w:rFonts w:ascii="Times New Roman" w:hAnsi="Times New Roman"/>
        </w:rPr>
        <w:t xml:space="preserve">to the office of the Associate Provost for </w:t>
      </w:r>
      <w:r w:rsidR="00C97B34" w:rsidRPr="00A2460A">
        <w:rPr>
          <w:rFonts w:ascii="Times New Roman" w:hAnsi="Times New Roman"/>
        </w:rPr>
        <w:t>U</w:t>
      </w:r>
      <w:r w:rsidR="00D53DF3" w:rsidRPr="00A2460A">
        <w:rPr>
          <w:rFonts w:ascii="Times New Roman" w:hAnsi="Times New Roman"/>
        </w:rPr>
        <w:t xml:space="preserve">ndergraduate </w:t>
      </w:r>
      <w:r w:rsidR="00C97B34" w:rsidRPr="00A2460A">
        <w:rPr>
          <w:rFonts w:ascii="Times New Roman" w:hAnsi="Times New Roman"/>
        </w:rPr>
        <w:t>E</w:t>
      </w:r>
      <w:r w:rsidR="00D53DF3" w:rsidRPr="00A2460A">
        <w:rPr>
          <w:rFonts w:ascii="Times New Roman" w:hAnsi="Times New Roman"/>
        </w:rPr>
        <w:t>ducation.</w:t>
      </w:r>
    </w:p>
    <w:p w14:paraId="44BE44C6" w14:textId="69127ECA" w:rsidR="00252D42" w:rsidRPr="00A2460A" w:rsidRDefault="00B37194" w:rsidP="0023508C">
      <w:pPr>
        <w:pStyle w:val="ListParagraph"/>
        <w:numPr>
          <w:ilvl w:val="1"/>
          <w:numId w:val="23"/>
        </w:numPr>
        <w:contextualSpacing/>
        <w:rPr>
          <w:rFonts w:ascii="Times New Roman" w:hAnsi="Times New Roman"/>
        </w:rPr>
      </w:pPr>
      <w:r w:rsidRPr="00A2460A">
        <w:rPr>
          <w:rFonts w:ascii="Times New Roman" w:hAnsi="Times New Roman"/>
        </w:rPr>
        <w:t xml:space="preserve">All units are encouraged to work with </w:t>
      </w:r>
      <w:r w:rsidR="00252D42" w:rsidRPr="00A2460A">
        <w:rPr>
          <w:rFonts w:ascii="Times New Roman" w:hAnsi="Times New Roman"/>
        </w:rPr>
        <w:t xml:space="preserve">the </w:t>
      </w:r>
      <w:r w:rsidR="00A2460A" w:rsidRPr="00A2460A">
        <w:rPr>
          <w:rFonts w:ascii="Times New Roman" w:hAnsi="Times New Roman"/>
        </w:rPr>
        <w:t xml:space="preserve">Associate Provost for Undergraduate Education </w:t>
      </w:r>
      <w:r w:rsidR="00252D42" w:rsidRPr="00A2460A">
        <w:rPr>
          <w:rFonts w:ascii="Times New Roman" w:hAnsi="Times New Roman"/>
        </w:rPr>
        <w:t xml:space="preserve">office during the creation of the certificate. </w:t>
      </w:r>
    </w:p>
    <w:p w14:paraId="1CFC6E44" w14:textId="15D26D78" w:rsidR="00612465" w:rsidRPr="0023508C" w:rsidRDefault="00CF2D6E" w:rsidP="0023508C">
      <w:pPr>
        <w:pStyle w:val="ListParagraph"/>
        <w:numPr>
          <w:ilvl w:val="1"/>
          <w:numId w:val="23"/>
        </w:numPr>
        <w:contextualSpacing/>
        <w:rPr>
          <w:rFonts w:ascii="Times New Roman" w:hAnsi="Times New Roman"/>
        </w:rPr>
      </w:pPr>
      <w:r w:rsidRPr="00210493">
        <w:rPr>
          <w:rFonts w:ascii="Times New Roman" w:hAnsi="Times New Roman"/>
        </w:rPr>
        <w:t xml:space="preserve">If a Type 3 certificate </w:t>
      </w:r>
      <w:r w:rsidR="00F13468" w:rsidRPr="00210493">
        <w:rPr>
          <w:rFonts w:ascii="Times New Roman" w:hAnsi="Times New Roman"/>
        </w:rPr>
        <w:t xml:space="preserve">includes a course or learning experience administered by </w:t>
      </w:r>
      <w:r w:rsidR="006D3B83" w:rsidRPr="00210493">
        <w:rPr>
          <w:rFonts w:ascii="Times New Roman" w:hAnsi="Times New Roman"/>
        </w:rPr>
        <w:t>another unit</w:t>
      </w:r>
      <w:r w:rsidR="00552A37">
        <w:rPr>
          <w:rFonts w:ascii="Times New Roman" w:hAnsi="Times New Roman"/>
        </w:rPr>
        <w:t xml:space="preserve">, then the </w:t>
      </w:r>
      <w:r w:rsidR="00567209">
        <w:rPr>
          <w:rFonts w:ascii="Times New Roman" w:hAnsi="Times New Roman"/>
        </w:rPr>
        <w:t xml:space="preserve">supporting units must be consulted and approve the </w:t>
      </w:r>
      <w:r w:rsidR="005F69D6">
        <w:rPr>
          <w:rFonts w:ascii="Times New Roman" w:hAnsi="Times New Roman"/>
        </w:rPr>
        <w:t>academic plan.</w:t>
      </w:r>
    </w:p>
    <w:p w14:paraId="3DB7F3C5" w14:textId="5D939B9C" w:rsidR="007B54C3" w:rsidRPr="00A11D8B" w:rsidRDefault="007B54C3" w:rsidP="00A11D8B">
      <w:pPr>
        <w:pStyle w:val="ListParagraph"/>
        <w:numPr>
          <w:ilvl w:val="0"/>
          <w:numId w:val="23"/>
        </w:numPr>
        <w:contextualSpacing/>
        <w:rPr>
          <w:rFonts w:ascii="Times New Roman" w:hAnsi="Times New Roman"/>
        </w:rPr>
      </w:pPr>
      <w:r w:rsidRPr="00A11D8B">
        <w:rPr>
          <w:rFonts w:ascii="Times New Roman" w:hAnsi="Times New Roman"/>
        </w:rPr>
        <w:t>If a program expires or is discontinued through moratorium, the sponsoring unit should follow MSU policies: no new students may be enrolled and options for those students currently in the program must be given options to continue to completion, switch to an alternative, or advised on how their credits may apply towards degree completion if no path to certificate completion or alternative is available.</w:t>
      </w:r>
    </w:p>
    <w:p w14:paraId="550F9146" w14:textId="77777777" w:rsidR="007B54C3" w:rsidRPr="00A11D8B" w:rsidRDefault="007B54C3" w:rsidP="007B54C3">
      <w:pPr>
        <w:rPr>
          <w:sz w:val="22"/>
          <w:szCs w:val="22"/>
        </w:rPr>
      </w:pPr>
    </w:p>
    <w:p w14:paraId="514519EC" w14:textId="77777777" w:rsidR="007B54C3" w:rsidRPr="007B54C3" w:rsidRDefault="007B54C3" w:rsidP="007B54C3">
      <w:pPr>
        <w:rPr>
          <w:sz w:val="22"/>
          <w:szCs w:val="22"/>
        </w:rPr>
        <w:sectPr w:rsidR="007B54C3" w:rsidRPr="007B54C3" w:rsidSect="00EC7180">
          <w:headerReference w:type="default" r:id="rId12"/>
          <w:headerReference w:type="first" r:id="rId13"/>
          <w:footerReference w:type="first" r:id="rId14"/>
          <w:pgSz w:w="12240" w:h="15840"/>
          <w:pgMar w:top="1440" w:right="1440" w:bottom="1440" w:left="1440" w:header="720" w:footer="720" w:gutter="0"/>
          <w:cols w:space="720"/>
          <w:docGrid w:linePitch="360"/>
        </w:sectPr>
      </w:pPr>
    </w:p>
    <w:p w14:paraId="6300575C" w14:textId="77777777" w:rsidR="007B54C3" w:rsidRPr="007B54C3" w:rsidRDefault="007B54C3" w:rsidP="007B54C3">
      <w:pPr>
        <w:pStyle w:val="Heading2"/>
        <w:rPr>
          <w:rFonts w:ascii="Times New Roman" w:hAnsi="Times New Roman" w:cs="Times New Roman"/>
        </w:rPr>
      </w:pPr>
      <w:r w:rsidRPr="007B54C3">
        <w:rPr>
          <w:rFonts w:ascii="Times New Roman" w:hAnsi="Times New Roman" w:cs="Times New Roman"/>
        </w:rPr>
        <w:lastRenderedPageBreak/>
        <w:t>Types Undergraduate Certificates</w:t>
      </w:r>
    </w:p>
    <w:tbl>
      <w:tblPr>
        <w:tblStyle w:val="TableGrid"/>
        <w:tblW w:w="18535" w:type="dxa"/>
        <w:tblLook w:val="04A0" w:firstRow="1" w:lastRow="0" w:firstColumn="1" w:lastColumn="0" w:noHBand="0" w:noVBand="1"/>
      </w:tblPr>
      <w:tblGrid>
        <w:gridCol w:w="1421"/>
        <w:gridCol w:w="2870"/>
        <w:gridCol w:w="1038"/>
        <w:gridCol w:w="1016"/>
        <w:gridCol w:w="2020"/>
        <w:gridCol w:w="2259"/>
        <w:gridCol w:w="2563"/>
        <w:gridCol w:w="5348"/>
      </w:tblGrid>
      <w:tr w:rsidR="00034469" w:rsidRPr="007B54C3" w14:paraId="66DDFBC0" w14:textId="77777777" w:rsidTr="0068160B">
        <w:trPr>
          <w:tblHeader/>
        </w:trPr>
        <w:tc>
          <w:tcPr>
            <w:tcW w:w="1421" w:type="dxa"/>
            <w:shd w:val="clear" w:color="auto" w:fill="D9D9D9" w:themeFill="background1" w:themeFillShade="D9"/>
            <w:vAlign w:val="center"/>
          </w:tcPr>
          <w:p w14:paraId="1F246274" w14:textId="77777777" w:rsidR="007B54C3" w:rsidRPr="007B54C3" w:rsidRDefault="007B54C3" w:rsidP="00CC4942">
            <w:pPr>
              <w:jc w:val="center"/>
              <w:rPr>
                <w:sz w:val="20"/>
                <w:szCs w:val="20"/>
              </w:rPr>
            </w:pPr>
            <w:r w:rsidRPr="007B54C3">
              <w:rPr>
                <w:sz w:val="20"/>
                <w:szCs w:val="20"/>
              </w:rPr>
              <w:t>Name</w:t>
            </w:r>
          </w:p>
        </w:tc>
        <w:tc>
          <w:tcPr>
            <w:tcW w:w="2870" w:type="dxa"/>
            <w:shd w:val="clear" w:color="auto" w:fill="D9D9D9" w:themeFill="background1" w:themeFillShade="D9"/>
            <w:vAlign w:val="center"/>
          </w:tcPr>
          <w:p w14:paraId="51E1C38C" w14:textId="77777777" w:rsidR="007B54C3" w:rsidRPr="007B54C3" w:rsidRDefault="007B54C3" w:rsidP="00CC4942">
            <w:pPr>
              <w:jc w:val="center"/>
              <w:rPr>
                <w:sz w:val="20"/>
                <w:szCs w:val="20"/>
              </w:rPr>
            </w:pPr>
            <w:r w:rsidRPr="007B54C3">
              <w:rPr>
                <w:sz w:val="20"/>
                <w:szCs w:val="20"/>
              </w:rPr>
              <w:t>Definition</w:t>
            </w:r>
          </w:p>
        </w:tc>
        <w:tc>
          <w:tcPr>
            <w:tcW w:w="1038" w:type="dxa"/>
            <w:shd w:val="clear" w:color="auto" w:fill="D9D9D9" w:themeFill="background1" w:themeFillShade="D9"/>
            <w:vAlign w:val="center"/>
          </w:tcPr>
          <w:p w14:paraId="5D17AFAB" w14:textId="106A0B5E" w:rsidR="007B54C3" w:rsidRPr="007B54C3" w:rsidRDefault="007B54C3" w:rsidP="00CC4942">
            <w:pPr>
              <w:jc w:val="center"/>
              <w:rPr>
                <w:sz w:val="20"/>
                <w:szCs w:val="20"/>
              </w:rPr>
            </w:pPr>
            <w:r w:rsidRPr="007B54C3">
              <w:rPr>
                <w:sz w:val="20"/>
                <w:szCs w:val="20"/>
              </w:rPr>
              <w:t>MSU Transcrip</w:t>
            </w:r>
            <w:r w:rsidR="00F3423B">
              <w:rPr>
                <w:sz w:val="20"/>
                <w:szCs w:val="20"/>
              </w:rPr>
              <w:t>t</w:t>
            </w:r>
          </w:p>
        </w:tc>
        <w:tc>
          <w:tcPr>
            <w:tcW w:w="1016" w:type="dxa"/>
            <w:shd w:val="clear" w:color="auto" w:fill="D9D9D9" w:themeFill="background1" w:themeFillShade="D9"/>
            <w:vAlign w:val="center"/>
          </w:tcPr>
          <w:p w14:paraId="70BB1CD8" w14:textId="77777777" w:rsidR="007B54C3" w:rsidRPr="007B54C3" w:rsidRDefault="007B54C3" w:rsidP="00CC4942">
            <w:pPr>
              <w:jc w:val="center"/>
              <w:rPr>
                <w:sz w:val="20"/>
                <w:szCs w:val="20"/>
              </w:rPr>
            </w:pPr>
            <w:r w:rsidRPr="007B54C3">
              <w:rPr>
                <w:sz w:val="20"/>
                <w:szCs w:val="20"/>
              </w:rPr>
              <w:t>MSU</w:t>
            </w:r>
          </w:p>
          <w:p w14:paraId="554E6F9F" w14:textId="77777777" w:rsidR="007B54C3" w:rsidRPr="007B54C3" w:rsidRDefault="007B54C3" w:rsidP="00CC4942">
            <w:pPr>
              <w:jc w:val="center"/>
              <w:rPr>
                <w:sz w:val="20"/>
                <w:szCs w:val="20"/>
              </w:rPr>
            </w:pPr>
            <w:r w:rsidRPr="007B54C3">
              <w:rPr>
                <w:sz w:val="20"/>
                <w:szCs w:val="20"/>
              </w:rPr>
              <w:t>Trackable</w:t>
            </w:r>
          </w:p>
        </w:tc>
        <w:tc>
          <w:tcPr>
            <w:tcW w:w="2020" w:type="dxa"/>
            <w:shd w:val="clear" w:color="auto" w:fill="D9D9D9" w:themeFill="background1" w:themeFillShade="D9"/>
            <w:vAlign w:val="center"/>
          </w:tcPr>
          <w:p w14:paraId="3D1D08FE" w14:textId="77777777" w:rsidR="007B54C3" w:rsidRPr="007B54C3" w:rsidRDefault="007B54C3" w:rsidP="00CC4942">
            <w:pPr>
              <w:jc w:val="center"/>
              <w:rPr>
                <w:sz w:val="20"/>
                <w:szCs w:val="20"/>
              </w:rPr>
            </w:pPr>
            <w:r w:rsidRPr="007B54C3">
              <w:rPr>
                <w:sz w:val="20"/>
                <w:szCs w:val="20"/>
              </w:rPr>
              <w:t>Eligibility</w:t>
            </w:r>
          </w:p>
        </w:tc>
        <w:tc>
          <w:tcPr>
            <w:tcW w:w="2259" w:type="dxa"/>
            <w:shd w:val="clear" w:color="auto" w:fill="D9D9D9" w:themeFill="background1" w:themeFillShade="D9"/>
            <w:vAlign w:val="center"/>
          </w:tcPr>
          <w:p w14:paraId="1DEED723" w14:textId="77777777" w:rsidR="007B54C3" w:rsidRPr="007B54C3" w:rsidRDefault="007B54C3" w:rsidP="00CC4942">
            <w:pPr>
              <w:jc w:val="center"/>
              <w:rPr>
                <w:sz w:val="20"/>
                <w:szCs w:val="20"/>
              </w:rPr>
            </w:pPr>
            <w:r w:rsidRPr="007B54C3">
              <w:rPr>
                <w:sz w:val="20"/>
                <w:szCs w:val="20"/>
              </w:rPr>
              <w:t>Relationship to Major</w:t>
            </w:r>
          </w:p>
        </w:tc>
        <w:tc>
          <w:tcPr>
            <w:tcW w:w="2563" w:type="dxa"/>
            <w:shd w:val="clear" w:color="auto" w:fill="D9D9D9" w:themeFill="background1" w:themeFillShade="D9"/>
            <w:vAlign w:val="center"/>
          </w:tcPr>
          <w:p w14:paraId="6EC00B8A" w14:textId="77777777" w:rsidR="007B54C3" w:rsidRPr="007B54C3" w:rsidRDefault="007B54C3" w:rsidP="00CC4942">
            <w:pPr>
              <w:jc w:val="center"/>
              <w:rPr>
                <w:sz w:val="20"/>
                <w:szCs w:val="20"/>
              </w:rPr>
            </w:pPr>
            <w:r w:rsidRPr="007B54C3">
              <w:rPr>
                <w:sz w:val="20"/>
                <w:szCs w:val="20"/>
              </w:rPr>
              <w:t>Requires Separate approval</w:t>
            </w:r>
          </w:p>
        </w:tc>
        <w:tc>
          <w:tcPr>
            <w:tcW w:w="5348" w:type="dxa"/>
            <w:shd w:val="clear" w:color="auto" w:fill="D9D9D9" w:themeFill="background1" w:themeFillShade="D9"/>
            <w:vAlign w:val="center"/>
          </w:tcPr>
          <w:p w14:paraId="5887A551" w14:textId="77777777" w:rsidR="007B54C3" w:rsidRPr="007B54C3" w:rsidRDefault="007B54C3" w:rsidP="00CC4942">
            <w:pPr>
              <w:jc w:val="center"/>
              <w:rPr>
                <w:sz w:val="20"/>
                <w:szCs w:val="20"/>
              </w:rPr>
            </w:pPr>
            <w:r w:rsidRPr="007B54C3">
              <w:rPr>
                <w:sz w:val="20"/>
                <w:szCs w:val="20"/>
              </w:rPr>
              <w:t>Example</w:t>
            </w:r>
          </w:p>
        </w:tc>
      </w:tr>
      <w:tr w:rsidR="00AA67AA" w:rsidRPr="0050496F" w14:paraId="7CEA8C57" w14:textId="77777777" w:rsidTr="0068160B">
        <w:trPr>
          <w:trHeight w:val="2132"/>
        </w:trPr>
        <w:tc>
          <w:tcPr>
            <w:tcW w:w="1421" w:type="dxa"/>
          </w:tcPr>
          <w:p w14:paraId="2B04D760" w14:textId="2797C71B" w:rsidR="007B54C3" w:rsidRPr="0086594A" w:rsidRDefault="007B54C3" w:rsidP="00CC4942">
            <w:pPr>
              <w:rPr>
                <w:sz w:val="18"/>
                <w:szCs w:val="18"/>
              </w:rPr>
            </w:pPr>
            <w:r w:rsidRPr="0086594A">
              <w:rPr>
                <w:sz w:val="18"/>
                <w:szCs w:val="18"/>
              </w:rPr>
              <w:t xml:space="preserve">Type </w:t>
            </w:r>
            <w:r w:rsidR="009D5AFF" w:rsidRPr="0086594A">
              <w:rPr>
                <w:sz w:val="18"/>
                <w:szCs w:val="18"/>
              </w:rPr>
              <w:t>1</w:t>
            </w:r>
          </w:p>
          <w:p w14:paraId="73C75AB5" w14:textId="77777777" w:rsidR="007B54C3" w:rsidRPr="0086594A" w:rsidRDefault="007B54C3" w:rsidP="00CC4942">
            <w:pPr>
              <w:rPr>
                <w:sz w:val="18"/>
                <w:szCs w:val="18"/>
              </w:rPr>
            </w:pPr>
          </w:p>
          <w:p w14:paraId="41EFD3FB" w14:textId="7A07C2C9" w:rsidR="007B54C3" w:rsidRPr="00FD5F55" w:rsidRDefault="00022AC0" w:rsidP="00CC4942">
            <w:pPr>
              <w:rPr>
                <w:sz w:val="18"/>
                <w:szCs w:val="18"/>
                <w:highlight w:val="yellow"/>
              </w:rPr>
            </w:pPr>
            <w:r w:rsidRPr="0086594A">
              <w:rPr>
                <w:sz w:val="18"/>
                <w:szCs w:val="18"/>
              </w:rPr>
              <w:t>Undergraduate</w:t>
            </w:r>
            <w:r w:rsidR="007B54C3" w:rsidRPr="0086594A">
              <w:rPr>
                <w:sz w:val="18"/>
                <w:szCs w:val="18"/>
              </w:rPr>
              <w:t xml:space="preserve"> </w:t>
            </w:r>
            <w:r w:rsidR="00013F3E" w:rsidRPr="0086594A">
              <w:rPr>
                <w:sz w:val="18"/>
                <w:szCs w:val="18"/>
              </w:rPr>
              <w:t xml:space="preserve">Certification </w:t>
            </w:r>
            <w:r w:rsidR="005E286A" w:rsidRPr="0086594A">
              <w:rPr>
                <w:sz w:val="18"/>
                <w:szCs w:val="18"/>
              </w:rPr>
              <w:t>for</w:t>
            </w:r>
          </w:p>
        </w:tc>
        <w:tc>
          <w:tcPr>
            <w:tcW w:w="2870" w:type="dxa"/>
          </w:tcPr>
          <w:p w14:paraId="39603207" w14:textId="436F2154" w:rsidR="007B54C3" w:rsidRPr="0050496F" w:rsidRDefault="00927253" w:rsidP="00545F40">
            <w:pPr>
              <w:pStyle w:val="TableParagraph"/>
              <w:ind w:right="212"/>
              <w:rPr>
                <w:rFonts w:ascii="Times New Roman" w:hAnsi="Times New Roman" w:cs="Times New Roman"/>
                <w:sz w:val="18"/>
                <w:szCs w:val="18"/>
              </w:rPr>
            </w:pPr>
            <w:r w:rsidRPr="0050496F">
              <w:rPr>
                <w:rFonts w:ascii="Times New Roman" w:hAnsi="Times New Roman" w:cs="Times New Roman"/>
                <w:sz w:val="18"/>
                <w:szCs w:val="18"/>
              </w:rPr>
              <w:t>Course work, co-curricular experiences, and specified training</w:t>
            </w:r>
            <w:r>
              <w:rPr>
                <w:rFonts w:ascii="Times New Roman" w:hAnsi="Times New Roman" w:cs="Times New Roman"/>
                <w:sz w:val="18"/>
                <w:szCs w:val="18"/>
              </w:rPr>
              <w:t xml:space="preserve"> associated with a </w:t>
            </w:r>
            <w:r w:rsidR="005209DC">
              <w:rPr>
                <w:rFonts w:ascii="Times New Roman" w:hAnsi="Times New Roman" w:cs="Times New Roman"/>
                <w:sz w:val="18"/>
                <w:szCs w:val="18"/>
              </w:rPr>
              <w:t xml:space="preserve">specific </w:t>
            </w:r>
            <w:r w:rsidR="009C0AE3">
              <w:rPr>
                <w:rFonts w:ascii="Times New Roman" w:hAnsi="Times New Roman" w:cs="Times New Roman"/>
                <w:sz w:val="18"/>
                <w:szCs w:val="18"/>
              </w:rPr>
              <w:t>college</w:t>
            </w:r>
            <w:r w:rsidR="00DB618E">
              <w:rPr>
                <w:rFonts w:ascii="Times New Roman" w:hAnsi="Times New Roman" w:cs="Times New Roman"/>
                <w:sz w:val="18"/>
                <w:szCs w:val="18"/>
              </w:rPr>
              <w:t xml:space="preserve">, </w:t>
            </w:r>
            <w:r w:rsidR="009C0AE3">
              <w:rPr>
                <w:rFonts w:ascii="Times New Roman" w:hAnsi="Times New Roman" w:cs="Times New Roman"/>
                <w:sz w:val="18"/>
                <w:szCs w:val="18"/>
              </w:rPr>
              <w:t>department</w:t>
            </w:r>
            <w:r w:rsidR="00DB618E">
              <w:rPr>
                <w:rFonts w:ascii="Times New Roman" w:hAnsi="Times New Roman" w:cs="Times New Roman"/>
                <w:sz w:val="18"/>
                <w:szCs w:val="18"/>
              </w:rPr>
              <w:t>, or school</w:t>
            </w:r>
            <w:r>
              <w:rPr>
                <w:rFonts w:ascii="Times New Roman" w:hAnsi="Times New Roman" w:cs="Times New Roman"/>
                <w:sz w:val="18"/>
                <w:szCs w:val="18"/>
              </w:rPr>
              <w:t xml:space="preserve">. Designed to </w:t>
            </w:r>
            <w:r w:rsidR="007033ED">
              <w:rPr>
                <w:rFonts w:ascii="Times New Roman" w:hAnsi="Times New Roman" w:cs="Times New Roman"/>
                <w:sz w:val="18"/>
                <w:szCs w:val="18"/>
              </w:rPr>
              <w:t>complement</w:t>
            </w:r>
            <w:r>
              <w:rPr>
                <w:rFonts w:ascii="Times New Roman" w:hAnsi="Times New Roman" w:cs="Times New Roman"/>
                <w:sz w:val="18"/>
                <w:szCs w:val="18"/>
              </w:rPr>
              <w:t xml:space="preserve"> </w:t>
            </w:r>
            <w:r w:rsidR="00A243EC">
              <w:rPr>
                <w:rFonts w:ascii="Times New Roman" w:hAnsi="Times New Roman" w:cs="Times New Roman"/>
                <w:sz w:val="18"/>
                <w:szCs w:val="18"/>
              </w:rPr>
              <w:t xml:space="preserve">specified </w:t>
            </w:r>
            <w:r>
              <w:rPr>
                <w:rFonts w:ascii="Times New Roman" w:hAnsi="Times New Roman" w:cs="Times New Roman"/>
                <w:sz w:val="18"/>
                <w:szCs w:val="18"/>
              </w:rPr>
              <w:t xml:space="preserve">MSU </w:t>
            </w:r>
            <w:r w:rsidR="00BA5A3B">
              <w:rPr>
                <w:rFonts w:ascii="Times New Roman" w:hAnsi="Times New Roman" w:cs="Times New Roman"/>
                <w:sz w:val="18"/>
                <w:szCs w:val="18"/>
              </w:rPr>
              <w:t>degree p</w:t>
            </w:r>
            <w:r>
              <w:rPr>
                <w:rFonts w:ascii="Times New Roman" w:hAnsi="Times New Roman" w:cs="Times New Roman"/>
                <w:sz w:val="18"/>
                <w:szCs w:val="18"/>
              </w:rPr>
              <w:t>rogram</w:t>
            </w:r>
            <w:r w:rsidR="00A243EC">
              <w:rPr>
                <w:rFonts w:ascii="Times New Roman" w:hAnsi="Times New Roman" w:cs="Times New Roman"/>
                <w:sz w:val="18"/>
                <w:szCs w:val="18"/>
              </w:rPr>
              <w:t>s</w:t>
            </w:r>
            <w:r w:rsidR="005209DC">
              <w:rPr>
                <w:rFonts w:ascii="Times New Roman" w:hAnsi="Times New Roman" w:cs="Times New Roman"/>
                <w:sz w:val="18"/>
                <w:szCs w:val="18"/>
              </w:rPr>
              <w:t>.</w:t>
            </w:r>
          </w:p>
        </w:tc>
        <w:tc>
          <w:tcPr>
            <w:tcW w:w="1038" w:type="dxa"/>
          </w:tcPr>
          <w:p w14:paraId="3A6C06A4" w14:textId="77777777" w:rsidR="007B54C3" w:rsidRPr="0050496F" w:rsidRDefault="007B54C3" w:rsidP="00CC4942">
            <w:pPr>
              <w:jc w:val="center"/>
              <w:rPr>
                <w:sz w:val="18"/>
                <w:szCs w:val="18"/>
              </w:rPr>
            </w:pPr>
            <w:r w:rsidRPr="0050496F">
              <w:rPr>
                <w:sz w:val="18"/>
                <w:szCs w:val="18"/>
              </w:rPr>
              <w:t>Yes</w:t>
            </w:r>
          </w:p>
        </w:tc>
        <w:tc>
          <w:tcPr>
            <w:tcW w:w="1016" w:type="dxa"/>
          </w:tcPr>
          <w:p w14:paraId="5D47A216" w14:textId="77777777" w:rsidR="007B54C3" w:rsidRPr="0050496F" w:rsidRDefault="007B54C3" w:rsidP="00CC4942">
            <w:pPr>
              <w:jc w:val="center"/>
              <w:rPr>
                <w:sz w:val="18"/>
                <w:szCs w:val="18"/>
              </w:rPr>
            </w:pPr>
            <w:r w:rsidRPr="0050496F">
              <w:rPr>
                <w:sz w:val="18"/>
                <w:szCs w:val="18"/>
              </w:rPr>
              <w:t>Yes</w:t>
            </w:r>
          </w:p>
        </w:tc>
        <w:tc>
          <w:tcPr>
            <w:tcW w:w="2020" w:type="dxa"/>
          </w:tcPr>
          <w:p w14:paraId="2021FE09" w14:textId="5CEA442A" w:rsidR="007B54C3" w:rsidRPr="0050496F" w:rsidRDefault="00ED4CC7" w:rsidP="00CC4942">
            <w:pPr>
              <w:rPr>
                <w:sz w:val="18"/>
                <w:szCs w:val="18"/>
              </w:rPr>
            </w:pPr>
            <w:r>
              <w:rPr>
                <w:sz w:val="18"/>
                <w:szCs w:val="18"/>
              </w:rPr>
              <w:t>MSU undergraduate s</w:t>
            </w:r>
            <w:r w:rsidR="007B54C3" w:rsidRPr="0050496F">
              <w:rPr>
                <w:sz w:val="18"/>
                <w:szCs w:val="18"/>
              </w:rPr>
              <w:t xml:space="preserve">tudents in specific </w:t>
            </w:r>
            <w:r w:rsidR="000C7AF5">
              <w:rPr>
                <w:sz w:val="18"/>
                <w:szCs w:val="18"/>
              </w:rPr>
              <w:t>academic programs</w:t>
            </w:r>
            <w:r>
              <w:rPr>
                <w:sz w:val="18"/>
                <w:szCs w:val="18"/>
              </w:rPr>
              <w:t xml:space="preserve"> who meet the eligibility requirements.</w:t>
            </w:r>
          </w:p>
        </w:tc>
        <w:tc>
          <w:tcPr>
            <w:tcW w:w="2259" w:type="dxa"/>
          </w:tcPr>
          <w:p w14:paraId="531B6327" w14:textId="6E5B088D" w:rsidR="007B54C3" w:rsidRPr="0050496F" w:rsidRDefault="007B54C3" w:rsidP="00CC4942">
            <w:pPr>
              <w:rPr>
                <w:sz w:val="18"/>
                <w:szCs w:val="18"/>
              </w:rPr>
            </w:pPr>
            <w:r w:rsidRPr="0050496F">
              <w:rPr>
                <w:sz w:val="18"/>
                <w:szCs w:val="18"/>
              </w:rPr>
              <w:t>Directly related to, yet distinct from, a degree program or programs offered by an academic</w:t>
            </w:r>
            <w:r w:rsidR="00F6618D">
              <w:rPr>
                <w:sz w:val="18"/>
                <w:szCs w:val="18"/>
              </w:rPr>
              <w:t xml:space="preserve"> college,</w:t>
            </w:r>
            <w:r w:rsidRPr="0050496F">
              <w:rPr>
                <w:sz w:val="18"/>
                <w:szCs w:val="18"/>
              </w:rPr>
              <w:t xml:space="preserve"> department</w:t>
            </w:r>
            <w:r w:rsidR="00F6618D">
              <w:rPr>
                <w:sz w:val="18"/>
                <w:szCs w:val="18"/>
              </w:rPr>
              <w:t>,</w:t>
            </w:r>
            <w:r w:rsidRPr="0050496F">
              <w:rPr>
                <w:sz w:val="18"/>
                <w:szCs w:val="18"/>
              </w:rPr>
              <w:t xml:space="preserve"> or school.</w:t>
            </w:r>
          </w:p>
        </w:tc>
        <w:tc>
          <w:tcPr>
            <w:tcW w:w="2563" w:type="dxa"/>
          </w:tcPr>
          <w:p w14:paraId="5CB7BEBC" w14:textId="3B2C50A2" w:rsidR="007B54C3" w:rsidRPr="0050496F" w:rsidRDefault="007B54C3" w:rsidP="00CC4942">
            <w:pPr>
              <w:rPr>
                <w:sz w:val="18"/>
                <w:szCs w:val="18"/>
              </w:rPr>
            </w:pPr>
            <w:r w:rsidRPr="0050496F">
              <w:rPr>
                <w:sz w:val="18"/>
                <w:szCs w:val="18"/>
              </w:rPr>
              <w:t xml:space="preserve">Admission and </w:t>
            </w:r>
            <w:r w:rsidR="003C3A3F">
              <w:rPr>
                <w:sz w:val="18"/>
                <w:szCs w:val="18"/>
              </w:rPr>
              <w:t>completion</w:t>
            </w:r>
            <w:r w:rsidRPr="0050496F">
              <w:rPr>
                <w:sz w:val="18"/>
                <w:szCs w:val="18"/>
              </w:rPr>
              <w:t xml:space="preserve"> are granted by the academic unit and </w:t>
            </w:r>
            <w:r w:rsidR="008D06CB">
              <w:rPr>
                <w:sz w:val="18"/>
                <w:szCs w:val="18"/>
              </w:rPr>
              <w:t>are</w:t>
            </w:r>
            <w:r w:rsidRPr="0050496F">
              <w:rPr>
                <w:sz w:val="18"/>
                <w:szCs w:val="18"/>
              </w:rPr>
              <w:t xml:space="preserve"> separate from or concurrent with the degree certification process.</w:t>
            </w:r>
          </w:p>
          <w:p w14:paraId="101D1DE6" w14:textId="77777777" w:rsidR="007B54C3" w:rsidRPr="0050496F" w:rsidRDefault="007B54C3" w:rsidP="00CC4942">
            <w:pPr>
              <w:rPr>
                <w:sz w:val="18"/>
                <w:szCs w:val="18"/>
              </w:rPr>
            </w:pPr>
          </w:p>
        </w:tc>
        <w:tc>
          <w:tcPr>
            <w:tcW w:w="5348" w:type="dxa"/>
          </w:tcPr>
          <w:p w14:paraId="4810ADBC" w14:textId="3333DD92" w:rsidR="007B54C3" w:rsidRPr="0050496F" w:rsidRDefault="007B54C3" w:rsidP="00CC4942">
            <w:pPr>
              <w:rPr>
                <w:sz w:val="18"/>
                <w:szCs w:val="18"/>
              </w:rPr>
            </w:pPr>
            <w:r w:rsidRPr="0050496F">
              <w:rPr>
                <w:sz w:val="18"/>
                <w:szCs w:val="18"/>
              </w:rPr>
              <w:t xml:space="preserve">Certificate programs designed and administered by an academic </w:t>
            </w:r>
            <w:r w:rsidR="00CF31D7">
              <w:rPr>
                <w:sz w:val="18"/>
                <w:szCs w:val="18"/>
              </w:rPr>
              <w:t xml:space="preserve">college, </w:t>
            </w:r>
            <w:r w:rsidRPr="0050496F">
              <w:rPr>
                <w:sz w:val="18"/>
                <w:szCs w:val="18"/>
              </w:rPr>
              <w:t>school</w:t>
            </w:r>
            <w:r w:rsidR="00CF31D7">
              <w:rPr>
                <w:sz w:val="18"/>
                <w:szCs w:val="18"/>
              </w:rPr>
              <w:t>,</w:t>
            </w:r>
            <w:r w:rsidRPr="0050496F">
              <w:rPr>
                <w:sz w:val="18"/>
                <w:szCs w:val="18"/>
              </w:rPr>
              <w:t xml:space="preserve"> or department for a specified target audience</w:t>
            </w:r>
            <w:r w:rsidR="00CF31D7">
              <w:rPr>
                <w:sz w:val="18"/>
                <w:szCs w:val="18"/>
              </w:rPr>
              <w:t xml:space="preserve"> to explore a specific area in support of the degree program</w:t>
            </w:r>
            <w:r w:rsidRPr="0050496F">
              <w:rPr>
                <w:sz w:val="18"/>
                <w:szCs w:val="18"/>
              </w:rPr>
              <w:t xml:space="preserve">. </w:t>
            </w:r>
          </w:p>
          <w:p w14:paraId="42E5F371" w14:textId="77777777" w:rsidR="007B54C3" w:rsidRPr="0050496F" w:rsidRDefault="007B54C3" w:rsidP="00CC4942">
            <w:pPr>
              <w:rPr>
                <w:sz w:val="18"/>
                <w:szCs w:val="18"/>
              </w:rPr>
            </w:pPr>
          </w:p>
          <w:p w14:paraId="0AB91058" w14:textId="35A10963" w:rsidR="007B54C3" w:rsidRPr="0050496F" w:rsidRDefault="003C0085" w:rsidP="00D10C31">
            <w:pPr>
              <w:pStyle w:val="ListParagraph"/>
              <w:numPr>
                <w:ilvl w:val="0"/>
                <w:numId w:val="6"/>
              </w:numPr>
              <w:contextualSpacing/>
              <w:rPr>
                <w:rFonts w:ascii="Times New Roman" w:hAnsi="Times New Roman"/>
                <w:sz w:val="18"/>
                <w:szCs w:val="18"/>
              </w:rPr>
            </w:pPr>
            <w:r>
              <w:rPr>
                <w:rFonts w:ascii="Times New Roman" w:hAnsi="Times New Roman"/>
                <w:sz w:val="18"/>
                <w:szCs w:val="18"/>
              </w:rPr>
              <w:t xml:space="preserve">Nanotechnology </w:t>
            </w:r>
            <w:r w:rsidR="008B3648">
              <w:rPr>
                <w:rFonts w:ascii="Times New Roman" w:hAnsi="Times New Roman"/>
                <w:sz w:val="18"/>
                <w:szCs w:val="18"/>
              </w:rPr>
              <w:t>offered by College of Engineering</w:t>
            </w:r>
          </w:p>
          <w:p w14:paraId="78B4AEB9" w14:textId="245A5309" w:rsidR="007B54C3" w:rsidRDefault="007B54C3" w:rsidP="00D10C31">
            <w:pPr>
              <w:pStyle w:val="ListParagraph"/>
              <w:numPr>
                <w:ilvl w:val="0"/>
                <w:numId w:val="6"/>
              </w:numPr>
              <w:contextualSpacing/>
              <w:rPr>
                <w:rFonts w:ascii="Times New Roman" w:hAnsi="Times New Roman"/>
                <w:sz w:val="18"/>
                <w:szCs w:val="18"/>
              </w:rPr>
            </w:pPr>
            <w:r w:rsidRPr="0050496F">
              <w:rPr>
                <w:rFonts w:ascii="Times New Roman" w:hAnsi="Times New Roman"/>
                <w:sz w:val="18"/>
                <w:szCs w:val="18"/>
              </w:rPr>
              <w:t xml:space="preserve">Social Media </w:t>
            </w:r>
            <w:r w:rsidR="008B3648">
              <w:rPr>
                <w:rFonts w:ascii="Times New Roman" w:hAnsi="Times New Roman"/>
                <w:sz w:val="18"/>
                <w:szCs w:val="18"/>
              </w:rPr>
              <w:t>Administration</w:t>
            </w:r>
            <w:r w:rsidRPr="0050496F">
              <w:rPr>
                <w:rFonts w:ascii="Times New Roman" w:hAnsi="Times New Roman"/>
                <w:sz w:val="18"/>
                <w:szCs w:val="18"/>
              </w:rPr>
              <w:t xml:space="preserve"> offered by Department of Advising</w:t>
            </w:r>
            <w:r w:rsidR="008B3648">
              <w:rPr>
                <w:rFonts w:ascii="Times New Roman" w:hAnsi="Times New Roman"/>
                <w:sz w:val="18"/>
                <w:szCs w:val="18"/>
              </w:rPr>
              <w:t xml:space="preserve"> and Public Relations</w:t>
            </w:r>
          </w:p>
          <w:p w14:paraId="383035FE" w14:textId="001255EE" w:rsidR="00E8479A" w:rsidRPr="0050496F" w:rsidRDefault="00E8479A" w:rsidP="00D10C31">
            <w:pPr>
              <w:pStyle w:val="ListParagraph"/>
              <w:numPr>
                <w:ilvl w:val="0"/>
                <w:numId w:val="6"/>
              </w:numPr>
              <w:contextualSpacing/>
              <w:rPr>
                <w:rFonts w:ascii="Times New Roman" w:hAnsi="Times New Roman"/>
                <w:sz w:val="18"/>
                <w:szCs w:val="18"/>
              </w:rPr>
            </w:pPr>
            <w:r>
              <w:rPr>
                <w:rFonts w:ascii="Times New Roman" w:hAnsi="Times New Roman"/>
                <w:sz w:val="18"/>
                <w:szCs w:val="18"/>
              </w:rPr>
              <w:t>Companion Animal Care offered by the Department of Animal Science</w:t>
            </w:r>
          </w:p>
          <w:p w14:paraId="469FD63C" w14:textId="77777777" w:rsidR="007B54C3" w:rsidRPr="0050496F" w:rsidRDefault="007B54C3" w:rsidP="00CC4942">
            <w:pPr>
              <w:rPr>
                <w:sz w:val="18"/>
                <w:szCs w:val="18"/>
              </w:rPr>
            </w:pPr>
          </w:p>
        </w:tc>
      </w:tr>
      <w:tr w:rsidR="00AA67AA" w:rsidRPr="0050496F" w14:paraId="149FBD0B" w14:textId="77777777" w:rsidTr="0068160B">
        <w:tc>
          <w:tcPr>
            <w:tcW w:w="1421" w:type="dxa"/>
          </w:tcPr>
          <w:p w14:paraId="4D16EFEC" w14:textId="18627568" w:rsidR="007B54C3" w:rsidRPr="00450026" w:rsidRDefault="007B54C3" w:rsidP="00CC4942">
            <w:pPr>
              <w:rPr>
                <w:sz w:val="18"/>
                <w:szCs w:val="18"/>
              </w:rPr>
            </w:pPr>
            <w:r w:rsidRPr="00450026">
              <w:rPr>
                <w:sz w:val="18"/>
                <w:szCs w:val="18"/>
              </w:rPr>
              <w:t xml:space="preserve">Type </w:t>
            </w:r>
            <w:r w:rsidR="006B533F" w:rsidRPr="00450026">
              <w:rPr>
                <w:sz w:val="18"/>
                <w:szCs w:val="18"/>
              </w:rPr>
              <w:t>2</w:t>
            </w:r>
          </w:p>
          <w:p w14:paraId="03FF1691" w14:textId="77777777" w:rsidR="007B54C3" w:rsidRPr="00FD5F55" w:rsidRDefault="007B54C3" w:rsidP="00CC4942">
            <w:pPr>
              <w:rPr>
                <w:sz w:val="18"/>
                <w:szCs w:val="18"/>
                <w:highlight w:val="yellow"/>
              </w:rPr>
            </w:pPr>
          </w:p>
          <w:p w14:paraId="6C116661" w14:textId="5484A2E6" w:rsidR="007B54C3" w:rsidRPr="00E10F91" w:rsidRDefault="00E10F91" w:rsidP="00CC4942">
            <w:pPr>
              <w:rPr>
                <w:sz w:val="18"/>
                <w:szCs w:val="18"/>
              </w:rPr>
            </w:pPr>
            <w:r w:rsidRPr="00E10F91">
              <w:rPr>
                <w:sz w:val="18"/>
                <w:szCs w:val="18"/>
              </w:rPr>
              <w:t>Undergraduate Certificate Program in</w:t>
            </w:r>
          </w:p>
          <w:p w14:paraId="72918FCC" w14:textId="77777777" w:rsidR="007B54C3" w:rsidRPr="00FD5F55" w:rsidRDefault="007B54C3" w:rsidP="00CC4942">
            <w:pPr>
              <w:rPr>
                <w:sz w:val="18"/>
                <w:szCs w:val="18"/>
                <w:highlight w:val="yellow"/>
              </w:rPr>
            </w:pPr>
          </w:p>
        </w:tc>
        <w:tc>
          <w:tcPr>
            <w:tcW w:w="2870" w:type="dxa"/>
          </w:tcPr>
          <w:p w14:paraId="23B09D49" w14:textId="77777777" w:rsidR="007B54C3" w:rsidRDefault="003053E0" w:rsidP="00CC4942">
            <w:pPr>
              <w:rPr>
                <w:sz w:val="18"/>
                <w:szCs w:val="18"/>
              </w:rPr>
            </w:pPr>
            <w:r>
              <w:rPr>
                <w:sz w:val="18"/>
                <w:szCs w:val="18"/>
              </w:rPr>
              <w:t>Coursework</w:t>
            </w:r>
            <w:r w:rsidR="007B54C3" w:rsidRPr="0050496F">
              <w:rPr>
                <w:sz w:val="18"/>
                <w:szCs w:val="18"/>
              </w:rPr>
              <w:t>, co-curricular</w:t>
            </w:r>
            <w:r>
              <w:rPr>
                <w:sz w:val="18"/>
                <w:szCs w:val="18"/>
              </w:rPr>
              <w:t xml:space="preserve"> experiences</w:t>
            </w:r>
            <w:r w:rsidR="007B54C3" w:rsidRPr="0050496F">
              <w:rPr>
                <w:sz w:val="18"/>
                <w:szCs w:val="18"/>
              </w:rPr>
              <w:t xml:space="preserve">, and learning </w:t>
            </w:r>
            <w:r w:rsidR="00377D23">
              <w:rPr>
                <w:sz w:val="18"/>
                <w:szCs w:val="18"/>
              </w:rPr>
              <w:t xml:space="preserve">opportunities </w:t>
            </w:r>
            <w:r w:rsidR="007B54C3" w:rsidRPr="0050496F">
              <w:rPr>
                <w:sz w:val="18"/>
                <w:szCs w:val="18"/>
              </w:rPr>
              <w:t xml:space="preserve">that </w:t>
            </w:r>
            <w:r w:rsidR="00377D23">
              <w:rPr>
                <w:sz w:val="18"/>
                <w:szCs w:val="18"/>
              </w:rPr>
              <w:t>are</w:t>
            </w:r>
            <w:r w:rsidR="007B54C3" w:rsidRPr="0050496F">
              <w:rPr>
                <w:sz w:val="18"/>
                <w:szCs w:val="18"/>
              </w:rPr>
              <w:t xml:space="preserve"> inter</w:t>
            </w:r>
            <w:r w:rsidR="00377D23">
              <w:rPr>
                <w:sz w:val="18"/>
                <w:szCs w:val="18"/>
              </w:rPr>
              <w:t>-</w:t>
            </w:r>
            <w:r w:rsidR="007B54C3" w:rsidRPr="0050496F">
              <w:rPr>
                <w:sz w:val="18"/>
                <w:szCs w:val="18"/>
              </w:rPr>
              <w:t xml:space="preserve">disciplinary, competency-based, or related to professional skills not directly linked </w:t>
            </w:r>
            <w:r w:rsidR="0031656A">
              <w:rPr>
                <w:sz w:val="18"/>
                <w:szCs w:val="18"/>
              </w:rPr>
              <w:t>a degree program</w:t>
            </w:r>
            <w:r w:rsidR="007B54C3" w:rsidRPr="0050496F">
              <w:rPr>
                <w:sz w:val="18"/>
                <w:szCs w:val="18"/>
              </w:rPr>
              <w:t>.</w:t>
            </w:r>
            <w:r w:rsidR="006354D9">
              <w:rPr>
                <w:sz w:val="18"/>
                <w:szCs w:val="18"/>
              </w:rPr>
              <w:t xml:space="preserve"> </w:t>
            </w:r>
          </w:p>
          <w:p w14:paraId="554668FD" w14:textId="29545794" w:rsidR="000B4936" w:rsidRPr="0050496F" w:rsidRDefault="000B4936" w:rsidP="00CC4942">
            <w:pPr>
              <w:rPr>
                <w:sz w:val="18"/>
                <w:szCs w:val="18"/>
              </w:rPr>
            </w:pPr>
          </w:p>
        </w:tc>
        <w:tc>
          <w:tcPr>
            <w:tcW w:w="1038" w:type="dxa"/>
          </w:tcPr>
          <w:p w14:paraId="093690B3" w14:textId="77777777" w:rsidR="007B54C3" w:rsidRPr="0050496F" w:rsidRDefault="007B54C3" w:rsidP="00CC4942">
            <w:pPr>
              <w:jc w:val="center"/>
              <w:rPr>
                <w:sz w:val="18"/>
                <w:szCs w:val="18"/>
              </w:rPr>
            </w:pPr>
            <w:r w:rsidRPr="0050496F">
              <w:rPr>
                <w:sz w:val="18"/>
                <w:szCs w:val="18"/>
              </w:rPr>
              <w:t>Yes</w:t>
            </w:r>
          </w:p>
        </w:tc>
        <w:tc>
          <w:tcPr>
            <w:tcW w:w="1016" w:type="dxa"/>
          </w:tcPr>
          <w:p w14:paraId="0D59CDE4" w14:textId="77777777" w:rsidR="007B54C3" w:rsidRPr="0050496F" w:rsidRDefault="007B54C3" w:rsidP="00CC4942">
            <w:pPr>
              <w:jc w:val="center"/>
              <w:rPr>
                <w:sz w:val="18"/>
                <w:szCs w:val="18"/>
              </w:rPr>
            </w:pPr>
            <w:r w:rsidRPr="0050496F">
              <w:rPr>
                <w:sz w:val="18"/>
                <w:szCs w:val="18"/>
              </w:rPr>
              <w:t>Yes</w:t>
            </w:r>
          </w:p>
        </w:tc>
        <w:tc>
          <w:tcPr>
            <w:tcW w:w="2020" w:type="dxa"/>
          </w:tcPr>
          <w:p w14:paraId="493C5368" w14:textId="305C3801" w:rsidR="007B54C3" w:rsidRPr="0050496F" w:rsidRDefault="00ED4CC7" w:rsidP="00CC4942">
            <w:pPr>
              <w:rPr>
                <w:sz w:val="18"/>
                <w:szCs w:val="18"/>
              </w:rPr>
            </w:pPr>
            <w:r>
              <w:rPr>
                <w:sz w:val="18"/>
                <w:szCs w:val="18"/>
              </w:rPr>
              <w:t>MSU</w:t>
            </w:r>
            <w:r w:rsidR="008D06AF">
              <w:rPr>
                <w:sz w:val="18"/>
                <w:szCs w:val="18"/>
              </w:rPr>
              <w:t xml:space="preserve"> </w:t>
            </w:r>
            <w:r>
              <w:rPr>
                <w:sz w:val="18"/>
                <w:szCs w:val="18"/>
              </w:rPr>
              <w:t xml:space="preserve">undergraduate </w:t>
            </w:r>
            <w:r w:rsidR="002A560A">
              <w:rPr>
                <w:sz w:val="18"/>
                <w:szCs w:val="18"/>
              </w:rPr>
              <w:t xml:space="preserve">or guest students </w:t>
            </w:r>
            <w:r w:rsidR="007B54C3" w:rsidRPr="0050496F">
              <w:rPr>
                <w:sz w:val="18"/>
                <w:szCs w:val="18"/>
              </w:rPr>
              <w:t>who meet the eligibility requirements.</w:t>
            </w:r>
          </w:p>
        </w:tc>
        <w:tc>
          <w:tcPr>
            <w:tcW w:w="2259" w:type="dxa"/>
          </w:tcPr>
          <w:p w14:paraId="2A58A3BC" w14:textId="77777777" w:rsidR="007B54C3" w:rsidRPr="0050496F" w:rsidRDefault="007B54C3" w:rsidP="00CC4942">
            <w:pPr>
              <w:rPr>
                <w:sz w:val="18"/>
                <w:szCs w:val="18"/>
              </w:rPr>
            </w:pPr>
            <w:r w:rsidRPr="0050496F">
              <w:rPr>
                <w:sz w:val="18"/>
                <w:szCs w:val="18"/>
              </w:rPr>
              <w:t>Distinct entity not related to a degree program or minor.</w:t>
            </w:r>
          </w:p>
        </w:tc>
        <w:tc>
          <w:tcPr>
            <w:tcW w:w="2563" w:type="dxa"/>
          </w:tcPr>
          <w:p w14:paraId="258E2CCE" w14:textId="25D4B37C" w:rsidR="007B54C3" w:rsidRPr="0050496F" w:rsidRDefault="007B54C3" w:rsidP="00CC4942">
            <w:pPr>
              <w:pStyle w:val="TableParagraph"/>
              <w:ind w:right="123"/>
              <w:rPr>
                <w:rFonts w:ascii="Times New Roman" w:hAnsi="Times New Roman" w:cs="Times New Roman"/>
                <w:sz w:val="18"/>
                <w:szCs w:val="18"/>
              </w:rPr>
            </w:pPr>
            <w:r w:rsidRPr="0050496F">
              <w:rPr>
                <w:rFonts w:ascii="Times New Roman" w:hAnsi="Times New Roman" w:cs="Times New Roman"/>
                <w:sz w:val="18"/>
                <w:szCs w:val="18"/>
              </w:rPr>
              <w:t xml:space="preserve">Admission and </w:t>
            </w:r>
            <w:r w:rsidR="003B3794">
              <w:rPr>
                <w:rFonts w:ascii="Times New Roman" w:hAnsi="Times New Roman" w:cs="Times New Roman"/>
                <w:sz w:val="18"/>
                <w:szCs w:val="18"/>
              </w:rPr>
              <w:t>completion</w:t>
            </w:r>
            <w:r w:rsidRPr="0050496F">
              <w:rPr>
                <w:rFonts w:ascii="Times New Roman" w:hAnsi="Times New Roman" w:cs="Times New Roman"/>
                <w:sz w:val="18"/>
                <w:szCs w:val="18"/>
              </w:rPr>
              <w:t xml:space="preserve"> are administered by</w:t>
            </w:r>
            <w:r w:rsidR="006250F8">
              <w:rPr>
                <w:rFonts w:ascii="Times New Roman" w:hAnsi="Times New Roman" w:cs="Times New Roman"/>
                <w:sz w:val="18"/>
                <w:szCs w:val="18"/>
              </w:rPr>
              <w:t xml:space="preserve"> the sponsoring unit </w:t>
            </w:r>
            <w:r w:rsidRPr="0050496F">
              <w:rPr>
                <w:rFonts w:ascii="Times New Roman" w:hAnsi="Times New Roman" w:cs="Times New Roman"/>
                <w:sz w:val="18"/>
                <w:szCs w:val="18"/>
              </w:rPr>
              <w:t xml:space="preserve">and </w:t>
            </w:r>
            <w:r w:rsidR="003B3794">
              <w:rPr>
                <w:rFonts w:ascii="Times New Roman" w:hAnsi="Times New Roman" w:cs="Times New Roman"/>
                <w:sz w:val="18"/>
                <w:szCs w:val="18"/>
              </w:rPr>
              <w:t>are</w:t>
            </w:r>
            <w:r w:rsidRPr="0050496F">
              <w:rPr>
                <w:rFonts w:ascii="Times New Roman" w:hAnsi="Times New Roman" w:cs="Times New Roman"/>
                <w:sz w:val="18"/>
                <w:szCs w:val="18"/>
              </w:rPr>
              <w:t xml:space="preserve"> separate from the degree</w:t>
            </w:r>
          </w:p>
          <w:p w14:paraId="5A599594" w14:textId="77777777" w:rsidR="007B54C3" w:rsidRPr="0050496F" w:rsidRDefault="007B54C3" w:rsidP="00CC4942">
            <w:pPr>
              <w:rPr>
                <w:sz w:val="18"/>
                <w:szCs w:val="18"/>
              </w:rPr>
            </w:pPr>
            <w:r w:rsidRPr="0050496F">
              <w:rPr>
                <w:sz w:val="18"/>
                <w:szCs w:val="18"/>
              </w:rPr>
              <w:t>certification process.</w:t>
            </w:r>
          </w:p>
        </w:tc>
        <w:tc>
          <w:tcPr>
            <w:tcW w:w="5348" w:type="dxa"/>
          </w:tcPr>
          <w:p w14:paraId="3263C8FE" w14:textId="77777777" w:rsidR="009174C4" w:rsidRPr="009174C4" w:rsidRDefault="009174C4" w:rsidP="009174C4">
            <w:pPr>
              <w:rPr>
                <w:sz w:val="18"/>
                <w:szCs w:val="18"/>
              </w:rPr>
            </w:pPr>
            <w:r w:rsidRPr="009174C4">
              <w:rPr>
                <w:sz w:val="18"/>
                <w:szCs w:val="18"/>
              </w:rPr>
              <w:t xml:space="preserve">Certificate programs designed and administered by an academic unit that involves coursework that can be taken by an MSU or guest student. </w:t>
            </w:r>
          </w:p>
          <w:p w14:paraId="39227411" w14:textId="77777777" w:rsidR="009174C4" w:rsidRPr="009174C4" w:rsidRDefault="009174C4" w:rsidP="009174C4">
            <w:pPr>
              <w:rPr>
                <w:sz w:val="18"/>
                <w:szCs w:val="18"/>
              </w:rPr>
            </w:pPr>
          </w:p>
          <w:p w14:paraId="27E01175" w14:textId="77777777" w:rsidR="009174C4" w:rsidRDefault="009174C4" w:rsidP="00D10C31">
            <w:pPr>
              <w:numPr>
                <w:ilvl w:val="0"/>
                <w:numId w:val="6"/>
              </w:numPr>
              <w:contextualSpacing/>
              <w:rPr>
                <w:rFonts w:eastAsiaTheme="minorHAnsi"/>
                <w:sz w:val="18"/>
                <w:szCs w:val="18"/>
              </w:rPr>
            </w:pPr>
            <w:r w:rsidRPr="009174C4">
              <w:rPr>
                <w:rFonts w:eastAsiaTheme="minorHAnsi"/>
                <w:sz w:val="18"/>
                <w:szCs w:val="18"/>
              </w:rPr>
              <w:t>Business ethics offered by College of Business</w:t>
            </w:r>
          </w:p>
          <w:p w14:paraId="3FE6CEFE" w14:textId="2806CC80" w:rsidR="007B54C3" w:rsidRPr="009174C4" w:rsidRDefault="009174C4" w:rsidP="00D10C31">
            <w:pPr>
              <w:numPr>
                <w:ilvl w:val="0"/>
                <w:numId w:val="6"/>
              </w:numPr>
              <w:contextualSpacing/>
              <w:rPr>
                <w:rFonts w:eastAsiaTheme="minorHAnsi"/>
                <w:sz w:val="18"/>
                <w:szCs w:val="18"/>
              </w:rPr>
            </w:pPr>
            <w:r w:rsidRPr="009174C4">
              <w:rPr>
                <w:sz w:val="18"/>
                <w:szCs w:val="18"/>
              </w:rPr>
              <w:t>Music appreciation offered by College of Music</w:t>
            </w:r>
          </w:p>
        </w:tc>
      </w:tr>
      <w:tr w:rsidR="00C02EAE" w:rsidRPr="0050496F" w14:paraId="4DE7A449" w14:textId="77777777" w:rsidTr="0068160B">
        <w:tc>
          <w:tcPr>
            <w:tcW w:w="1421" w:type="dxa"/>
          </w:tcPr>
          <w:p w14:paraId="5B9610D1" w14:textId="4AB0B751" w:rsidR="00C02EAE" w:rsidRPr="009174C4" w:rsidRDefault="00C02EAE" w:rsidP="00C02EAE">
            <w:pPr>
              <w:rPr>
                <w:sz w:val="18"/>
                <w:szCs w:val="18"/>
              </w:rPr>
            </w:pPr>
            <w:r w:rsidRPr="009174C4">
              <w:rPr>
                <w:sz w:val="18"/>
                <w:szCs w:val="18"/>
              </w:rPr>
              <w:t xml:space="preserve">Type </w:t>
            </w:r>
            <w:r w:rsidR="006B533F" w:rsidRPr="009174C4">
              <w:rPr>
                <w:sz w:val="18"/>
                <w:szCs w:val="18"/>
              </w:rPr>
              <w:t>3</w:t>
            </w:r>
          </w:p>
          <w:p w14:paraId="270FF77F" w14:textId="77777777" w:rsidR="00C02EAE" w:rsidRPr="009174C4" w:rsidRDefault="00C02EAE" w:rsidP="00C02EAE">
            <w:pPr>
              <w:rPr>
                <w:sz w:val="18"/>
                <w:szCs w:val="18"/>
              </w:rPr>
            </w:pPr>
          </w:p>
          <w:p w14:paraId="2A968740" w14:textId="30CBD633" w:rsidR="00C02EAE" w:rsidRPr="009174C4" w:rsidRDefault="00F94899" w:rsidP="00C02EAE">
            <w:pPr>
              <w:rPr>
                <w:sz w:val="18"/>
                <w:szCs w:val="18"/>
              </w:rPr>
            </w:pPr>
            <w:r w:rsidRPr="009174C4">
              <w:rPr>
                <w:i/>
                <w:iCs/>
                <w:sz w:val="18"/>
                <w:szCs w:val="18"/>
              </w:rPr>
              <w:t>Sponsoring Unit</w:t>
            </w:r>
            <w:r w:rsidR="00C02EAE" w:rsidRPr="009174C4">
              <w:rPr>
                <w:sz w:val="18"/>
                <w:szCs w:val="18"/>
              </w:rPr>
              <w:t xml:space="preserve"> </w:t>
            </w:r>
            <w:r w:rsidRPr="009174C4">
              <w:rPr>
                <w:sz w:val="18"/>
                <w:szCs w:val="18"/>
              </w:rPr>
              <w:t xml:space="preserve">Professional </w:t>
            </w:r>
            <w:r w:rsidR="00C02EAE" w:rsidRPr="009174C4">
              <w:rPr>
                <w:sz w:val="18"/>
                <w:szCs w:val="18"/>
              </w:rPr>
              <w:t>Certifica</w:t>
            </w:r>
            <w:r w:rsidRPr="009174C4">
              <w:rPr>
                <w:sz w:val="18"/>
                <w:szCs w:val="18"/>
              </w:rPr>
              <w:t>te</w:t>
            </w:r>
            <w:r w:rsidR="00C02EAE" w:rsidRPr="009174C4">
              <w:rPr>
                <w:sz w:val="18"/>
                <w:szCs w:val="18"/>
              </w:rPr>
              <w:t xml:space="preserve"> in…</w:t>
            </w:r>
          </w:p>
          <w:p w14:paraId="73345680" w14:textId="77777777" w:rsidR="00C02EAE" w:rsidRPr="00FD5F55" w:rsidRDefault="00C02EAE" w:rsidP="00C02EAE">
            <w:pPr>
              <w:rPr>
                <w:sz w:val="18"/>
                <w:szCs w:val="18"/>
                <w:highlight w:val="yellow"/>
              </w:rPr>
            </w:pPr>
          </w:p>
        </w:tc>
        <w:tc>
          <w:tcPr>
            <w:tcW w:w="2870" w:type="dxa"/>
          </w:tcPr>
          <w:p w14:paraId="0AD94709" w14:textId="77777777" w:rsidR="00DA6876" w:rsidRPr="0050496F" w:rsidRDefault="00DA6876" w:rsidP="00DA6876">
            <w:pPr>
              <w:pStyle w:val="TableParagraph"/>
              <w:ind w:right="212"/>
              <w:rPr>
                <w:rFonts w:ascii="Times New Roman" w:hAnsi="Times New Roman" w:cs="Times New Roman"/>
                <w:sz w:val="18"/>
                <w:szCs w:val="18"/>
              </w:rPr>
            </w:pPr>
            <w:r w:rsidRPr="0050496F">
              <w:rPr>
                <w:rFonts w:ascii="Times New Roman" w:hAnsi="Times New Roman" w:cs="Times New Roman"/>
                <w:sz w:val="18"/>
                <w:szCs w:val="18"/>
              </w:rPr>
              <w:t xml:space="preserve">Co-curricular experiences, </w:t>
            </w:r>
            <w:r>
              <w:rPr>
                <w:rFonts w:ascii="Times New Roman" w:hAnsi="Times New Roman" w:cs="Times New Roman"/>
                <w:sz w:val="18"/>
                <w:szCs w:val="18"/>
              </w:rPr>
              <w:t xml:space="preserve">online modules, and/or </w:t>
            </w:r>
            <w:r w:rsidRPr="0050496F">
              <w:rPr>
                <w:rFonts w:ascii="Times New Roman" w:hAnsi="Times New Roman" w:cs="Times New Roman"/>
                <w:sz w:val="18"/>
                <w:szCs w:val="18"/>
              </w:rPr>
              <w:t>specified professional training, skills, or</w:t>
            </w:r>
          </w:p>
          <w:p w14:paraId="39E75806" w14:textId="4C86E262" w:rsidR="00DA6876" w:rsidRPr="0050496F" w:rsidRDefault="00DA6876" w:rsidP="00DA6876">
            <w:pPr>
              <w:rPr>
                <w:sz w:val="18"/>
                <w:szCs w:val="18"/>
              </w:rPr>
            </w:pPr>
            <w:r w:rsidRPr="0050496F">
              <w:rPr>
                <w:sz w:val="18"/>
                <w:szCs w:val="18"/>
              </w:rPr>
              <w:t>competency levels.</w:t>
            </w:r>
          </w:p>
        </w:tc>
        <w:tc>
          <w:tcPr>
            <w:tcW w:w="1038" w:type="dxa"/>
          </w:tcPr>
          <w:p w14:paraId="7B28AAD4" w14:textId="3A353E6E" w:rsidR="00B22E4C" w:rsidRPr="0050496F" w:rsidRDefault="001B073B" w:rsidP="00B22E4C">
            <w:pPr>
              <w:jc w:val="center"/>
              <w:rPr>
                <w:sz w:val="18"/>
                <w:szCs w:val="18"/>
              </w:rPr>
            </w:pPr>
            <w:r>
              <w:rPr>
                <w:sz w:val="18"/>
                <w:szCs w:val="18"/>
              </w:rPr>
              <w:t>N</w:t>
            </w:r>
            <w:r w:rsidR="00A70363">
              <w:rPr>
                <w:sz w:val="18"/>
                <w:szCs w:val="18"/>
              </w:rPr>
              <w:t>o</w:t>
            </w:r>
          </w:p>
        </w:tc>
        <w:tc>
          <w:tcPr>
            <w:tcW w:w="1016" w:type="dxa"/>
          </w:tcPr>
          <w:p w14:paraId="622E803F" w14:textId="5B90BFCE" w:rsidR="00C02EAE" w:rsidRPr="0050496F" w:rsidRDefault="00DA6876" w:rsidP="00C02EAE">
            <w:pPr>
              <w:jc w:val="center"/>
              <w:rPr>
                <w:sz w:val="18"/>
                <w:szCs w:val="18"/>
              </w:rPr>
            </w:pPr>
            <w:r>
              <w:rPr>
                <w:sz w:val="18"/>
                <w:szCs w:val="18"/>
              </w:rPr>
              <w:t>No</w:t>
            </w:r>
          </w:p>
        </w:tc>
        <w:tc>
          <w:tcPr>
            <w:tcW w:w="2020" w:type="dxa"/>
          </w:tcPr>
          <w:p w14:paraId="2CFAED32" w14:textId="3BC0ED14" w:rsidR="0048661F" w:rsidRDefault="0048661F" w:rsidP="00C02EAE">
            <w:pPr>
              <w:rPr>
                <w:sz w:val="18"/>
                <w:szCs w:val="18"/>
              </w:rPr>
            </w:pPr>
            <w:r>
              <w:rPr>
                <w:sz w:val="18"/>
                <w:szCs w:val="18"/>
              </w:rPr>
              <w:t>Fee-paying participants</w:t>
            </w:r>
            <w:r w:rsidR="00171109">
              <w:rPr>
                <w:sz w:val="18"/>
                <w:szCs w:val="18"/>
              </w:rPr>
              <w:t xml:space="preserve"> or guest students</w:t>
            </w:r>
            <w:r w:rsidRPr="0050496F">
              <w:rPr>
                <w:sz w:val="18"/>
                <w:szCs w:val="18"/>
              </w:rPr>
              <w:t xml:space="preserve"> who meet specific </w:t>
            </w:r>
            <w:r w:rsidRPr="0050496F">
              <w:rPr>
                <w:w w:val="95"/>
                <w:sz w:val="18"/>
                <w:szCs w:val="18"/>
              </w:rPr>
              <w:t xml:space="preserve">admission </w:t>
            </w:r>
            <w:r w:rsidRPr="0050496F">
              <w:rPr>
                <w:sz w:val="18"/>
                <w:szCs w:val="18"/>
              </w:rPr>
              <w:t>criteria.</w:t>
            </w:r>
          </w:p>
        </w:tc>
        <w:tc>
          <w:tcPr>
            <w:tcW w:w="2259" w:type="dxa"/>
          </w:tcPr>
          <w:p w14:paraId="316A57C1" w14:textId="40E20A41" w:rsidR="000D69C5" w:rsidRPr="0050496F" w:rsidRDefault="00E3266A" w:rsidP="00C02EAE">
            <w:pPr>
              <w:rPr>
                <w:sz w:val="18"/>
                <w:szCs w:val="18"/>
              </w:rPr>
            </w:pPr>
            <w:r w:rsidRPr="0050496F">
              <w:rPr>
                <w:sz w:val="18"/>
                <w:szCs w:val="18"/>
              </w:rPr>
              <w:t xml:space="preserve">Distinct entity </w:t>
            </w:r>
            <w:r w:rsidR="00A93C60">
              <w:rPr>
                <w:sz w:val="18"/>
                <w:szCs w:val="18"/>
              </w:rPr>
              <w:t xml:space="preserve">designed for external stakeholders and guest students </w:t>
            </w:r>
            <w:r w:rsidRPr="0050496F">
              <w:rPr>
                <w:sz w:val="18"/>
                <w:szCs w:val="18"/>
              </w:rPr>
              <w:t>not related to a degree program or minor.</w:t>
            </w:r>
          </w:p>
        </w:tc>
        <w:tc>
          <w:tcPr>
            <w:tcW w:w="2563" w:type="dxa"/>
          </w:tcPr>
          <w:p w14:paraId="57B5509E" w14:textId="0114C4BC" w:rsidR="00C02EAE" w:rsidRPr="0050496F" w:rsidRDefault="00E3266A" w:rsidP="00E3266A">
            <w:pPr>
              <w:pStyle w:val="TableParagraph"/>
              <w:ind w:right="123"/>
              <w:rPr>
                <w:rFonts w:ascii="Times New Roman" w:hAnsi="Times New Roman" w:cs="Times New Roman"/>
                <w:sz w:val="18"/>
                <w:szCs w:val="18"/>
              </w:rPr>
            </w:pPr>
            <w:r w:rsidRPr="0050496F">
              <w:rPr>
                <w:rFonts w:ascii="Times New Roman" w:hAnsi="Times New Roman" w:cs="Times New Roman"/>
                <w:sz w:val="18"/>
                <w:szCs w:val="18"/>
              </w:rPr>
              <w:t xml:space="preserve">Admission and </w:t>
            </w:r>
            <w:r>
              <w:rPr>
                <w:rFonts w:ascii="Times New Roman" w:hAnsi="Times New Roman" w:cs="Times New Roman"/>
                <w:sz w:val="18"/>
                <w:szCs w:val="18"/>
              </w:rPr>
              <w:t>completion</w:t>
            </w:r>
            <w:r w:rsidRPr="0050496F">
              <w:rPr>
                <w:rFonts w:ascii="Times New Roman" w:hAnsi="Times New Roman" w:cs="Times New Roman"/>
                <w:sz w:val="18"/>
                <w:szCs w:val="18"/>
              </w:rPr>
              <w:t xml:space="preserve"> are administered by </w:t>
            </w:r>
            <w:r>
              <w:rPr>
                <w:rFonts w:ascii="Times New Roman" w:hAnsi="Times New Roman" w:cs="Times New Roman"/>
                <w:sz w:val="18"/>
                <w:szCs w:val="18"/>
              </w:rPr>
              <w:t>sponsoring unit</w:t>
            </w:r>
            <w:r w:rsidRPr="0050496F">
              <w:rPr>
                <w:rFonts w:ascii="Times New Roman" w:hAnsi="Times New Roman" w:cs="Times New Roman"/>
                <w:sz w:val="18"/>
                <w:szCs w:val="18"/>
              </w:rPr>
              <w:t xml:space="preserve"> and </w:t>
            </w:r>
            <w:r>
              <w:rPr>
                <w:rFonts w:ascii="Times New Roman" w:hAnsi="Times New Roman" w:cs="Times New Roman"/>
                <w:sz w:val="18"/>
                <w:szCs w:val="18"/>
              </w:rPr>
              <w:t>are</w:t>
            </w:r>
            <w:r w:rsidRPr="0050496F">
              <w:rPr>
                <w:rFonts w:ascii="Times New Roman" w:hAnsi="Times New Roman" w:cs="Times New Roman"/>
                <w:sz w:val="18"/>
                <w:szCs w:val="18"/>
              </w:rPr>
              <w:t xml:space="preserve"> separate from the degree</w:t>
            </w:r>
            <w:r>
              <w:rPr>
                <w:rFonts w:ascii="Times New Roman" w:hAnsi="Times New Roman" w:cs="Times New Roman"/>
                <w:sz w:val="18"/>
                <w:szCs w:val="18"/>
              </w:rPr>
              <w:t xml:space="preserve"> </w:t>
            </w:r>
            <w:r w:rsidRPr="0050496F">
              <w:rPr>
                <w:rFonts w:ascii="Times New Roman" w:hAnsi="Times New Roman" w:cs="Times New Roman"/>
                <w:sz w:val="18"/>
                <w:szCs w:val="18"/>
              </w:rPr>
              <w:t>certification process.</w:t>
            </w:r>
          </w:p>
        </w:tc>
        <w:tc>
          <w:tcPr>
            <w:tcW w:w="5348" w:type="dxa"/>
          </w:tcPr>
          <w:p w14:paraId="21645889" w14:textId="77777777" w:rsidR="00834C97" w:rsidRPr="0050496F" w:rsidRDefault="00834C97" w:rsidP="00834C97">
            <w:pPr>
              <w:pStyle w:val="TableParagraph"/>
              <w:ind w:right="123"/>
              <w:rPr>
                <w:rFonts w:ascii="Times New Roman" w:hAnsi="Times New Roman" w:cs="Times New Roman"/>
                <w:sz w:val="18"/>
                <w:szCs w:val="18"/>
              </w:rPr>
            </w:pPr>
            <w:r w:rsidRPr="0050496F">
              <w:rPr>
                <w:rFonts w:ascii="Times New Roman" w:hAnsi="Times New Roman" w:cs="Times New Roman"/>
                <w:sz w:val="18"/>
                <w:szCs w:val="18"/>
              </w:rPr>
              <w:t>Certificates that provide content typically associated with undergraduate degree programs but are designed for professionals.</w:t>
            </w:r>
            <w:r>
              <w:rPr>
                <w:rFonts w:ascii="Times New Roman" w:hAnsi="Times New Roman" w:cs="Times New Roman"/>
                <w:sz w:val="18"/>
                <w:szCs w:val="18"/>
              </w:rPr>
              <w:t xml:space="preserve"> No formal, credit-bearing coursework included in the design.</w:t>
            </w:r>
          </w:p>
          <w:p w14:paraId="21A54D66" w14:textId="77777777" w:rsidR="00834C97" w:rsidRPr="0050496F" w:rsidRDefault="00834C97" w:rsidP="00834C97">
            <w:pPr>
              <w:pStyle w:val="TableParagraph"/>
              <w:ind w:right="123"/>
              <w:rPr>
                <w:rFonts w:ascii="Times New Roman" w:hAnsi="Times New Roman" w:cs="Times New Roman"/>
                <w:sz w:val="18"/>
                <w:szCs w:val="18"/>
              </w:rPr>
            </w:pPr>
          </w:p>
          <w:p w14:paraId="5D96FC6C" w14:textId="77777777" w:rsidR="00834C97" w:rsidRPr="0050496F" w:rsidRDefault="00834C97" w:rsidP="00D10C31">
            <w:pPr>
              <w:pStyle w:val="TableParagraph"/>
              <w:numPr>
                <w:ilvl w:val="0"/>
                <w:numId w:val="5"/>
              </w:numPr>
              <w:ind w:right="123"/>
              <w:rPr>
                <w:rFonts w:ascii="Times New Roman" w:hAnsi="Times New Roman" w:cs="Times New Roman"/>
                <w:sz w:val="18"/>
                <w:szCs w:val="18"/>
              </w:rPr>
            </w:pPr>
            <w:r w:rsidRPr="0050496F">
              <w:rPr>
                <w:rFonts w:ascii="Times New Roman" w:hAnsi="Times New Roman" w:cs="Times New Roman"/>
                <w:sz w:val="18"/>
                <w:szCs w:val="18"/>
              </w:rPr>
              <w:t>Diversity, Equity, and Inclusion certification for visiting international scholars</w:t>
            </w:r>
          </w:p>
          <w:p w14:paraId="045EA82F" w14:textId="77777777" w:rsidR="00834C97" w:rsidRDefault="00834C97" w:rsidP="00D10C31">
            <w:pPr>
              <w:pStyle w:val="TableParagraph"/>
              <w:numPr>
                <w:ilvl w:val="0"/>
                <w:numId w:val="5"/>
              </w:numPr>
              <w:ind w:right="123"/>
              <w:rPr>
                <w:rFonts w:ascii="Times New Roman" w:hAnsi="Times New Roman" w:cs="Times New Roman"/>
                <w:sz w:val="18"/>
                <w:szCs w:val="18"/>
              </w:rPr>
            </w:pPr>
            <w:r w:rsidRPr="0050496F">
              <w:rPr>
                <w:rFonts w:ascii="Times New Roman" w:hAnsi="Times New Roman" w:cs="Times New Roman"/>
                <w:sz w:val="18"/>
                <w:szCs w:val="18"/>
              </w:rPr>
              <w:t>Cultural competence for health care professionals designed for Lansing-area nurses</w:t>
            </w:r>
          </w:p>
          <w:p w14:paraId="3E66CA99" w14:textId="77777777" w:rsidR="00834C97" w:rsidRPr="0050496F" w:rsidRDefault="00834C97" w:rsidP="00D10C31">
            <w:pPr>
              <w:pStyle w:val="TableParagraph"/>
              <w:numPr>
                <w:ilvl w:val="0"/>
                <w:numId w:val="5"/>
              </w:numPr>
              <w:ind w:right="123"/>
              <w:rPr>
                <w:rFonts w:ascii="Times New Roman" w:hAnsi="Times New Roman" w:cs="Times New Roman"/>
                <w:sz w:val="18"/>
                <w:szCs w:val="18"/>
              </w:rPr>
            </w:pPr>
            <w:r>
              <w:rPr>
                <w:rFonts w:ascii="Times New Roman" w:hAnsi="Times New Roman"/>
                <w:sz w:val="18"/>
                <w:szCs w:val="18"/>
              </w:rPr>
              <w:t>DEI for Educators offered to Michigan teachers</w:t>
            </w:r>
          </w:p>
          <w:p w14:paraId="61E29E81" w14:textId="19831B8D" w:rsidR="002B2AAE" w:rsidRPr="002B2AAE" w:rsidRDefault="002B2AAE" w:rsidP="002B2AAE">
            <w:pPr>
              <w:contextualSpacing/>
              <w:rPr>
                <w:sz w:val="18"/>
                <w:szCs w:val="18"/>
              </w:rPr>
            </w:pPr>
          </w:p>
        </w:tc>
      </w:tr>
      <w:tr w:rsidR="00AA67AA" w:rsidRPr="0050496F" w14:paraId="4D811847" w14:textId="77777777" w:rsidTr="0068160B">
        <w:tc>
          <w:tcPr>
            <w:tcW w:w="1421" w:type="dxa"/>
          </w:tcPr>
          <w:p w14:paraId="4F240F82" w14:textId="4E571195" w:rsidR="007B54C3" w:rsidRPr="004656C6" w:rsidRDefault="007B54C3" w:rsidP="00CC4942">
            <w:pPr>
              <w:rPr>
                <w:sz w:val="18"/>
                <w:szCs w:val="18"/>
              </w:rPr>
            </w:pPr>
            <w:r w:rsidRPr="004656C6">
              <w:rPr>
                <w:sz w:val="18"/>
                <w:szCs w:val="18"/>
              </w:rPr>
              <w:t xml:space="preserve">Type </w:t>
            </w:r>
            <w:r w:rsidR="006B533F" w:rsidRPr="004656C6">
              <w:rPr>
                <w:sz w:val="18"/>
                <w:szCs w:val="18"/>
              </w:rPr>
              <w:t>4</w:t>
            </w:r>
          </w:p>
          <w:p w14:paraId="3573D721" w14:textId="77777777" w:rsidR="007B54C3" w:rsidRPr="004656C6" w:rsidRDefault="007B54C3" w:rsidP="00CC4942">
            <w:pPr>
              <w:rPr>
                <w:sz w:val="18"/>
                <w:szCs w:val="18"/>
              </w:rPr>
            </w:pPr>
          </w:p>
          <w:p w14:paraId="3810CBDB" w14:textId="6802BEDF" w:rsidR="007B54C3" w:rsidRPr="00FD5F55" w:rsidRDefault="00DA6876" w:rsidP="00CC4942">
            <w:pPr>
              <w:rPr>
                <w:sz w:val="18"/>
                <w:szCs w:val="18"/>
                <w:highlight w:val="yellow"/>
              </w:rPr>
            </w:pPr>
            <w:r w:rsidRPr="004656C6">
              <w:rPr>
                <w:sz w:val="18"/>
                <w:szCs w:val="18"/>
              </w:rPr>
              <w:t xml:space="preserve">University </w:t>
            </w:r>
            <w:r w:rsidR="004656C6" w:rsidRPr="004656C6">
              <w:rPr>
                <w:sz w:val="18"/>
                <w:szCs w:val="18"/>
              </w:rPr>
              <w:t>Undergraduate</w:t>
            </w:r>
            <w:r w:rsidR="007B54C3" w:rsidRPr="004656C6">
              <w:rPr>
                <w:sz w:val="18"/>
                <w:szCs w:val="18"/>
              </w:rPr>
              <w:t xml:space="preserve"> Certificat</w:t>
            </w:r>
            <w:r w:rsidRPr="004656C6">
              <w:rPr>
                <w:sz w:val="18"/>
                <w:szCs w:val="18"/>
              </w:rPr>
              <w:t>e</w:t>
            </w:r>
            <w:r w:rsidR="007B54C3" w:rsidRPr="004656C6">
              <w:rPr>
                <w:sz w:val="18"/>
                <w:szCs w:val="18"/>
              </w:rPr>
              <w:t xml:space="preserve"> in….</w:t>
            </w:r>
          </w:p>
        </w:tc>
        <w:tc>
          <w:tcPr>
            <w:tcW w:w="2870" w:type="dxa"/>
          </w:tcPr>
          <w:p w14:paraId="1EAB64B1" w14:textId="738F6D4F" w:rsidR="007B54C3" w:rsidRPr="0050496F" w:rsidRDefault="00DA6876" w:rsidP="00CC4942">
            <w:pPr>
              <w:rPr>
                <w:sz w:val="18"/>
                <w:szCs w:val="18"/>
              </w:rPr>
            </w:pPr>
            <w:r w:rsidRPr="0050496F">
              <w:rPr>
                <w:sz w:val="18"/>
                <w:szCs w:val="18"/>
              </w:rPr>
              <w:t>Course work, co-curricular experiences, and specified professional training, skills, or</w:t>
            </w:r>
            <w:r>
              <w:rPr>
                <w:sz w:val="18"/>
                <w:szCs w:val="18"/>
              </w:rPr>
              <w:t xml:space="preserve"> </w:t>
            </w:r>
            <w:r w:rsidRPr="0050496F">
              <w:rPr>
                <w:sz w:val="18"/>
                <w:szCs w:val="18"/>
              </w:rPr>
              <w:t>competency levels</w:t>
            </w:r>
            <w:r>
              <w:rPr>
                <w:sz w:val="18"/>
                <w:szCs w:val="18"/>
              </w:rPr>
              <w:t xml:space="preserve"> that </w:t>
            </w:r>
            <w:r w:rsidR="0048661F">
              <w:rPr>
                <w:sz w:val="18"/>
                <w:szCs w:val="18"/>
              </w:rPr>
              <w:t>distinct from a major and serve a broad, pan-institutional audience.</w:t>
            </w:r>
            <w:r>
              <w:rPr>
                <w:sz w:val="18"/>
                <w:szCs w:val="18"/>
              </w:rPr>
              <w:t xml:space="preserve"> Designed to serve both MSU and guest students</w:t>
            </w:r>
          </w:p>
        </w:tc>
        <w:tc>
          <w:tcPr>
            <w:tcW w:w="1038" w:type="dxa"/>
          </w:tcPr>
          <w:p w14:paraId="304294D2" w14:textId="567FD941" w:rsidR="007B54C3" w:rsidRPr="0050496F" w:rsidRDefault="00A70363" w:rsidP="00CC4942">
            <w:pPr>
              <w:jc w:val="center"/>
              <w:rPr>
                <w:sz w:val="18"/>
                <w:szCs w:val="18"/>
              </w:rPr>
            </w:pPr>
            <w:r>
              <w:rPr>
                <w:sz w:val="18"/>
                <w:szCs w:val="18"/>
              </w:rPr>
              <w:t>Yes</w:t>
            </w:r>
          </w:p>
        </w:tc>
        <w:tc>
          <w:tcPr>
            <w:tcW w:w="1016" w:type="dxa"/>
          </w:tcPr>
          <w:p w14:paraId="055410D0" w14:textId="47D2A0E6" w:rsidR="007B54C3" w:rsidRPr="0050496F" w:rsidRDefault="00DA6876" w:rsidP="00CC4942">
            <w:pPr>
              <w:jc w:val="center"/>
              <w:rPr>
                <w:sz w:val="18"/>
                <w:szCs w:val="18"/>
              </w:rPr>
            </w:pPr>
            <w:r>
              <w:rPr>
                <w:sz w:val="18"/>
                <w:szCs w:val="18"/>
              </w:rPr>
              <w:t>Yes</w:t>
            </w:r>
          </w:p>
        </w:tc>
        <w:tc>
          <w:tcPr>
            <w:tcW w:w="2020" w:type="dxa"/>
          </w:tcPr>
          <w:p w14:paraId="0515AAD9" w14:textId="237831DC" w:rsidR="007B54C3" w:rsidRPr="0050496F" w:rsidRDefault="0048661F" w:rsidP="00CC4942">
            <w:pPr>
              <w:rPr>
                <w:sz w:val="18"/>
                <w:szCs w:val="18"/>
              </w:rPr>
            </w:pPr>
            <w:r>
              <w:rPr>
                <w:sz w:val="18"/>
                <w:szCs w:val="18"/>
              </w:rPr>
              <w:t>MSU undergraduate or guest students</w:t>
            </w:r>
            <w:r w:rsidRPr="0050496F">
              <w:rPr>
                <w:sz w:val="18"/>
                <w:szCs w:val="18"/>
              </w:rPr>
              <w:t xml:space="preserve"> who meet the eligibility requirements</w:t>
            </w:r>
          </w:p>
        </w:tc>
        <w:tc>
          <w:tcPr>
            <w:tcW w:w="2259" w:type="dxa"/>
          </w:tcPr>
          <w:p w14:paraId="2B47EB8C" w14:textId="19E0F069" w:rsidR="007B54C3" w:rsidRPr="0050496F" w:rsidRDefault="007B54C3" w:rsidP="00CC4942">
            <w:pPr>
              <w:rPr>
                <w:sz w:val="18"/>
                <w:szCs w:val="18"/>
              </w:rPr>
            </w:pPr>
            <w:r w:rsidRPr="0050496F">
              <w:rPr>
                <w:sz w:val="18"/>
                <w:szCs w:val="18"/>
              </w:rPr>
              <w:t xml:space="preserve">Distinct entity designed for </w:t>
            </w:r>
            <w:r w:rsidR="000D69C5">
              <w:rPr>
                <w:sz w:val="18"/>
                <w:szCs w:val="18"/>
              </w:rPr>
              <w:t>undergraduate</w:t>
            </w:r>
            <w:r w:rsidRPr="0050496F">
              <w:rPr>
                <w:sz w:val="18"/>
                <w:szCs w:val="18"/>
              </w:rPr>
              <w:t xml:space="preserve"> students and </w:t>
            </w:r>
            <w:r w:rsidR="000D69C5">
              <w:rPr>
                <w:sz w:val="18"/>
                <w:szCs w:val="18"/>
              </w:rPr>
              <w:t>guest students.</w:t>
            </w:r>
            <w:r w:rsidRPr="0050496F">
              <w:rPr>
                <w:sz w:val="18"/>
                <w:szCs w:val="18"/>
              </w:rPr>
              <w:t xml:space="preserve"> </w:t>
            </w:r>
          </w:p>
        </w:tc>
        <w:tc>
          <w:tcPr>
            <w:tcW w:w="2563" w:type="dxa"/>
          </w:tcPr>
          <w:p w14:paraId="64E5EB70" w14:textId="53C0EF11" w:rsidR="007B54C3" w:rsidRPr="00A12038" w:rsidRDefault="007B54C3" w:rsidP="00A12038">
            <w:pPr>
              <w:pStyle w:val="TableParagraph"/>
              <w:ind w:right="123"/>
              <w:rPr>
                <w:rFonts w:ascii="Times New Roman" w:hAnsi="Times New Roman" w:cs="Times New Roman"/>
                <w:sz w:val="18"/>
                <w:szCs w:val="18"/>
              </w:rPr>
            </w:pPr>
            <w:r w:rsidRPr="0050496F">
              <w:rPr>
                <w:rFonts w:ascii="Times New Roman" w:hAnsi="Times New Roman" w:cs="Times New Roman"/>
                <w:sz w:val="18"/>
                <w:szCs w:val="18"/>
              </w:rPr>
              <w:t xml:space="preserve">Admission and </w:t>
            </w:r>
            <w:r w:rsidR="001B12F1">
              <w:rPr>
                <w:rFonts w:ascii="Times New Roman" w:hAnsi="Times New Roman" w:cs="Times New Roman"/>
                <w:sz w:val="18"/>
                <w:szCs w:val="18"/>
              </w:rPr>
              <w:t>completion</w:t>
            </w:r>
            <w:r w:rsidRPr="0050496F">
              <w:rPr>
                <w:rFonts w:ascii="Times New Roman" w:hAnsi="Times New Roman" w:cs="Times New Roman"/>
                <w:sz w:val="18"/>
                <w:szCs w:val="18"/>
              </w:rPr>
              <w:t xml:space="preserve"> are administered by </w:t>
            </w:r>
            <w:r w:rsidR="00A12038">
              <w:rPr>
                <w:rFonts w:ascii="Times New Roman" w:hAnsi="Times New Roman" w:cs="Times New Roman"/>
                <w:sz w:val="18"/>
                <w:szCs w:val="18"/>
              </w:rPr>
              <w:t xml:space="preserve">APUE in </w:t>
            </w:r>
            <w:r w:rsidR="00A12038" w:rsidRPr="00A12038">
              <w:rPr>
                <w:rFonts w:ascii="Times New Roman" w:hAnsi="Times New Roman" w:cs="Times New Roman"/>
                <w:sz w:val="18"/>
                <w:szCs w:val="18"/>
              </w:rPr>
              <w:t xml:space="preserve">collaboration with </w:t>
            </w:r>
            <w:r w:rsidRPr="00A12038">
              <w:rPr>
                <w:rFonts w:ascii="Times New Roman" w:hAnsi="Times New Roman" w:cs="Times New Roman"/>
                <w:sz w:val="18"/>
                <w:szCs w:val="18"/>
              </w:rPr>
              <w:t>sponsoring unit</w:t>
            </w:r>
            <w:r w:rsidR="00A12038" w:rsidRPr="00A12038">
              <w:rPr>
                <w:rFonts w:ascii="Times New Roman" w:hAnsi="Times New Roman" w:cs="Times New Roman"/>
                <w:sz w:val="18"/>
                <w:szCs w:val="18"/>
              </w:rPr>
              <w:t xml:space="preserve">(s) and are </w:t>
            </w:r>
            <w:r w:rsidR="001B12F1" w:rsidRPr="00A12038">
              <w:rPr>
                <w:rFonts w:ascii="Times New Roman" w:hAnsi="Times New Roman" w:cs="Times New Roman"/>
                <w:sz w:val="18"/>
                <w:szCs w:val="18"/>
              </w:rPr>
              <w:t>unrelated to a</w:t>
            </w:r>
            <w:r w:rsidRPr="00A12038">
              <w:rPr>
                <w:rFonts w:ascii="Times New Roman" w:hAnsi="Times New Roman" w:cs="Times New Roman"/>
                <w:sz w:val="18"/>
                <w:szCs w:val="18"/>
              </w:rPr>
              <w:t xml:space="preserve"> degree</w:t>
            </w:r>
            <w:r w:rsidR="00A12038" w:rsidRPr="00A12038">
              <w:rPr>
                <w:rFonts w:ascii="Times New Roman" w:hAnsi="Times New Roman" w:cs="Times New Roman"/>
                <w:sz w:val="18"/>
                <w:szCs w:val="18"/>
              </w:rPr>
              <w:t xml:space="preserve"> </w:t>
            </w:r>
            <w:r w:rsidRPr="00A12038">
              <w:rPr>
                <w:rFonts w:ascii="Times New Roman" w:hAnsi="Times New Roman" w:cs="Times New Roman"/>
                <w:sz w:val="18"/>
                <w:szCs w:val="18"/>
              </w:rPr>
              <w:t>certification process.</w:t>
            </w:r>
          </w:p>
          <w:p w14:paraId="63861F33" w14:textId="77777777" w:rsidR="007B54C3" w:rsidRPr="0050496F" w:rsidRDefault="007B54C3" w:rsidP="00CC4942">
            <w:pPr>
              <w:pStyle w:val="TableParagraph"/>
              <w:ind w:right="123"/>
              <w:rPr>
                <w:rFonts w:ascii="Times New Roman" w:hAnsi="Times New Roman" w:cs="Times New Roman"/>
                <w:sz w:val="18"/>
                <w:szCs w:val="18"/>
              </w:rPr>
            </w:pPr>
          </w:p>
        </w:tc>
        <w:tc>
          <w:tcPr>
            <w:tcW w:w="5348" w:type="dxa"/>
          </w:tcPr>
          <w:p w14:paraId="238A3D60" w14:textId="77777777" w:rsidR="002B2AAE" w:rsidRPr="0050496F" w:rsidRDefault="002B2AAE" w:rsidP="002B2AAE">
            <w:pPr>
              <w:rPr>
                <w:sz w:val="18"/>
                <w:szCs w:val="18"/>
              </w:rPr>
            </w:pPr>
            <w:r w:rsidRPr="0050496F">
              <w:rPr>
                <w:sz w:val="18"/>
                <w:szCs w:val="18"/>
              </w:rPr>
              <w:t xml:space="preserve">Certificate programs designed and administered multiple academic and/or non-academic units that focus on interdisciplinary, professional, and thematic topics available for a broad audience. </w:t>
            </w:r>
          </w:p>
          <w:p w14:paraId="09614AE5" w14:textId="77777777" w:rsidR="002B2AAE" w:rsidRPr="0050496F" w:rsidRDefault="002B2AAE" w:rsidP="002B2AAE">
            <w:pPr>
              <w:rPr>
                <w:sz w:val="18"/>
                <w:szCs w:val="18"/>
              </w:rPr>
            </w:pPr>
          </w:p>
          <w:p w14:paraId="7482DD73" w14:textId="77777777" w:rsidR="002B2AAE" w:rsidRPr="0050496F" w:rsidRDefault="002B2AAE" w:rsidP="00D10C31">
            <w:pPr>
              <w:pStyle w:val="ListParagraph"/>
              <w:numPr>
                <w:ilvl w:val="0"/>
                <w:numId w:val="6"/>
              </w:numPr>
              <w:contextualSpacing/>
              <w:rPr>
                <w:rFonts w:ascii="Times New Roman" w:hAnsi="Times New Roman"/>
                <w:sz w:val="18"/>
                <w:szCs w:val="18"/>
              </w:rPr>
            </w:pPr>
            <w:r w:rsidRPr="0050496F">
              <w:rPr>
                <w:rFonts w:ascii="Times New Roman" w:hAnsi="Times New Roman"/>
                <w:sz w:val="18"/>
                <w:szCs w:val="18"/>
              </w:rPr>
              <w:t>Career readiness offered by APUE and Career Services.</w:t>
            </w:r>
          </w:p>
          <w:p w14:paraId="5B766FB3" w14:textId="77777777" w:rsidR="002B2AAE" w:rsidRPr="0050496F" w:rsidRDefault="002B2AAE" w:rsidP="00D10C31">
            <w:pPr>
              <w:pStyle w:val="ListParagraph"/>
              <w:numPr>
                <w:ilvl w:val="0"/>
                <w:numId w:val="6"/>
              </w:numPr>
              <w:contextualSpacing/>
              <w:rPr>
                <w:rFonts w:ascii="Times New Roman" w:hAnsi="Times New Roman"/>
                <w:sz w:val="18"/>
                <w:szCs w:val="18"/>
              </w:rPr>
            </w:pPr>
            <w:r w:rsidRPr="0050496F">
              <w:rPr>
                <w:rFonts w:ascii="Times New Roman" w:hAnsi="Times New Roman"/>
                <w:sz w:val="18"/>
                <w:szCs w:val="18"/>
              </w:rPr>
              <w:t>Globally-Engaged Leadership offered by APUE and ISP.</w:t>
            </w:r>
          </w:p>
          <w:p w14:paraId="2E9CB965" w14:textId="4485ABE5" w:rsidR="007B54C3" w:rsidRPr="002B2AAE" w:rsidRDefault="007B54C3" w:rsidP="002B2AAE">
            <w:pPr>
              <w:contextualSpacing/>
              <w:rPr>
                <w:sz w:val="18"/>
                <w:szCs w:val="18"/>
              </w:rPr>
            </w:pPr>
          </w:p>
        </w:tc>
      </w:tr>
      <w:tr w:rsidR="00FD5F55" w:rsidRPr="0050496F" w14:paraId="1C76E1B8" w14:textId="77777777" w:rsidTr="0068160B">
        <w:tc>
          <w:tcPr>
            <w:tcW w:w="1421" w:type="dxa"/>
          </w:tcPr>
          <w:p w14:paraId="3B72876F" w14:textId="53BFF506" w:rsidR="00FD5F55" w:rsidRPr="0050496F" w:rsidRDefault="00FD5F55" w:rsidP="00FD5F55">
            <w:pPr>
              <w:rPr>
                <w:sz w:val="18"/>
                <w:szCs w:val="18"/>
              </w:rPr>
            </w:pPr>
            <w:r w:rsidRPr="0050496F">
              <w:rPr>
                <w:sz w:val="18"/>
                <w:szCs w:val="18"/>
              </w:rPr>
              <w:t xml:space="preserve">Type </w:t>
            </w:r>
            <w:r>
              <w:rPr>
                <w:sz w:val="18"/>
                <w:szCs w:val="18"/>
              </w:rPr>
              <w:t>5</w:t>
            </w:r>
            <w:r w:rsidRPr="0050496F">
              <w:rPr>
                <w:sz w:val="18"/>
                <w:szCs w:val="18"/>
              </w:rPr>
              <w:t xml:space="preserve"> (IAT)</w:t>
            </w:r>
          </w:p>
          <w:p w14:paraId="33C27867" w14:textId="77777777" w:rsidR="00FD5F55" w:rsidRPr="0050496F" w:rsidRDefault="00FD5F55" w:rsidP="00FD5F55">
            <w:pPr>
              <w:rPr>
                <w:sz w:val="18"/>
                <w:szCs w:val="18"/>
              </w:rPr>
            </w:pPr>
          </w:p>
          <w:p w14:paraId="7C789ABE" w14:textId="4691E168" w:rsidR="00FD5F55" w:rsidRPr="0050496F" w:rsidRDefault="00FD5F55" w:rsidP="00FD5F55">
            <w:pPr>
              <w:rPr>
                <w:sz w:val="18"/>
                <w:szCs w:val="18"/>
              </w:rPr>
            </w:pPr>
            <w:r w:rsidRPr="0050496F">
              <w:rPr>
                <w:sz w:val="18"/>
                <w:szCs w:val="18"/>
              </w:rPr>
              <w:t>Certificates in…</w:t>
            </w:r>
          </w:p>
        </w:tc>
        <w:tc>
          <w:tcPr>
            <w:tcW w:w="2870" w:type="dxa"/>
          </w:tcPr>
          <w:p w14:paraId="65813263" w14:textId="77777777" w:rsidR="00FD5F55" w:rsidRPr="0050496F" w:rsidRDefault="00FD5F55" w:rsidP="00FD5F55">
            <w:pPr>
              <w:pStyle w:val="TableParagraph"/>
              <w:ind w:right="212"/>
              <w:rPr>
                <w:rFonts w:ascii="Times New Roman" w:hAnsi="Times New Roman" w:cs="Times New Roman"/>
                <w:sz w:val="18"/>
                <w:szCs w:val="18"/>
              </w:rPr>
            </w:pPr>
            <w:r w:rsidRPr="0050496F">
              <w:rPr>
                <w:rFonts w:ascii="Times New Roman" w:hAnsi="Times New Roman" w:cs="Times New Roman"/>
                <w:sz w:val="18"/>
                <w:szCs w:val="18"/>
              </w:rPr>
              <w:t>Course work, co-curricular experiences, and specified professional training, skills, or competency levels</w:t>
            </w:r>
            <w:r>
              <w:rPr>
                <w:rFonts w:ascii="Times New Roman" w:hAnsi="Times New Roman" w:cs="Times New Roman"/>
                <w:sz w:val="18"/>
                <w:szCs w:val="18"/>
              </w:rPr>
              <w:t xml:space="preserve"> for which the certificate and the academic program are one-in-the same.</w:t>
            </w:r>
          </w:p>
          <w:p w14:paraId="39D55366" w14:textId="77777777" w:rsidR="00FD5F55" w:rsidRPr="0050496F" w:rsidRDefault="00FD5F55" w:rsidP="00FD5F55">
            <w:pPr>
              <w:pStyle w:val="TableParagraph"/>
              <w:ind w:right="212"/>
              <w:rPr>
                <w:rFonts w:ascii="Times New Roman" w:hAnsi="Times New Roman" w:cs="Times New Roman"/>
                <w:sz w:val="18"/>
                <w:szCs w:val="18"/>
              </w:rPr>
            </w:pPr>
          </w:p>
        </w:tc>
        <w:tc>
          <w:tcPr>
            <w:tcW w:w="1038" w:type="dxa"/>
          </w:tcPr>
          <w:p w14:paraId="47ED4AF1" w14:textId="2876F77A" w:rsidR="00FD5F55" w:rsidRPr="0050496F" w:rsidRDefault="00FD5F55" w:rsidP="00FD5F55">
            <w:pPr>
              <w:jc w:val="center"/>
              <w:rPr>
                <w:sz w:val="18"/>
                <w:szCs w:val="18"/>
              </w:rPr>
            </w:pPr>
            <w:r w:rsidRPr="0050496F">
              <w:rPr>
                <w:sz w:val="18"/>
                <w:szCs w:val="18"/>
              </w:rPr>
              <w:t>Yes</w:t>
            </w:r>
          </w:p>
        </w:tc>
        <w:tc>
          <w:tcPr>
            <w:tcW w:w="1016" w:type="dxa"/>
          </w:tcPr>
          <w:p w14:paraId="7560E60D" w14:textId="7700D24B" w:rsidR="00FD5F55" w:rsidRDefault="00FD5F55" w:rsidP="00FD5F55">
            <w:pPr>
              <w:jc w:val="center"/>
              <w:rPr>
                <w:sz w:val="18"/>
                <w:szCs w:val="18"/>
              </w:rPr>
            </w:pPr>
            <w:r w:rsidRPr="0050496F">
              <w:rPr>
                <w:sz w:val="18"/>
                <w:szCs w:val="18"/>
              </w:rPr>
              <w:t>Yes</w:t>
            </w:r>
          </w:p>
        </w:tc>
        <w:tc>
          <w:tcPr>
            <w:tcW w:w="2020" w:type="dxa"/>
          </w:tcPr>
          <w:p w14:paraId="21666D25" w14:textId="75907251" w:rsidR="00FD5F55" w:rsidRDefault="00FD5F55" w:rsidP="00FD5F55">
            <w:pPr>
              <w:rPr>
                <w:sz w:val="18"/>
                <w:szCs w:val="18"/>
              </w:rPr>
            </w:pPr>
            <w:r w:rsidRPr="0050496F">
              <w:rPr>
                <w:sz w:val="18"/>
                <w:szCs w:val="18"/>
              </w:rPr>
              <w:t>Students who meet the eligibility requirements</w:t>
            </w:r>
            <w:r>
              <w:rPr>
                <w:sz w:val="18"/>
                <w:szCs w:val="18"/>
              </w:rPr>
              <w:t>.</w:t>
            </w:r>
          </w:p>
        </w:tc>
        <w:tc>
          <w:tcPr>
            <w:tcW w:w="2259" w:type="dxa"/>
          </w:tcPr>
          <w:p w14:paraId="7175F7FC" w14:textId="417E7CFF" w:rsidR="00FD5F55" w:rsidRPr="000B4936" w:rsidRDefault="00FD5F55" w:rsidP="00FD5F55">
            <w:pPr>
              <w:rPr>
                <w:sz w:val="18"/>
                <w:szCs w:val="18"/>
              </w:rPr>
            </w:pPr>
            <w:r w:rsidRPr="000B4936">
              <w:rPr>
                <w:sz w:val="18"/>
                <w:szCs w:val="18"/>
              </w:rPr>
              <w:t>Directly related to a degree program as part of the degree program’s requirements.</w:t>
            </w:r>
          </w:p>
        </w:tc>
        <w:tc>
          <w:tcPr>
            <w:tcW w:w="2563" w:type="dxa"/>
          </w:tcPr>
          <w:p w14:paraId="55B76CB1" w14:textId="2C8E07F2" w:rsidR="00FD5F55" w:rsidRPr="000B4936" w:rsidRDefault="00FD5F55" w:rsidP="00FD5F55">
            <w:pPr>
              <w:pStyle w:val="TableParagraph"/>
              <w:ind w:right="123"/>
              <w:rPr>
                <w:rFonts w:ascii="Times New Roman" w:hAnsi="Times New Roman" w:cs="Times New Roman"/>
                <w:sz w:val="18"/>
                <w:szCs w:val="18"/>
              </w:rPr>
            </w:pPr>
            <w:r w:rsidRPr="000B4936">
              <w:rPr>
                <w:rFonts w:ascii="Times New Roman" w:hAnsi="Times New Roman" w:cs="Times New Roman"/>
                <w:sz w:val="18"/>
                <w:szCs w:val="18"/>
              </w:rPr>
              <w:t>Admission and final approval are managed by the degree program and integral to the degree certification process.</w:t>
            </w:r>
          </w:p>
        </w:tc>
        <w:tc>
          <w:tcPr>
            <w:tcW w:w="5348" w:type="dxa"/>
          </w:tcPr>
          <w:p w14:paraId="5FD3A96D" w14:textId="77777777" w:rsidR="00FD5F55" w:rsidRPr="0050496F" w:rsidRDefault="00FD5F55" w:rsidP="00FD5F55">
            <w:pPr>
              <w:rPr>
                <w:sz w:val="18"/>
                <w:szCs w:val="18"/>
              </w:rPr>
            </w:pPr>
            <w:r>
              <w:rPr>
                <w:sz w:val="18"/>
                <w:szCs w:val="18"/>
              </w:rPr>
              <w:t>These c</w:t>
            </w:r>
            <w:r w:rsidRPr="0050496F">
              <w:rPr>
                <w:sz w:val="18"/>
                <w:szCs w:val="18"/>
              </w:rPr>
              <w:t>ertificates are full academic programs for which the awarding of the certificate ends the program</w:t>
            </w:r>
            <w:r>
              <w:rPr>
                <w:sz w:val="18"/>
                <w:szCs w:val="18"/>
              </w:rPr>
              <w:t xml:space="preserve"> and confers the certificate.</w:t>
            </w:r>
          </w:p>
          <w:p w14:paraId="5617A49F" w14:textId="77777777" w:rsidR="00FD5F55" w:rsidRPr="0050496F" w:rsidRDefault="00FD5F55" w:rsidP="00FD5F55">
            <w:pPr>
              <w:rPr>
                <w:sz w:val="18"/>
                <w:szCs w:val="18"/>
              </w:rPr>
            </w:pPr>
          </w:p>
          <w:p w14:paraId="78D19CBC" w14:textId="6413426C" w:rsidR="00FD5F55" w:rsidRPr="0050496F" w:rsidRDefault="00FD5F55" w:rsidP="00D10C31">
            <w:pPr>
              <w:pStyle w:val="TableParagraph"/>
              <w:numPr>
                <w:ilvl w:val="0"/>
                <w:numId w:val="12"/>
              </w:numPr>
              <w:ind w:right="123"/>
              <w:rPr>
                <w:rFonts w:ascii="Times New Roman" w:hAnsi="Times New Roman" w:cs="Times New Roman"/>
                <w:sz w:val="18"/>
                <w:szCs w:val="18"/>
              </w:rPr>
            </w:pPr>
            <w:r w:rsidRPr="0050496F">
              <w:rPr>
                <w:rFonts w:ascii="Times New Roman" w:hAnsi="Times New Roman"/>
                <w:sz w:val="18"/>
                <w:szCs w:val="18"/>
              </w:rPr>
              <w:t>IAT Certificate Programs</w:t>
            </w:r>
          </w:p>
        </w:tc>
      </w:tr>
    </w:tbl>
    <w:p w14:paraId="3DB0EB27" w14:textId="77777777" w:rsidR="009B7684" w:rsidRDefault="009B7684" w:rsidP="00F533AD">
      <w:pPr>
        <w:rPr>
          <w:sz w:val="22"/>
          <w:szCs w:val="22"/>
        </w:rPr>
        <w:sectPr w:rsidR="009B7684" w:rsidSect="004E70DA">
          <w:headerReference w:type="default" r:id="rId15"/>
          <w:pgSz w:w="20160" w:h="12240" w:orient="landscape" w:code="5"/>
          <w:pgMar w:top="720" w:right="720" w:bottom="720" w:left="720" w:header="720" w:footer="720" w:gutter="0"/>
          <w:cols w:space="720"/>
          <w:docGrid w:linePitch="360"/>
        </w:sectPr>
      </w:pPr>
    </w:p>
    <w:p w14:paraId="69B593D8" w14:textId="470AC83C" w:rsidR="00765C5E" w:rsidRPr="0077599F" w:rsidRDefault="00765C5E" w:rsidP="008141E8">
      <w:pPr>
        <w:spacing w:before="18"/>
        <w:ind w:right="2768"/>
        <w:rPr>
          <w:rFonts w:asciiTheme="majorHAnsi" w:hAnsiTheme="majorHAnsi" w:cstheme="majorHAnsi"/>
          <w:bCs/>
          <w:color w:val="4F81BD" w:themeColor="accent1"/>
          <w:sz w:val="32"/>
          <w:szCs w:val="32"/>
        </w:rPr>
      </w:pPr>
      <w:r w:rsidRPr="0077599F">
        <w:rPr>
          <w:rFonts w:asciiTheme="majorHAnsi" w:hAnsiTheme="majorHAnsi" w:cstheme="majorHAnsi"/>
          <w:bCs/>
          <w:color w:val="4F81BD" w:themeColor="accent1"/>
          <w:sz w:val="32"/>
          <w:szCs w:val="32"/>
        </w:rPr>
        <w:lastRenderedPageBreak/>
        <w:t xml:space="preserve">Guidelines for Issuing Type 3 </w:t>
      </w:r>
      <w:r w:rsidR="008141E8" w:rsidRPr="0077599F">
        <w:rPr>
          <w:rFonts w:asciiTheme="majorHAnsi" w:hAnsiTheme="majorHAnsi" w:cstheme="majorHAnsi"/>
          <w:bCs/>
          <w:color w:val="4F81BD" w:themeColor="accent1"/>
          <w:sz w:val="32"/>
          <w:szCs w:val="32"/>
        </w:rPr>
        <w:t xml:space="preserve">Undergraduate </w:t>
      </w:r>
      <w:r w:rsidRPr="0077599F">
        <w:rPr>
          <w:rFonts w:asciiTheme="majorHAnsi" w:hAnsiTheme="majorHAnsi" w:cstheme="majorHAnsi"/>
          <w:bCs/>
          <w:color w:val="4F81BD" w:themeColor="accent1"/>
          <w:sz w:val="32"/>
          <w:szCs w:val="32"/>
        </w:rPr>
        <w:t>Certificates</w:t>
      </w:r>
    </w:p>
    <w:p w14:paraId="6F8AD637" w14:textId="77777777" w:rsidR="00765C5E" w:rsidRDefault="00765C5E" w:rsidP="00765C5E">
      <w:pPr>
        <w:pStyle w:val="BodyText"/>
        <w:rPr>
          <w:b/>
          <w:sz w:val="20"/>
        </w:rPr>
      </w:pPr>
    </w:p>
    <w:p w14:paraId="7E1CBBE2" w14:textId="77777777" w:rsidR="009825FD" w:rsidRDefault="009825FD" w:rsidP="00765C5E">
      <w:pPr>
        <w:pStyle w:val="BodyText"/>
        <w:rPr>
          <w:b/>
          <w:sz w:val="20"/>
        </w:rPr>
      </w:pPr>
    </w:p>
    <w:p w14:paraId="4CD7359D" w14:textId="6334683A" w:rsidR="00765C5E" w:rsidRPr="009825FD" w:rsidRDefault="00765C5E" w:rsidP="009825FD">
      <w:pPr>
        <w:pStyle w:val="Heading1"/>
        <w:spacing w:before="0"/>
        <w:rPr>
          <w:sz w:val="26"/>
          <w:szCs w:val="26"/>
        </w:rPr>
      </w:pPr>
      <w:r w:rsidRPr="00DD320E">
        <w:rPr>
          <w:sz w:val="26"/>
          <w:szCs w:val="26"/>
        </w:rPr>
        <w:t>Definition</w:t>
      </w:r>
    </w:p>
    <w:p w14:paraId="5553DC4E" w14:textId="7ADDBE9B" w:rsidR="0010717B" w:rsidRDefault="00765C5E" w:rsidP="00901AC5">
      <w:pPr>
        <w:pStyle w:val="BodyText"/>
        <w:ind w:right="237"/>
        <w:rPr>
          <w:rFonts w:ascii="Times New Roman" w:hAnsi="Times New Roman" w:cs="Times New Roman"/>
        </w:rPr>
      </w:pPr>
      <w:r w:rsidRPr="00554147">
        <w:rPr>
          <w:rFonts w:ascii="Times New Roman" w:hAnsi="Times New Roman" w:cs="Times New Roman"/>
        </w:rPr>
        <w:t>A Type 3 certificate is a</w:t>
      </w:r>
      <w:r w:rsidR="00E04445">
        <w:rPr>
          <w:rFonts w:ascii="Times New Roman" w:hAnsi="Times New Roman" w:cs="Times New Roman"/>
        </w:rPr>
        <w:t xml:space="preserve"> professional </w:t>
      </w:r>
      <w:r w:rsidRPr="00554147">
        <w:rPr>
          <w:rFonts w:ascii="Times New Roman" w:hAnsi="Times New Roman" w:cs="Times New Roman"/>
        </w:rPr>
        <w:t>certificate program that is a distinct entity not related to a</w:t>
      </w:r>
      <w:r w:rsidR="00E04445">
        <w:rPr>
          <w:rFonts w:ascii="Times New Roman" w:hAnsi="Times New Roman" w:cs="Times New Roman"/>
        </w:rPr>
        <w:t>ny</w:t>
      </w:r>
      <w:r w:rsidRPr="00554147">
        <w:rPr>
          <w:rFonts w:ascii="Times New Roman" w:hAnsi="Times New Roman" w:cs="Times New Roman"/>
        </w:rPr>
        <w:t xml:space="preserve"> degree program. The overall program is no</w:t>
      </w:r>
      <w:r w:rsidR="00203671">
        <w:rPr>
          <w:rFonts w:ascii="Times New Roman" w:hAnsi="Times New Roman" w:cs="Times New Roman"/>
        </w:rPr>
        <w:t>n-</w:t>
      </w:r>
      <w:r w:rsidRPr="00554147">
        <w:rPr>
          <w:rFonts w:ascii="Times New Roman" w:hAnsi="Times New Roman" w:cs="Times New Roman"/>
        </w:rPr>
        <w:t xml:space="preserve">transcriptable and does not require approval </w:t>
      </w:r>
      <w:r w:rsidR="007D5185">
        <w:rPr>
          <w:rFonts w:ascii="Times New Roman" w:hAnsi="Times New Roman" w:cs="Times New Roman"/>
        </w:rPr>
        <w:t xml:space="preserve">in the same manner as other types of certificates. Type 3 certificates should </w:t>
      </w:r>
      <w:r w:rsidR="004B0EBC">
        <w:rPr>
          <w:rFonts w:ascii="Times New Roman" w:hAnsi="Times New Roman" w:cs="Times New Roman"/>
        </w:rPr>
        <w:t>seek</w:t>
      </w:r>
      <w:r w:rsidR="007D5185">
        <w:rPr>
          <w:rFonts w:ascii="Times New Roman" w:hAnsi="Times New Roman" w:cs="Times New Roman"/>
        </w:rPr>
        <w:t xml:space="preserve"> approval </w:t>
      </w:r>
      <w:r w:rsidR="0010717B">
        <w:rPr>
          <w:rFonts w:ascii="Times New Roman" w:hAnsi="Times New Roman" w:cs="Times New Roman"/>
        </w:rPr>
        <w:t>thorough the following steps:</w:t>
      </w:r>
    </w:p>
    <w:p w14:paraId="6D18750B" w14:textId="77777777" w:rsidR="0010717B" w:rsidRDefault="0010717B" w:rsidP="00901AC5">
      <w:pPr>
        <w:pStyle w:val="BodyText"/>
        <w:ind w:right="237"/>
        <w:rPr>
          <w:rFonts w:ascii="Times New Roman" w:hAnsi="Times New Roman" w:cs="Times New Roman"/>
        </w:rPr>
      </w:pPr>
    </w:p>
    <w:p w14:paraId="23E9F9E5" w14:textId="494A3054" w:rsidR="00BF7048" w:rsidRDefault="00BF7048" w:rsidP="0010717B">
      <w:pPr>
        <w:pStyle w:val="BodyText"/>
        <w:numPr>
          <w:ilvl w:val="0"/>
          <w:numId w:val="12"/>
        </w:numPr>
        <w:ind w:right="237"/>
        <w:rPr>
          <w:rFonts w:ascii="Times New Roman" w:hAnsi="Times New Roman" w:cs="Times New Roman"/>
        </w:rPr>
      </w:pPr>
      <w:r>
        <w:rPr>
          <w:rFonts w:ascii="Times New Roman" w:hAnsi="Times New Roman" w:cs="Times New Roman"/>
        </w:rPr>
        <w:t>Departments, schools, and colleges:</w:t>
      </w:r>
      <w:r w:rsidR="00192069">
        <w:rPr>
          <w:rFonts w:ascii="Times New Roman" w:hAnsi="Times New Roman" w:cs="Times New Roman"/>
        </w:rPr>
        <w:t xml:space="preserve"> unit committee </w:t>
      </w:r>
      <w:r w:rsidR="00656AE9">
        <w:rPr>
          <w:rFonts w:ascii="Times New Roman" w:hAnsi="Times New Roman" w:cs="Times New Roman"/>
        </w:rPr>
        <w:sym w:font="Wingdings" w:char="F0E0"/>
      </w:r>
      <w:r w:rsidR="00656AE9">
        <w:rPr>
          <w:rFonts w:ascii="Times New Roman" w:hAnsi="Times New Roman" w:cs="Times New Roman"/>
        </w:rPr>
        <w:t xml:space="preserve"> college committee </w:t>
      </w:r>
      <w:r w:rsidR="00656AE9">
        <w:rPr>
          <w:rFonts w:ascii="Times New Roman" w:hAnsi="Times New Roman" w:cs="Times New Roman"/>
        </w:rPr>
        <w:sym w:font="Wingdings" w:char="F0E0"/>
      </w:r>
      <w:r w:rsidR="00656AE9">
        <w:rPr>
          <w:rFonts w:ascii="Times New Roman" w:hAnsi="Times New Roman" w:cs="Times New Roman"/>
        </w:rPr>
        <w:t xml:space="preserve"> APUE</w:t>
      </w:r>
      <w:r w:rsidR="00793ABF">
        <w:rPr>
          <w:rFonts w:ascii="Times New Roman" w:hAnsi="Times New Roman" w:cs="Times New Roman"/>
        </w:rPr>
        <w:t xml:space="preserve"> </w:t>
      </w:r>
      <w:r w:rsidR="00793ABF">
        <w:rPr>
          <w:rFonts w:ascii="Times New Roman" w:hAnsi="Times New Roman" w:cs="Times New Roman"/>
        </w:rPr>
        <w:sym w:font="Wingdings" w:char="F0E0"/>
      </w:r>
      <w:r w:rsidR="00793ABF">
        <w:rPr>
          <w:rFonts w:ascii="Times New Roman" w:hAnsi="Times New Roman" w:cs="Times New Roman"/>
        </w:rPr>
        <w:t xml:space="preserve"> UCUE</w:t>
      </w:r>
    </w:p>
    <w:p w14:paraId="1DB6A03E" w14:textId="3CB5F356" w:rsidR="0010717B" w:rsidRDefault="00BF7048" w:rsidP="0010717B">
      <w:pPr>
        <w:pStyle w:val="BodyText"/>
        <w:numPr>
          <w:ilvl w:val="0"/>
          <w:numId w:val="12"/>
        </w:numPr>
        <w:ind w:right="237"/>
        <w:rPr>
          <w:rFonts w:ascii="Times New Roman" w:hAnsi="Times New Roman" w:cs="Times New Roman"/>
        </w:rPr>
      </w:pPr>
      <w:r>
        <w:rPr>
          <w:rFonts w:ascii="Times New Roman" w:hAnsi="Times New Roman" w:cs="Times New Roman"/>
        </w:rPr>
        <w:t>Non-academic units:</w:t>
      </w:r>
      <w:r w:rsidR="00793ABF">
        <w:rPr>
          <w:rFonts w:ascii="Times New Roman" w:hAnsi="Times New Roman" w:cs="Times New Roman"/>
        </w:rPr>
        <w:t xml:space="preserve"> APUE </w:t>
      </w:r>
      <w:r w:rsidR="00793ABF">
        <w:rPr>
          <w:rFonts w:ascii="Times New Roman" w:hAnsi="Times New Roman" w:cs="Times New Roman"/>
        </w:rPr>
        <w:sym w:font="Wingdings" w:char="F0E0"/>
      </w:r>
      <w:r w:rsidR="00793ABF">
        <w:rPr>
          <w:rFonts w:ascii="Times New Roman" w:hAnsi="Times New Roman" w:cs="Times New Roman"/>
        </w:rPr>
        <w:t xml:space="preserve"> UCUE</w:t>
      </w:r>
    </w:p>
    <w:p w14:paraId="24B4A2E6" w14:textId="77777777" w:rsidR="0010717B" w:rsidRDefault="0010717B" w:rsidP="00901AC5">
      <w:pPr>
        <w:pStyle w:val="BodyText"/>
        <w:ind w:right="237"/>
        <w:rPr>
          <w:rFonts w:ascii="Times New Roman" w:hAnsi="Times New Roman" w:cs="Times New Roman"/>
        </w:rPr>
      </w:pPr>
    </w:p>
    <w:p w14:paraId="1E886E04" w14:textId="21477B88" w:rsidR="00765C5E" w:rsidRPr="004B0EBC" w:rsidRDefault="00765C5E" w:rsidP="004B0EBC">
      <w:pPr>
        <w:pStyle w:val="BodyText"/>
        <w:ind w:right="237"/>
        <w:rPr>
          <w:rFonts w:ascii="Times New Roman" w:hAnsi="Times New Roman" w:cs="Times New Roman"/>
        </w:rPr>
      </w:pPr>
      <w:r w:rsidRPr="00554147">
        <w:rPr>
          <w:rFonts w:ascii="Times New Roman" w:hAnsi="Times New Roman" w:cs="Times New Roman"/>
        </w:rPr>
        <w:t xml:space="preserve">Only individual credit‐bearing courses taken as part of these programs will appear on </w:t>
      </w:r>
      <w:r w:rsidR="00390583">
        <w:rPr>
          <w:rFonts w:ascii="Times New Roman" w:hAnsi="Times New Roman" w:cs="Times New Roman"/>
        </w:rPr>
        <w:t>an MSU</w:t>
      </w:r>
      <w:r w:rsidRPr="00554147">
        <w:rPr>
          <w:rFonts w:ascii="Times New Roman" w:hAnsi="Times New Roman" w:cs="Times New Roman"/>
        </w:rPr>
        <w:t xml:space="preserve"> transcript. For additional information regarding </w:t>
      </w:r>
      <w:r w:rsidR="00E96A7F">
        <w:rPr>
          <w:rFonts w:ascii="Times New Roman" w:hAnsi="Times New Roman" w:cs="Times New Roman"/>
        </w:rPr>
        <w:t>undergraduate</w:t>
      </w:r>
      <w:r w:rsidRPr="00554147">
        <w:rPr>
          <w:rFonts w:ascii="Times New Roman" w:hAnsi="Times New Roman" w:cs="Times New Roman"/>
        </w:rPr>
        <w:t xml:space="preserve"> certificates, </w:t>
      </w:r>
      <w:r w:rsidR="007F2AFD">
        <w:rPr>
          <w:rFonts w:ascii="Times New Roman" w:hAnsi="Times New Roman" w:cs="Times New Roman"/>
        </w:rPr>
        <w:t>see information above.</w:t>
      </w:r>
    </w:p>
    <w:p w14:paraId="67689F2E" w14:textId="77777777" w:rsidR="00FD5C24" w:rsidRDefault="00FD5C24" w:rsidP="00901AC5">
      <w:pPr>
        <w:pStyle w:val="Heading1"/>
        <w:spacing w:before="0"/>
        <w:rPr>
          <w:sz w:val="26"/>
          <w:szCs w:val="26"/>
        </w:rPr>
      </w:pPr>
    </w:p>
    <w:p w14:paraId="72F159B4" w14:textId="07BC231E" w:rsidR="00765C5E" w:rsidRPr="00DB1463" w:rsidRDefault="00262629" w:rsidP="00901AC5">
      <w:pPr>
        <w:pStyle w:val="Heading1"/>
        <w:spacing w:before="0"/>
        <w:rPr>
          <w:sz w:val="26"/>
          <w:szCs w:val="26"/>
        </w:rPr>
      </w:pPr>
      <w:r>
        <w:rPr>
          <w:sz w:val="26"/>
          <w:szCs w:val="26"/>
        </w:rPr>
        <w:t xml:space="preserve">Design </w:t>
      </w:r>
      <w:r w:rsidR="00765C5E" w:rsidRPr="00DB1463">
        <w:rPr>
          <w:sz w:val="26"/>
          <w:szCs w:val="26"/>
        </w:rPr>
        <w:t>Guidelines</w:t>
      </w:r>
    </w:p>
    <w:p w14:paraId="3CDB8EA7" w14:textId="44F4F206" w:rsidR="00765C5E" w:rsidRPr="00554147" w:rsidRDefault="00765C5E" w:rsidP="00901AC5">
      <w:pPr>
        <w:pStyle w:val="BodyText"/>
        <w:ind w:right="348"/>
        <w:rPr>
          <w:rFonts w:ascii="Times New Roman" w:hAnsi="Times New Roman" w:cs="Times New Roman"/>
        </w:rPr>
      </w:pPr>
      <w:r w:rsidRPr="00554147">
        <w:rPr>
          <w:rFonts w:ascii="Times New Roman" w:hAnsi="Times New Roman" w:cs="Times New Roman"/>
        </w:rPr>
        <w:t xml:space="preserve">Certificates should adhere to the </w:t>
      </w:r>
      <w:hyperlink r:id="rId16" w:history="1">
        <w:r w:rsidRPr="005A62CC">
          <w:rPr>
            <w:rStyle w:val="Hyperlink"/>
            <w:rFonts w:ascii="Times New Roman" w:hAnsi="Times New Roman" w:cs="Times New Roman"/>
          </w:rPr>
          <w:t>university’s branding standards</w:t>
        </w:r>
      </w:hyperlink>
      <w:r w:rsidR="005A62CC">
        <w:rPr>
          <w:rFonts w:ascii="Times New Roman" w:hAnsi="Times New Roman" w:cs="Times New Roman"/>
        </w:rPr>
        <w:t xml:space="preserve">. </w:t>
      </w:r>
      <w:r w:rsidRPr="00554147">
        <w:rPr>
          <w:rFonts w:ascii="Times New Roman" w:hAnsi="Times New Roman" w:cs="Times New Roman"/>
        </w:rPr>
        <w:t xml:space="preserve">In addition, Type 3 printed certificates </w:t>
      </w:r>
      <w:r w:rsidR="00B22719">
        <w:rPr>
          <w:rFonts w:ascii="Times New Roman" w:hAnsi="Times New Roman" w:cs="Times New Roman"/>
        </w:rPr>
        <w:t xml:space="preserve">must </w:t>
      </w:r>
      <w:r w:rsidRPr="00554147">
        <w:rPr>
          <w:rFonts w:ascii="Times New Roman" w:hAnsi="Times New Roman" w:cs="Times New Roman"/>
        </w:rPr>
        <w:t xml:space="preserve">have certain characteristics </w:t>
      </w:r>
      <w:r w:rsidR="00B22719">
        <w:rPr>
          <w:rFonts w:ascii="Times New Roman" w:hAnsi="Times New Roman" w:cs="Times New Roman"/>
        </w:rPr>
        <w:t>that distinguish them</w:t>
      </w:r>
      <w:r w:rsidRPr="00554147">
        <w:rPr>
          <w:rFonts w:ascii="Times New Roman" w:hAnsi="Times New Roman" w:cs="Times New Roman"/>
        </w:rPr>
        <w:t xml:space="preserve"> from a university‐level certificate and diploma</w:t>
      </w:r>
      <w:r w:rsidR="00CB6224">
        <w:rPr>
          <w:rFonts w:ascii="Times New Roman" w:hAnsi="Times New Roman" w:cs="Times New Roman"/>
        </w:rPr>
        <w:t>s</w:t>
      </w:r>
      <w:r w:rsidRPr="00554147">
        <w:rPr>
          <w:rFonts w:ascii="Times New Roman" w:hAnsi="Times New Roman" w:cs="Times New Roman"/>
        </w:rPr>
        <w:t>. These include:</w:t>
      </w:r>
    </w:p>
    <w:p w14:paraId="4DFC77A1" w14:textId="77777777" w:rsidR="00765C5E" w:rsidRPr="00554147" w:rsidRDefault="00765C5E" w:rsidP="00901AC5">
      <w:pPr>
        <w:pStyle w:val="ListParagraph"/>
        <w:widowControl w:val="0"/>
        <w:numPr>
          <w:ilvl w:val="0"/>
          <w:numId w:val="27"/>
        </w:numPr>
        <w:tabs>
          <w:tab w:val="left" w:pos="839"/>
          <w:tab w:val="left" w:pos="840"/>
        </w:tabs>
        <w:autoSpaceDE w:val="0"/>
        <w:autoSpaceDN w:val="0"/>
        <w:ind w:hanging="361"/>
        <w:rPr>
          <w:rFonts w:ascii="Times New Roman" w:hAnsi="Times New Roman"/>
        </w:rPr>
      </w:pPr>
      <w:r w:rsidRPr="00554147">
        <w:rPr>
          <w:rFonts w:ascii="Times New Roman" w:hAnsi="Times New Roman"/>
        </w:rPr>
        <w:t>The certificate is 8.5 x 11 inches or</w:t>
      </w:r>
      <w:r w:rsidRPr="00554147">
        <w:rPr>
          <w:rFonts w:ascii="Times New Roman" w:hAnsi="Times New Roman"/>
          <w:spacing w:val="-3"/>
        </w:rPr>
        <w:t xml:space="preserve"> </w:t>
      </w:r>
      <w:r w:rsidRPr="00554147">
        <w:rPr>
          <w:rFonts w:ascii="Times New Roman" w:hAnsi="Times New Roman"/>
        </w:rPr>
        <w:t>smaller.</w:t>
      </w:r>
    </w:p>
    <w:p w14:paraId="698648F5" w14:textId="46EF9259" w:rsidR="00765C5E" w:rsidRPr="00554147" w:rsidRDefault="00765C5E" w:rsidP="00901AC5">
      <w:pPr>
        <w:pStyle w:val="ListParagraph"/>
        <w:widowControl w:val="0"/>
        <w:numPr>
          <w:ilvl w:val="0"/>
          <w:numId w:val="27"/>
        </w:numPr>
        <w:tabs>
          <w:tab w:val="left" w:pos="839"/>
          <w:tab w:val="left" w:pos="840"/>
        </w:tabs>
        <w:autoSpaceDE w:val="0"/>
        <w:autoSpaceDN w:val="0"/>
        <w:ind w:right="236"/>
        <w:rPr>
          <w:rFonts w:ascii="Times New Roman" w:hAnsi="Times New Roman"/>
        </w:rPr>
      </w:pPr>
      <w:r w:rsidRPr="00554147">
        <w:rPr>
          <w:rFonts w:ascii="Times New Roman" w:hAnsi="Times New Roman"/>
        </w:rPr>
        <w:t xml:space="preserve">At a minimum, </w:t>
      </w:r>
      <w:r w:rsidR="0075488D">
        <w:rPr>
          <w:rFonts w:ascii="Times New Roman" w:hAnsi="Times New Roman"/>
        </w:rPr>
        <w:t xml:space="preserve">include </w:t>
      </w:r>
      <w:r w:rsidRPr="00554147">
        <w:rPr>
          <w:rFonts w:ascii="Times New Roman" w:hAnsi="Times New Roman"/>
        </w:rPr>
        <w:t xml:space="preserve">the following information: name of institution; name of unit(s) awarding certificate; </w:t>
      </w:r>
      <w:r w:rsidR="00316AFF">
        <w:rPr>
          <w:rFonts w:ascii="Times New Roman" w:hAnsi="Times New Roman"/>
        </w:rPr>
        <w:t>participant’s</w:t>
      </w:r>
      <w:r w:rsidRPr="00554147">
        <w:rPr>
          <w:rFonts w:ascii="Times New Roman" w:hAnsi="Times New Roman"/>
        </w:rPr>
        <w:t xml:space="preserve"> name; name of the certificate program or series; issue or award date; and signatures of </w:t>
      </w:r>
      <w:r w:rsidR="00316AFF">
        <w:rPr>
          <w:rFonts w:ascii="Times New Roman" w:hAnsi="Times New Roman"/>
        </w:rPr>
        <w:t xml:space="preserve">appropriate </w:t>
      </w:r>
      <w:r w:rsidRPr="00554147">
        <w:rPr>
          <w:rFonts w:ascii="Times New Roman" w:hAnsi="Times New Roman"/>
        </w:rPr>
        <w:t>university</w:t>
      </w:r>
      <w:r w:rsidRPr="00554147">
        <w:rPr>
          <w:rFonts w:ascii="Times New Roman" w:hAnsi="Times New Roman"/>
          <w:spacing w:val="-1"/>
        </w:rPr>
        <w:t xml:space="preserve"> </w:t>
      </w:r>
      <w:r w:rsidRPr="00554147">
        <w:rPr>
          <w:rFonts w:ascii="Times New Roman" w:hAnsi="Times New Roman"/>
        </w:rPr>
        <w:t>officials.</w:t>
      </w:r>
    </w:p>
    <w:p w14:paraId="5FA9C74D" w14:textId="77777777" w:rsidR="00765C5E" w:rsidRPr="00554147" w:rsidRDefault="00765C5E" w:rsidP="00765C5E">
      <w:pPr>
        <w:pStyle w:val="ListParagraph"/>
        <w:widowControl w:val="0"/>
        <w:numPr>
          <w:ilvl w:val="0"/>
          <w:numId w:val="27"/>
        </w:numPr>
        <w:tabs>
          <w:tab w:val="left" w:pos="839"/>
          <w:tab w:val="left" w:pos="840"/>
        </w:tabs>
        <w:autoSpaceDE w:val="0"/>
        <w:autoSpaceDN w:val="0"/>
        <w:ind w:right="142"/>
        <w:rPr>
          <w:rFonts w:ascii="Times New Roman" w:hAnsi="Times New Roman"/>
        </w:rPr>
      </w:pPr>
      <w:r w:rsidRPr="00554147">
        <w:rPr>
          <w:rFonts w:ascii="Times New Roman" w:hAnsi="Times New Roman"/>
        </w:rPr>
        <w:t>Michigan State University appears as the primary heading. The name of the unit awarding the certificate may also be part of the primary</w:t>
      </w:r>
      <w:r w:rsidRPr="00554147">
        <w:rPr>
          <w:rFonts w:ascii="Times New Roman" w:hAnsi="Times New Roman"/>
          <w:spacing w:val="-5"/>
        </w:rPr>
        <w:t xml:space="preserve"> </w:t>
      </w:r>
      <w:r w:rsidRPr="00554147">
        <w:rPr>
          <w:rFonts w:ascii="Times New Roman" w:hAnsi="Times New Roman"/>
        </w:rPr>
        <w:t>heading.</w:t>
      </w:r>
    </w:p>
    <w:p w14:paraId="0F4FCF2F" w14:textId="77777777" w:rsidR="00765C5E" w:rsidRPr="00554147" w:rsidRDefault="00765C5E" w:rsidP="00765C5E">
      <w:pPr>
        <w:pStyle w:val="ListParagraph"/>
        <w:widowControl w:val="0"/>
        <w:numPr>
          <w:ilvl w:val="1"/>
          <w:numId w:val="27"/>
        </w:numPr>
        <w:tabs>
          <w:tab w:val="left" w:pos="1559"/>
          <w:tab w:val="left" w:pos="1560"/>
        </w:tabs>
        <w:autoSpaceDE w:val="0"/>
        <w:autoSpaceDN w:val="0"/>
        <w:spacing w:line="271" w:lineRule="exact"/>
        <w:rPr>
          <w:rFonts w:ascii="Times New Roman" w:hAnsi="Times New Roman"/>
        </w:rPr>
      </w:pPr>
      <w:r w:rsidRPr="00554147">
        <w:rPr>
          <w:rFonts w:ascii="Times New Roman" w:hAnsi="Times New Roman"/>
        </w:rPr>
        <w:t>Use a font size less than</w:t>
      </w:r>
      <w:r w:rsidRPr="00554147">
        <w:rPr>
          <w:rFonts w:ascii="Times New Roman" w:hAnsi="Times New Roman"/>
          <w:spacing w:val="-7"/>
        </w:rPr>
        <w:t xml:space="preserve"> </w:t>
      </w:r>
      <w:r w:rsidRPr="00554147">
        <w:rPr>
          <w:rFonts w:ascii="Times New Roman" w:hAnsi="Times New Roman"/>
        </w:rPr>
        <w:t>60.</w:t>
      </w:r>
    </w:p>
    <w:p w14:paraId="03CBFB5F" w14:textId="77777777" w:rsidR="00765C5E" w:rsidRPr="00554147" w:rsidRDefault="00765C5E" w:rsidP="00765C5E">
      <w:pPr>
        <w:pStyle w:val="ListParagraph"/>
        <w:widowControl w:val="0"/>
        <w:numPr>
          <w:ilvl w:val="1"/>
          <w:numId w:val="27"/>
        </w:numPr>
        <w:tabs>
          <w:tab w:val="left" w:pos="1559"/>
          <w:tab w:val="left" w:pos="1560"/>
        </w:tabs>
        <w:autoSpaceDE w:val="0"/>
        <w:autoSpaceDN w:val="0"/>
        <w:spacing w:line="269" w:lineRule="exact"/>
        <w:rPr>
          <w:rFonts w:ascii="Times New Roman" w:hAnsi="Times New Roman"/>
        </w:rPr>
      </w:pPr>
      <w:r w:rsidRPr="00554147">
        <w:rPr>
          <w:rFonts w:ascii="Times New Roman" w:hAnsi="Times New Roman"/>
        </w:rPr>
        <w:t>Use a non‐calligraphy</w:t>
      </w:r>
      <w:r w:rsidRPr="00554147">
        <w:rPr>
          <w:rFonts w:ascii="Times New Roman" w:hAnsi="Times New Roman"/>
          <w:spacing w:val="-1"/>
        </w:rPr>
        <w:t xml:space="preserve"> </w:t>
      </w:r>
      <w:r w:rsidRPr="00554147">
        <w:rPr>
          <w:rFonts w:ascii="Times New Roman" w:hAnsi="Times New Roman"/>
        </w:rPr>
        <w:t>font.</w:t>
      </w:r>
    </w:p>
    <w:p w14:paraId="43770EF4" w14:textId="77777777" w:rsidR="00765C5E" w:rsidRPr="00554147" w:rsidRDefault="00765C5E" w:rsidP="00765C5E">
      <w:pPr>
        <w:pStyle w:val="ListParagraph"/>
        <w:widowControl w:val="0"/>
        <w:numPr>
          <w:ilvl w:val="0"/>
          <w:numId w:val="27"/>
        </w:numPr>
        <w:tabs>
          <w:tab w:val="left" w:pos="839"/>
          <w:tab w:val="left" w:pos="840"/>
        </w:tabs>
        <w:autoSpaceDE w:val="0"/>
        <w:autoSpaceDN w:val="0"/>
        <w:ind w:right="919"/>
        <w:rPr>
          <w:rFonts w:ascii="Times New Roman" w:hAnsi="Times New Roman"/>
        </w:rPr>
      </w:pPr>
      <w:r w:rsidRPr="00554147">
        <w:rPr>
          <w:rFonts w:ascii="Times New Roman" w:hAnsi="Times New Roman"/>
        </w:rPr>
        <w:t>Examples of appropriate signature authorities include academic dean, assistant/associate dean, assistant/associate provost, program director or coordinator, and department</w:t>
      </w:r>
      <w:r w:rsidRPr="00554147">
        <w:rPr>
          <w:rFonts w:ascii="Times New Roman" w:hAnsi="Times New Roman"/>
          <w:spacing w:val="-6"/>
        </w:rPr>
        <w:t xml:space="preserve"> </w:t>
      </w:r>
      <w:r w:rsidRPr="00554147">
        <w:rPr>
          <w:rFonts w:ascii="Times New Roman" w:hAnsi="Times New Roman"/>
        </w:rPr>
        <w:t>chair.</w:t>
      </w:r>
    </w:p>
    <w:p w14:paraId="49857D42" w14:textId="77777777" w:rsidR="00765C5E" w:rsidRPr="00554147" w:rsidRDefault="00765C5E" w:rsidP="00765C5E">
      <w:pPr>
        <w:pStyle w:val="ListParagraph"/>
        <w:widowControl w:val="0"/>
        <w:numPr>
          <w:ilvl w:val="1"/>
          <w:numId w:val="27"/>
        </w:numPr>
        <w:tabs>
          <w:tab w:val="left" w:pos="1559"/>
          <w:tab w:val="left" w:pos="1560"/>
        </w:tabs>
        <w:autoSpaceDE w:val="0"/>
        <w:autoSpaceDN w:val="0"/>
        <w:spacing w:line="237" w:lineRule="auto"/>
        <w:ind w:right="268" w:hanging="360"/>
        <w:rPr>
          <w:rFonts w:ascii="Times New Roman" w:hAnsi="Times New Roman"/>
        </w:rPr>
      </w:pPr>
      <w:r w:rsidRPr="00554147">
        <w:rPr>
          <w:rFonts w:ascii="Times New Roman" w:hAnsi="Times New Roman"/>
        </w:rPr>
        <w:t>Whereas the conferral of degrees occurs by authority of the State of Michigan, vested in the Board</w:t>
      </w:r>
      <w:r w:rsidRPr="00554147">
        <w:rPr>
          <w:rFonts w:ascii="Times New Roman" w:hAnsi="Times New Roman"/>
          <w:spacing w:val="-4"/>
        </w:rPr>
        <w:t xml:space="preserve"> </w:t>
      </w:r>
      <w:r w:rsidRPr="00554147">
        <w:rPr>
          <w:rFonts w:ascii="Times New Roman" w:hAnsi="Times New Roman"/>
        </w:rPr>
        <w:t>of</w:t>
      </w:r>
      <w:r w:rsidRPr="00554147">
        <w:rPr>
          <w:rFonts w:ascii="Times New Roman" w:hAnsi="Times New Roman"/>
          <w:spacing w:val="-4"/>
        </w:rPr>
        <w:t xml:space="preserve"> </w:t>
      </w:r>
      <w:r w:rsidRPr="00554147">
        <w:rPr>
          <w:rFonts w:ascii="Times New Roman" w:hAnsi="Times New Roman"/>
        </w:rPr>
        <w:t>Trustees,</w:t>
      </w:r>
      <w:r w:rsidRPr="00554147">
        <w:rPr>
          <w:rFonts w:ascii="Times New Roman" w:hAnsi="Times New Roman"/>
          <w:spacing w:val="-3"/>
        </w:rPr>
        <w:t xml:space="preserve"> </w:t>
      </w:r>
      <w:r w:rsidRPr="00554147">
        <w:rPr>
          <w:rFonts w:ascii="Times New Roman" w:hAnsi="Times New Roman"/>
        </w:rPr>
        <w:t>and</w:t>
      </w:r>
      <w:r w:rsidRPr="00554147">
        <w:rPr>
          <w:rFonts w:ascii="Times New Roman" w:hAnsi="Times New Roman"/>
          <w:spacing w:val="-3"/>
        </w:rPr>
        <w:t xml:space="preserve"> </w:t>
      </w:r>
      <w:r w:rsidRPr="00554147">
        <w:rPr>
          <w:rFonts w:ascii="Times New Roman" w:hAnsi="Times New Roman"/>
        </w:rPr>
        <w:t>delegated</w:t>
      </w:r>
      <w:r w:rsidRPr="00554147">
        <w:rPr>
          <w:rFonts w:ascii="Times New Roman" w:hAnsi="Times New Roman"/>
          <w:spacing w:val="-3"/>
        </w:rPr>
        <w:t xml:space="preserve"> </w:t>
      </w:r>
      <w:r w:rsidRPr="00554147">
        <w:rPr>
          <w:rFonts w:ascii="Times New Roman" w:hAnsi="Times New Roman"/>
        </w:rPr>
        <w:t>to</w:t>
      </w:r>
      <w:r w:rsidRPr="00554147">
        <w:rPr>
          <w:rFonts w:ascii="Times New Roman" w:hAnsi="Times New Roman"/>
          <w:spacing w:val="-2"/>
        </w:rPr>
        <w:t xml:space="preserve"> </w:t>
      </w:r>
      <w:r w:rsidRPr="00554147">
        <w:rPr>
          <w:rFonts w:ascii="Times New Roman" w:hAnsi="Times New Roman"/>
        </w:rPr>
        <w:t>the</w:t>
      </w:r>
      <w:r w:rsidRPr="00554147">
        <w:rPr>
          <w:rFonts w:ascii="Times New Roman" w:hAnsi="Times New Roman"/>
          <w:spacing w:val="-3"/>
        </w:rPr>
        <w:t xml:space="preserve"> </w:t>
      </w:r>
      <w:r w:rsidRPr="00554147">
        <w:rPr>
          <w:rFonts w:ascii="Times New Roman" w:hAnsi="Times New Roman"/>
        </w:rPr>
        <w:t>president</w:t>
      </w:r>
      <w:r w:rsidRPr="00554147">
        <w:rPr>
          <w:rFonts w:ascii="Times New Roman" w:hAnsi="Times New Roman"/>
          <w:spacing w:val="-4"/>
        </w:rPr>
        <w:t xml:space="preserve"> </w:t>
      </w:r>
      <w:r w:rsidRPr="00554147">
        <w:rPr>
          <w:rFonts w:ascii="Times New Roman" w:hAnsi="Times New Roman"/>
        </w:rPr>
        <w:t>of</w:t>
      </w:r>
      <w:r w:rsidRPr="00554147">
        <w:rPr>
          <w:rFonts w:ascii="Times New Roman" w:hAnsi="Times New Roman"/>
          <w:spacing w:val="-2"/>
        </w:rPr>
        <w:t xml:space="preserve"> </w:t>
      </w:r>
      <w:r w:rsidRPr="00554147">
        <w:rPr>
          <w:rFonts w:ascii="Times New Roman" w:hAnsi="Times New Roman"/>
        </w:rPr>
        <w:t>the</w:t>
      </w:r>
      <w:r w:rsidRPr="00554147">
        <w:rPr>
          <w:rFonts w:ascii="Times New Roman" w:hAnsi="Times New Roman"/>
          <w:spacing w:val="-3"/>
        </w:rPr>
        <w:t xml:space="preserve"> </w:t>
      </w:r>
      <w:r w:rsidRPr="00554147">
        <w:rPr>
          <w:rFonts w:ascii="Times New Roman" w:hAnsi="Times New Roman"/>
        </w:rPr>
        <w:t>university,</w:t>
      </w:r>
      <w:r w:rsidRPr="00554147">
        <w:rPr>
          <w:rFonts w:ascii="Times New Roman" w:hAnsi="Times New Roman"/>
          <w:spacing w:val="-3"/>
        </w:rPr>
        <w:t xml:space="preserve"> </w:t>
      </w:r>
      <w:r w:rsidRPr="00554147">
        <w:rPr>
          <w:rFonts w:ascii="Times New Roman" w:hAnsi="Times New Roman"/>
        </w:rPr>
        <w:t>signatures</w:t>
      </w:r>
      <w:r w:rsidRPr="00554147">
        <w:rPr>
          <w:rFonts w:ascii="Times New Roman" w:hAnsi="Times New Roman"/>
          <w:spacing w:val="-3"/>
        </w:rPr>
        <w:t xml:space="preserve"> </w:t>
      </w:r>
      <w:r w:rsidRPr="00554147">
        <w:rPr>
          <w:rFonts w:ascii="Times New Roman" w:hAnsi="Times New Roman"/>
        </w:rPr>
        <w:t>of</w:t>
      </w:r>
      <w:r w:rsidRPr="00554147">
        <w:rPr>
          <w:rFonts w:ascii="Times New Roman" w:hAnsi="Times New Roman"/>
          <w:spacing w:val="-4"/>
        </w:rPr>
        <w:t xml:space="preserve"> </w:t>
      </w:r>
      <w:r w:rsidRPr="00554147">
        <w:rPr>
          <w:rFonts w:ascii="Times New Roman" w:hAnsi="Times New Roman"/>
        </w:rPr>
        <w:t>the</w:t>
      </w:r>
      <w:r w:rsidRPr="00554147">
        <w:rPr>
          <w:rFonts w:ascii="Times New Roman" w:hAnsi="Times New Roman"/>
          <w:spacing w:val="-3"/>
        </w:rPr>
        <w:t xml:space="preserve"> </w:t>
      </w:r>
      <w:r w:rsidRPr="00554147">
        <w:rPr>
          <w:rFonts w:ascii="Times New Roman" w:hAnsi="Times New Roman"/>
        </w:rPr>
        <w:t>President of the University and Chairperson of the Board of Trustees are reserved for diplomas and certificates issued at the university</w:t>
      </w:r>
      <w:r w:rsidRPr="00554147">
        <w:rPr>
          <w:rFonts w:ascii="Times New Roman" w:hAnsi="Times New Roman"/>
          <w:spacing w:val="-5"/>
        </w:rPr>
        <w:t xml:space="preserve"> </w:t>
      </w:r>
      <w:r w:rsidRPr="00554147">
        <w:rPr>
          <w:rFonts w:ascii="Times New Roman" w:hAnsi="Times New Roman"/>
        </w:rPr>
        <w:t>level.</w:t>
      </w:r>
    </w:p>
    <w:p w14:paraId="212325EB" w14:textId="77777777" w:rsidR="00765C5E" w:rsidRPr="00554147" w:rsidRDefault="00765C5E" w:rsidP="00765C5E">
      <w:pPr>
        <w:pStyle w:val="BodyText"/>
        <w:rPr>
          <w:rFonts w:ascii="Times New Roman" w:hAnsi="Times New Roman" w:cs="Times New Roman"/>
        </w:rPr>
      </w:pPr>
    </w:p>
    <w:p w14:paraId="5C727326" w14:textId="77777777" w:rsidR="00765C5E" w:rsidRPr="00554147" w:rsidRDefault="00765C5E" w:rsidP="00901AC5">
      <w:pPr>
        <w:pStyle w:val="BodyText"/>
        <w:ind w:right="222"/>
        <w:rPr>
          <w:rFonts w:ascii="Times New Roman" w:hAnsi="Times New Roman" w:cs="Times New Roman"/>
        </w:rPr>
      </w:pPr>
      <w:r w:rsidRPr="00554147">
        <w:rPr>
          <w:rFonts w:ascii="Times New Roman" w:hAnsi="Times New Roman" w:cs="Times New Roman"/>
        </w:rPr>
        <w:t xml:space="preserve">Units issuing certificates must maintain student academic records in accordance with Michigan State University Access to Student Information Guidelines: </w:t>
      </w:r>
      <w:hyperlink r:id="rId17">
        <w:r w:rsidRPr="00554147">
          <w:rPr>
            <w:rFonts w:ascii="Times New Roman" w:hAnsi="Times New Roman" w:cs="Times New Roman"/>
            <w:color w:val="0000FF"/>
            <w:u w:val="single" w:color="0000FF"/>
          </w:rPr>
          <w:t>www.reg.msu.edu/AcademicPrograms/Text.asp?Section=112#s542</w:t>
        </w:r>
      </w:hyperlink>
      <w:r w:rsidRPr="00554147">
        <w:rPr>
          <w:rFonts w:ascii="Times New Roman" w:hAnsi="Times New Roman" w:cs="Times New Roman"/>
          <w:color w:val="0000FF"/>
        </w:rPr>
        <w:t xml:space="preserve"> </w:t>
      </w:r>
      <w:r w:rsidRPr="00554147">
        <w:rPr>
          <w:rFonts w:ascii="Times New Roman" w:hAnsi="Times New Roman" w:cs="Times New Roman"/>
        </w:rPr>
        <w:t xml:space="preserve">and the university’s retention policy: </w:t>
      </w:r>
      <w:hyperlink r:id="rId18">
        <w:r w:rsidRPr="00554147">
          <w:rPr>
            <w:rFonts w:ascii="Times New Roman" w:hAnsi="Times New Roman" w:cs="Times New Roman"/>
            <w:color w:val="0000FF"/>
            <w:u w:val="single" w:color="0000FF"/>
          </w:rPr>
          <w:t>http://archives.msu.edu/records/general</w:t>
        </w:r>
      </w:hyperlink>
      <w:r w:rsidRPr="00554147">
        <w:rPr>
          <w:rFonts w:ascii="Times New Roman" w:hAnsi="Times New Roman" w:cs="Times New Roman"/>
          <w:color w:val="0000FF"/>
          <w:u w:val="single" w:color="0000FF"/>
        </w:rPr>
        <w:t>‐</w:t>
      </w:r>
      <w:r w:rsidRPr="00554147">
        <w:rPr>
          <w:rFonts w:ascii="Times New Roman" w:hAnsi="Times New Roman" w:cs="Times New Roman"/>
          <w:color w:val="0000FF"/>
        </w:rPr>
        <w:t xml:space="preserve"> </w:t>
      </w:r>
      <w:r w:rsidRPr="00554147">
        <w:rPr>
          <w:rFonts w:ascii="Times New Roman" w:hAnsi="Times New Roman" w:cs="Times New Roman"/>
          <w:color w:val="0000FF"/>
          <w:u w:val="single" w:color="0000FF"/>
        </w:rPr>
        <w:t>schedule.php?records_retention_general</w:t>
      </w:r>
      <w:r w:rsidRPr="00554147">
        <w:rPr>
          <w:rFonts w:ascii="Times New Roman" w:hAnsi="Times New Roman" w:cs="Times New Roman"/>
        </w:rPr>
        <w:t>.</w:t>
      </w:r>
    </w:p>
    <w:p w14:paraId="2DB85D49" w14:textId="77777777" w:rsidR="00765C5E" w:rsidRPr="00554147" w:rsidRDefault="00765C5E" w:rsidP="00901AC5">
      <w:pPr>
        <w:pStyle w:val="BodyText"/>
        <w:spacing w:before="5"/>
        <w:ind w:left="119"/>
        <w:rPr>
          <w:rFonts w:ascii="Times New Roman" w:hAnsi="Times New Roman" w:cs="Times New Roman"/>
          <w:sz w:val="17"/>
        </w:rPr>
      </w:pPr>
    </w:p>
    <w:p w14:paraId="14DF8340" w14:textId="7D25C9FB" w:rsidR="00765C5E" w:rsidRPr="00554147" w:rsidRDefault="00765C5E" w:rsidP="00901AC5">
      <w:pPr>
        <w:pStyle w:val="BodyText"/>
        <w:spacing w:before="56"/>
        <w:ind w:right="250"/>
        <w:rPr>
          <w:rFonts w:ascii="Times New Roman" w:hAnsi="Times New Roman" w:cs="Times New Roman"/>
        </w:rPr>
      </w:pPr>
      <w:r w:rsidRPr="00554147">
        <w:rPr>
          <w:rFonts w:ascii="Times New Roman" w:hAnsi="Times New Roman" w:cs="Times New Roman"/>
        </w:rPr>
        <w:t xml:space="preserve">Units should be particularly mindful of instances when student records are neither maintained within the university’s Student Information System, </w:t>
      </w:r>
      <w:r w:rsidR="00F2585C">
        <w:rPr>
          <w:rFonts w:ascii="Times New Roman" w:hAnsi="Times New Roman" w:cs="Times New Roman"/>
        </w:rPr>
        <w:t xml:space="preserve">My Spartan Story, </w:t>
      </w:r>
      <w:r w:rsidRPr="00554147">
        <w:rPr>
          <w:rFonts w:ascii="Times New Roman" w:hAnsi="Times New Roman" w:cs="Times New Roman"/>
        </w:rPr>
        <w:t>nor within the Non Credit Registration System. In these instances, the issuing unit is responsible for ensuring that academic records, including but not limited to the following, are maintained permanently:</w:t>
      </w:r>
    </w:p>
    <w:p w14:paraId="5DBAFDE6" w14:textId="77777777" w:rsidR="00765C5E" w:rsidRPr="00554147" w:rsidRDefault="00765C5E" w:rsidP="00765C5E">
      <w:pPr>
        <w:pStyle w:val="ListParagraph"/>
        <w:widowControl w:val="0"/>
        <w:numPr>
          <w:ilvl w:val="0"/>
          <w:numId w:val="27"/>
        </w:numPr>
        <w:tabs>
          <w:tab w:val="left" w:pos="839"/>
          <w:tab w:val="left" w:pos="840"/>
        </w:tabs>
        <w:autoSpaceDE w:val="0"/>
        <w:autoSpaceDN w:val="0"/>
        <w:ind w:left="840" w:hanging="361"/>
        <w:rPr>
          <w:rFonts w:ascii="Times New Roman" w:hAnsi="Times New Roman"/>
        </w:rPr>
      </w:pPr>
      <w:r w:rsidRPr="00554147">
        <w:rPr>
          <w:rFonts w:ascii="Times New Roman" w:hAnsi="Times New Roman"/>
        </w:rPr>
        <w:t>requirements of the certificate</w:t>
      </w:r>
      <w:r w:rsidRPr="00554147">
        <w:rPr>
          <w:rFonts w:ascii="Times New Roman" w:hAnsi="Times New Roman"/>
          <w:spacing w:val="-2"/>
        </w:rPr>
        <w:t xml:space="preserve"> </w:t>
      </w:r>
      <w:r w:rsidRPr="00554147">
        <w:rPr>
          <w:rFonts w:ascii="Times New Roman" w:hAnsi="Times New Roman"/>
        </w:rPr>
        <w:t>program;</w:t>
      </w:r>
    </w:p>
    <w:p w14:paraId="69AB3D9D" w14:textId="1132D67E" w:rsidR="00765C5E" w:rsidRPr="00554147" w:rsidRDefault="00765C5E" w:rsidP="00765C5E">
      <w:pPr>
        <w:pStyle w:val="ListParagraph"/>
        <w:widowControl w:val="0"/>
        <w:numPr>
          <w:ilvl w:val="0"/>
          <w:numId w:val="27"/>
        </w:numPr>
        <w:tabs>
          <w:tab w:val="left" w:pos="839"/>
          <w:tab w:val="left" w:pos="840"/>
        </w:tabs>
        <w:autoSpaceDE w:val="0"/>
        <w:autoSpaceDN w:val="0"/>
        <w:spacing w:line="280" w:lineRule="exact"/>
        <w:ind w:left="840"/>
        <w:rPr>
          <w:rFonts w:ascii="Times New Roman" w:hAnsi="Times New Roman"/>
        </w:rPr>
      </w:pPr>
      <w:r w:rsidRPr="00554147">
        <w:rPr>
          <w:rFonts w:ascii="Times New Roman" w:hAnsi="Times New Roman"/>
        </w:rPr>
        <w:t>courses, professional training, skills, or competency</w:t>
      </w:r>
      <w:r w:rsidR="00DD2E8C">
        <w:rPr>
          <w:rFonts w:ascii="Times New Roman" w:hAnsi="Times New Roman"/>
        </w:rPr>
        <w:t>-</w:t>
      </w:r>
      <w:r w:rsidRPr="00554147">
        <w:rPr>
          <w:rFonts w:ascii="Times New Roman" w:hAnsi="Times New Roman"/>
        </w:rPr>
        <w:t xml:space="preserve">levels </w:t>
      </w:r>
      <w:r w:rsidR="00DD2E8C">
        <w:rPr>
          <w:rFonts w:ascii="Times New Roman" w:hAnsi="Times New Roman"/>
        </w:rPr>
        <w:t>used</w:t>
      </w:r>
      <w:r w:rsidRPr="00554147">
        <w:rPr>
          <w:rFonts w:ascii="Times New Roman" w:hAnsi="Times New Roman"/>
        </w:rPr>
        <w:t xml:space="preserve"> to fulfill the</w:t>
      </w:r>
      <w:r w:rsidRPr="00554147">
        <w:rPr>
          <w:rFonts w:ascii="Times New Roman" w:hAnsi="Times New Roman"/>
          <w:spacing w:val="-16"/>
        </w:rPr>
        <w:t xml:space="preserve"> </w:t>
      </w:r>
      <w:r w:rsidRPr="00554147">
        <w:rPr>
          <w:rFonts w:ascii="Times New Roman" w:hAnsi="Times New Roman"/>
        </w:rPr>
        <w:t>requirements;</w:t>
      </w:r>
    </w:p>
    <w:p w14:paraId="6967A0CD" w14:textId="77777777" w:rsidR="00765C5E" w:rsidRPr="00554147" w:rsidRDefault="00765C5E" w:rsidP="00765C5E">
      <w:pPr>
        <w:pStyle w:val="ListParagraph"/>
        <w:widowControl w:val="0"/>
        <w:numPr>
          <w:ilvl w:val="0"/>
          <w:numId w:val="27"/>
        </w:numPr>
        <w:tabs>
          <w:tab w:val="left" w:pos="839"/>
          <w:tab w:val="left" w:pos="840"/>
        </w:tabs>
        <w:autoSpaceDE w:val="0"/>
        <w:autoSpaceDN w:val="0"/>
        <w:spacing w:line="280" w:lineRule="exact"/>
        <w:ind w:hanging="361"/>
        <w:rPr>
          <w:rFonts w:ascii="Times New Roman" w:hAnsi="Times New Roman"/>
        </w:rPr>
      </w:pPr>
      <w:r w:rsidRPr="00554147">
        <w:rPr>
          <w:rFonts w:ascii="Times New Roman" w:hAnsi="Times New Roman"/>
        </w:rPr>
        <w:t>certificate</w:t>
      </w:r>
      <w:r w:rsidRPr="00554147">
        <w:rPr>
          <w:rFonts w:ascii="Times New Roman" w:hAnsi="Times New Roman"/>
          <w:spacing w:val="-5"/>
        </w:rPr>
        <w:t xml:space="preserve"> </w:t>
      </w:r>
      <w:r w:rsidRPr="00554147">
        <w:rPr>
          <w:rFonts w:ascii="Times New Roman" w:hAnsi="Times New Roman"/>
        </w:rPr>
        <w:t>award</w:t>
      </w:r>
      <w:r w:rsidRPr="00554147">
        <w:rPr>
          <w:rFonts w:ascii="Times New Roman" w:hAnsi="Times New Roman"/>
          <w:spacing w:val="-5"/>
        </w:rPr>
        <w:t xml:space="preserve"> </w:t>
      </w:r>
      <w:r w:rsidRPr="00554147">
        <w:rPr>
          <w:rFonts w:ascii="Times New Roman" w:hAnsi="Times New Roman"/>
        </w:rPr>
        <w:t>information</w:t>
      </w:r>
      <w:r w:rsidRPr="00554147">
        <w:rPr>
          <w:rFonts w:ascii="Times New Roman" w:hAnsi="Times New Roman"/>
          <w:spacing w:val="-4"/>
        </w:rPr>
        <w:t xml:space="preserve"> </w:t>
      </w:r>
      <w:r w:rsidRPr="00554147">
        <w:rPr>
          <w:rFonts w:ascii="Times New Roman" w:hAnsi="Times New Roman"/>
        </w:rPr>
        <w:t>including</w:t>
      </w:r>
      <w:r w:rsidRPr="00554147">
        <w:rPr>
          <w:rFonts w:ascii="Times New Roman" w:hAnsi="Times New Roman"/>
          <w:spacing w:val="-3"/>
        </w:rPr>
        <w:t xml:space="preserve"> </w:t>
      </w:r>
      <w:r w:rsidRPr="00554147">
        <w:rPr>
          <w:rFonts w:ascii="Times New Roman" w:hAnsi="Times New Roman"/>
        </w:rPr>
        <w:t>type</w:t>
      </w:r>
      <w:r w:rsidRPr="00554147">
        <w:rPr>
          <w:rFonts w:ascii="Times New Roman" w:hAnsi="Times New Roman"/>
          <w:spacing w:val="-5"/>
        </w:rPr>
        <w:t xml:space="preserve"> </w:t>
      </w:r>
      <w:r w:rsidRPr="00554147">
        <w:rPr>
          <w:rFonts w:ascii="Times New Roman" w:hAnsi="Times New Roman"/>
        </w:rPr>
        <w:t>of</w:t>
      </w:r>
      <w:r w:rsidRPr="00554147">
        <w:rPr>
          <w:rFonts w:ascii="Times New Roman" w:hAnsi="Times New Roman"/>
          <w:spacing w:val="-5"/>
        </w:rPr>
        <w:t xml:space="preserve"> </w:t>
      </w:r>
      <w:r w:rsidRPr="00554147">
        <w:rPr>
          <w:rFonts w:ascii="Times New Roman" w:hAnsi="Times New Roman"/>
        </w:rPr>
        <w:t>award</w:t>
      </w:r>
      <w:r w:rsidRPr="00554147">
        <w:rPr>
          <w:rFonts w:ascii="Times New Roman" w:hAnsi="Times New Roman"/>
          <w:spacing w:val="-4"/>
        </w:rPr>
        <w:t xml:space="preserve"> </w:t>
      </w:r>
      <w:r w:rsidRPr="00554147">
        <w:rPr>
          <w:rFonts w:ascii="Times New Roman" w:hAnsi="Times New Roman"/>
        </w:rPr>
        <w:t>(e.g.</w:t>
      </w:r>
      <w:r w:rsidRPr="00554147">
        <w:rPr>
          <w:rFonts w:ascii="Times New Roman" w:hAnsi="Times New Roman"/>
          <w:spacing w:val="-4"/>
        </w:rPr>
        <w:t xml:space="preserve"> </w:t>
      </w:r>
      <w:r w:rsidRPr="00554147">
        <w:rPr>
          <w:rFonts w:ascii="Times New Roman" w:hAnsi="Times New Roman"/>
        </w:rPr>
        <w:t>certificate</w:t>
      </w:r>
      <w:r w:rsidRPr="00554147">
        <w:rPr>
          <w:rFonts w:ascii="Times New Roman" w:hAnsi="Times New Roman"/>
          <w:spacing w:val="-5"/>
        </w:rPr>
        <w:t xml:space="preserve"> </w:t>
      </w:r>
      <w:r w:rsidRPr="00554147">
        <w:rPr>
          <w:rFonts w:ascii="Times New Roman" w:hAnsi="Times New Roman"/>
        </w:rPr>
        <w:t>name);</w:t>
      </w:r>
      <w:r w:rsidRPr="00554147">
        <w:rPr>
          <w:rFonts w:ascii="Times New Roman" w:hAnsi="Times New Roman"/>
          <w:spacing w:val="-5"/>
        </w:rPr>
        <w:t xml:space="preserve"> </w:t>
      </w:r>
      <w:r w:rsidRPr="00554147">
        <w:rPr>
          <w:rFonts w:ascii="Times New Roman" w:hAnsi="Times New Roman"/>
        </w:rPr>
        <w:t>and</w:t>
      </w:r>
    </w:p>
    <w:p w14:paraId="4790C079" w14:textId="77777777" w:rsidR="00765C5E" w:rsidRPr="00554147" w:rsidRDefault="00765C5E" w:rsidP="00765C5E">
      <w:pPr>
        <w:pStyle w:val="ListParagraph"/>
        <w:widowControl w:val="0"/>
        <w:numPr>
          <w:ilvl w:val="0"/>
          <w:numId w:val="27"/>
        </w:numPr>
        <w:tabs>
          <w:tab w:val="left" w:pos="839"/>
          <w:tab w:val="left" w:pos="840"/>
        </w:tabs>
        <w:autoSpaceDE w:val="0"/>
        <w:autoSpaceDN w:val="0"/>
        <w:spacing w:before="1"/>
        <w:ind w:hanging="361"/>
        <w:rPr>
          <w:rFonts w:ascii="Times New Roman" w:hAnsi="Times New Roman"/>
        </w:rPr>
      </w:pPr>
      <w:r w:rsidRPr="00554147">
        <w:rPr>
          <w:rFonts w:ascii="Times New Roman" w:hAnsi="Times New Roman"/>
        </w:rPr>
        <w:t>date of issuance for original certificate and duplicate or replacement</w:t>
      </w:r>
      <w:r w:rsidRPr="00554147">
        <w:rPr>
          <w:rFonts w:ascii="Times New Roman" w:hAnsi="Times New Roman"/>
          <w:spacing w:val="-33"/>
        </w:rPr>
        <w:t xml:space="preserve"> </w:t>
      </w:r>
      <w:r w:rsidRPr="00554147">
        <w:rPr>
          <w:rFonts w:ascii="Times New Roman" w:hAnsi="Times New Roman"/>
        </w:rPr>
        <w:t>certificates.</w:t>
      </w:r>
    </w:p>
    <w:p w14:paraId="650D7A7D" w14:textId="77777777" w:rsidR="00A9691D" w:rsidRDefault="00A9691D" w:rsidP="00765C5E"/>
    <w:p w14:paraId="1734C04B" w14:textId="5C1CAE97" w:rsidR="00A9691D" w:rsidRPr="00E05049" w:rsidRDefault="00A9691D" w:rsidP="00765C5E">
      <w:pPr>
        <w:rPr>
          <w:sz w:val="22"/>
          <w:szCs w:val="22"/>
        </w:rPr>
        <w:sectPr w:rsidR="00A9691D" w:rsidRPr="00E05049" w:rsidSect="00765C5E">
          <w:pgSz w:w="12240" w:h="15840"/>
          <w:pgMar w:top="1420" w:right="980" w:bottom="280" w:left="960" w:header="720" w:footer="720" w:gutter="0"/>
          <w:cols w:space="720"/>
        </w:sectPr>
      </w:pPr>
      <w:r w:rsidRPr="00E05049">
        <w:rPr>
          <w:sz w:val="22"/>
          <w:szCs w:val="22"/>
        </w:rPr>
        <w:t>Units should keep track</w:t>
      </w:r>
      <w:r w:rsidR="00177A65" w:rsidRPr="00E05049">
        <w:rPr>
          <w:sz w:val="22"/>
          <w:szCs w:val="22"/>
        </w:rPr>
        <w:t xml:space="preserve"> of the certificates requirements as they may change overtime. If certificate has a defined timeline or </w:t>
      </w:r>
      <w:r w:rsidR="005210C2" w:rsidRPr="00E05049">
        <w:rPr>
          <w:sz w:val="22"/>
          <w:szCs w:val="22"/>
        </w:rPr>
        <w:t>period</w:t>
      </w:r>
      <w:r w:rsidR="00177A65" w:rsidRPr="00E05049">
        <w:rPr>
          <w:sz w:val="22"/>
          <w:szCs w:val="22"/>
        </w:rPr>
        <w:t xml:space="preserve"> for completion</w:t>
      </w:r>
      <w:r w:rsidR="00E05049" w:rsidRPr="00E05049">
        <w:rPr>
          <w:sz w:val="22"/>
          <w:szCs w:val="22"/>
        </w:rPr>
        <w:t>, then that information should be included in the application materials</w:t>
      </w:r>
      <w:r w:rsidR="005210C2">
        <w:rPr>
          <w:sz w:val="22"/>
          <w:szCs w:val="22"/>
        </w:rPr>
        <w:t>.</w:t>
      </w:r>
    </w:p>
    <w:p w14:paraId="1BF312C1" w14:textId="0C7C7D02" w:rsidR="00765C5E" w:rsidRPr="00FD5C24" w:rsidRDefault="00765C5E" w:rsidP="00765C5E">
      <w:pPr>
        <w:pStyle w:val="Heading1"/>
        <w:rPr>
          <w:sz w:val="26"/>
          <w:szCs w:val="26"/>
        </w:rPr>
      </w:pPr>
      <w:bookmarkStart w:id="6" w:name="_Hlk97038280"/>
      <w:r w:rsidRPr="00FD5C24">
        <w:rPr>
          <w:sz w:val="26"/>
          <w:szCs w:val="26"/>
        </w:rPr>
        <w:lastRenderedPageBreak/>
        <w:t xml:space="preserve">Example </w:t>
      </w:r>
      <w:r w:rsidR="001E043A">
        <w:rPr>
          <w:sz w:val="26"/>
          <w:szCs w:val="26"/>
        </w:rPr>
        <w:t xml:space="preserve">Type 3 </w:t>
      </w:r>
      <w:r w:rsidRPr="00FD5C24">
        <w:rPr>
          <w:sz w:val="26"/>
          <w:szCs w:val="26"/>
        </w:rPr>
        <w:t>Documents</w:t>
      </w:r>
    </w:p>
    <w:bookmarkEnd w:id="6"/>
    <w:p w14:paraId="57232E62" w14:textId="77777777" w:rsidR="00765C5E" w:rsidRDefault="00765C5E" w:rsidP="00765C5E">
      <w:pPr>
        <w:pStyle w:val="BodyText"/>
        <w:spacing w:before="1"/>
        <w:rPr>
          <w:b/>
        </w:rPr>
      </w:pPr>
    </w:p>
    <w:p w14:paraId="7BB74F3F" w14:textId="2558D78C" w:rsidR="00765C5E" w:rsidRPr="00C10EB1" w:rsidRDefault="00765C5E" w:rsidP="00FD5C24">
      <w:pPr>
        <w:pStyle w:val="BodyText"/>
        <w:ind w:right="538" w:hanging="1"/>
        <w:rPr>
          <w:rFonts w:ascii="Times New Roman" w:hAnsi="Times New Roman" w:cs="Times New Roman"/>
        </w:rPr>
      </w:pPr>
      <w:r w:rsidRPr="00C10EB1">
        <w:rPr>
          <w:rFonts w:ascii="Times New Roman" w:hAnsi="Times New Roman" w:cs="Times New Roman"/>
        </w:rPr>
        <w:t xml:space="preserve">The following examples designed by Communications and Brand Strategy are reflective of the guidelines for issuing Type 3 </w:t>
      </w:r>
      <w:r w:rsidR="002A10DB" w:rsidRPr="00C10EB1">
        <w:rPr>
          <w:rFonts w:ascii="Times New Roman" w:hAnsi="Times New Roman" w:cs="Times New Roman"/>
        </w:rPr>
        <w:t xml:space="preserve">undergraduate </w:t>
      </w:r>
      <w:r w:rsidRPr="00C10EB1">
        <w:rPr>
          <w:rFonts w:ascii="Times New Roman" w:hAnsi="Times New Roman" w:cs="Times New Roman"/>
        </w:rPr>
        <w:t>certificates.</w:t>
      </w:r>
    </w:p>
    <w:p w14:paraId="4268286F" w14:textId="77777777" w:rsidR="00765C5E" w:rsidRDefault="00765C5E" w:rsidP="00FD5C24">
      <w:pPr>
        <w:pStyle w:val="BodyText"/>
        <w:spacing w:before="11"/>
        <w:rPr>
          <w:sz w:val="21"/>
        </w:rPr>
      </w:pPr>
    </w:p>
    <w:p w14:paraId="30E4109A" w14:textId="77777777" w:rsidR="00765C5E" w:rsidRDefault="00765C5E" w:rsidP="00FD5C24">
      <w:pPr>
        <w:pStyle w:val="BodyText"/>
        <w:spacing w:before="1"/>
      </w:pPr>
      <w:r>
        <w:t>Type 3 Certificate ‐ Example A</w:t>
      </w:r>
    </w:p>
    <w:p w14:paraId="385DBB76" w14:textId="77777777" w:rsidR="00765C5E" w:rsidRDefault="00765C5E" w:rsidP="00765C5E">
      <w:pPr>
        <w:pStyle w:val="BodyText"/>
        <w:rPr>
          <w:sz w:val="20"/>
        </w:rPr>
      </w:pPr>
    </w:p>
    <w:p w14:paraId="77FC2214" w14:textId="14CDA1B2" w:rsidR="00865DA8" w:rsidRDefault="00765C5E" w:rsidP="00865DA8">
      <w:pPr>
        <w:pStyle w:val="BodyText"/>
        <w:spacing w:before="1"/>
      </w:pPr>
      <w:r>
        <w:rPr>
          <w:noProof/>
        </w:rPr>
        <mc:AlternateContent>
          <mc:Choice Requires="wpg">
            <w:drawing>
              <wp:anchor distT="0" distB="0" distL="0" distR="0" simplePos="0" relativeHeight="251658241" behindDoc="1" locked="0" layoutInCell="1" allowOverlap="1" wp14:anchorId="69DE60D0" wp14:editId="4B706771">
                <wp:simplePos x="0" y="0"/>
                <wp:positionH relativeFrom="page">
                  <wp:posOffset>905510</wp:posOffset>
                </wp:positionH>
                <wp:positionV relativeFrom="paragraph">
                  <wp:posOffset>196215</wp:posOffset>
                </wp:positionV>
                <wp:extent cx="5962650" cy="4773930"/>
                <wp:effectExtent l="635" t="6350" r="0" b="127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773930"/>
                          <a:chOff x="1426" y="309"/>
                          <a:chExt cx="9390" cy="7518"/>
                        </a:xfrm>
                      </wpg:grpSpPr>
                      <pic:pic xmlns:pic="http://schemas.openxmlformats.org/drawingml/2006/picture">
                        <pic:nvPicPr>
                          <pic:cNvPr id="35"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39" y="329"/>
                            <a:ext cx="9361" cy="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7"/>
                        <wps:cNvSpPr>
                          <a:spLocks/>
                        </wps:cNvSpPr>
                        <wps:spPr bwMode="auto">
                          <a:xfrm>
                            <a:off x="1425" y="308"/>
                            <a:ext cx="9390" cy="7518"/>
                          </a:xfrm>
                          <a:custGeom>
                            <a:avLst/>
                            <a:gdLst>
                              <a:gd name="T0" fmla="+- 0 10812 1426"/>
                              <a:gd name="T1" fmla="*/ T0 w 9390"/>
                              <a:gd name="T2" fmla="+- 0 309 309"/>
                              <a:gd name="T3" fmla="*/ 309 h 7518"/>
                              <a:gd name="T4" fmla="+- 0 1429 1426"/>
                              <a:gd name="T5" fmla="*/ T4 w 9390"/>
                              <a:gd name="T6" fmla="+- 0 309 309"/>
                              <a:gd name="T7" fmla="*/ 309 h 7518"/>
                              <a:gd name="T8" fmla="+- 0 1426 1426"/>
                              <a:gd name="T9" fmla="*/ T8 w 9390"/>
                              <a:gd name="T10" fmla="+- 0 312 309"/>
                              <a:gd name="T11" fmla="*/ 312 h 7518"/>
                              <a:gd name="T12" fmla="+- 0 1426 1426"/>
                              <a:gd name="T13" fmla="*/ T12 w 9390"/>
                              <a:gd name="T14" fmla="+- 0 7824 309"/>
                              <a:gd name="T15" fmla="*/ 7824 h 7518"/>
                              <a:gd name="T16" fmla="+- 0 1429 1426"/>
                              <a:gd name="T17" fmla="*/ T16 w 9390"/>
                              <a:gd name="T18" fmla="+- 0 7827 309"/>
                              <a:gd name="T19" fmla="*/ 7827 h 7518"/>
                              <a:gd name="T20" fmla="+- 0 10812 1426"/>
                              <a:gd name="T21" fmla="*/ T20 w 9390"/>
                              <a:gd name="T22" fmla="+- 0 7827 309"/>
                              <a:gd name="T23" fmla="*/ 7827 h 7518"/>
                              <a:gd name="T24" fmla="+- 0 10816 1426"/>
                              <a:gd name="T25" fmla="*/ T24 w 9390"/>
                              <a:gd name="T26" fmla="+- 0 7824 309"/>
                              <a:gd name="T27" fmla="*/ 7824 h 7518"/>
                              <a:gd name="T28" fmla="+- 0 10816 1426"/>
                              <a:gd name="T29" fmla="*/ T28 w 9390"/>
                              <a:gd name="T30" fmla="+- 0 7820 309"/>
                              <a:gd name="T31" fmla="*/ 7820 h 7518"/>
                              <a:gd name="T32" fmla="+- 0 1440 1426"/>
                              <a:gd name="T33" fmla="*/ T32 w 9390"/>
                              <a:gd name="T34" fmla="+- 0 7820 309"/>
                              <a:gd name="T35" fmla="*/ 7820 h 7518"/>
                              <a:gd name="T36" fmla="+- 0 1433 1426"/>
                              <a:gd name="T37" fmla="*/ T36 w 9390"/>
                              <a:gd name="T38" fmla="+- 0 7812 309"/>
                              <a:gd name="T39" fmla="*/ 7812 h 7518"/>
                              <a:gd name="T40" fmla="+- 0 1440 1426"/>
                              <a:gd name="T41" fmla="*/ T40 w 9390"/>
                              <a:gd name="T42" fmla="+- 0 7812 309"/>
                              <a:gd name="T43" fmla="*/ 7812 h 7518"/>
                              <a:gd name="T44" fmla="+- 0 1440 1426"/>
                              <a:gd name="T45" fmla="*/ T44 w 9390"/>
                              <a:gd name="T46" fmla="+- 0 324 309"/>
                              <a:gd name="T47" fmla="*/ 324 h 7518"/>
                              <a:gd name="T48" fmla="+- 0 1433 1426"/>
                              <a:gd name="T49" fmla="*/ T48 w 9390"/>
                              <a:gd name="T50" fmla="+- 0 324 309"/>
                              <a:gd name="T51" fmla="*/ 324 h 7518"/>
                              <a:gd name="T52" fmla="+- 0 1440 1426"/>
                              <a:gd name="T53" fmla="*/ T52 w 9390"/>
                              <a:gd name="T54" fmla="+- 0 317 309"/>
                              <a:gd name="T55" fmla="*/ 317 h 7518"/>
                              <a:gd name="T56" fmla="+- 0 10816 1426"/>
                              <a:gd name="T57" fmla="*/ T56 w 9390"/>
                              <a:gd name="T58" fmla="+- 0 317 309"/>
                              <a:gd name="T59" fmla="*/ 317 h 7518"/>
                              <a:gd name="T60" fmla="+- 0 10816 1426"/>
                              <a:gd name="T61" fmla="*/ T60 w 9390"/>
                              <a:gd name="T62" fmla="+- 0 312 309"/>
                              <a:gd name="T63" fmla="*/ 312 h 7518"/>
                              <a:gd name="T64" fmla="+- 0 10812 1426"/>
                              <a:gd name="T65" fmla="*/ T64 w 9390"/>
                              <a:gd name="T66" fmla="+- 0 309 309"/>
                              <a:gd name="T67" fmla="*/ 309 h 7518"/>
                              <a:gd name="T68" fmla="+- 0 1440 1426"/>
                              <a:gd name="T69" fmla="*/ T68 w 9390"/>
                              <a:gd name="T70" fmla="+- 0 7812 309"/>
                              <a:gd name="T71" fmla="*/ 7812 h 7518"/>
                              <a:gd name="T72" fmla="+- 0 1433 1426"/>
                              <a:gd name="T73" fmla="*/ T72 w 9390"/>
                              <a:gd name="T74" fmla="+- 0 7812 309"/>
                              <a:gd name="T75" fmla="*/ 7812 h 7518"/>
                              <a:gd name="T76" fmla="+- 0 1440 1426"/>
                              <a:gd name="T77" fmla="*/ T76 w 9390"/>
                              <a:gd name="T78" fmla="+- 0 7820 309"/>
                              <a:gd name="T79" fmla="*/ 7820 h 7518"/>
                              <a:gd name="T80" fmla="+- 0 1440 1426"/>
                              <a:gd name="T81" fmla="*/ T80 w 9390"/>
                              <a:gd name="T82" fmla="+- 0 7812 309"/>
                              <a:gd name="T83" fmla="*/ 7812 h 7518"/>
                              <a:gd name="T84" fmla="+- 0 10800 1426"/>
                              <a:gd name="T85" fmla="*/ T84 w 9390"/>
                              <a:gd name="T86" fmla="+- 0 7812 309"/>
                              <a:gd name="T87" fmla="*/ 7812 h 7518"/>
                              <a:gd name="T88" fmla="+- 0 1440 1426"/>
                              <a:gd name="T89" fmla="*/ T88 w 9390"/>
                              <a:gd name="T90" fmla="+- 0 7812 309"/>
                              <a:gd name="T91" fmla="*/ 7812 h 7518"/>
                              <a:gd name="T92" fmla="+- 0 1440 1426"/>
                              <a:gd name="T93" fmla="*/ T92 w 9390"/>
                              <a:gd name="T94" fmla="+- 0 7820 309"/>
                              <a:gd name="T95" fmla="*/ 7820 h 7518"/>
                              <a:gd name="T96" fmla="+- 0 10800 1426"/>
                              <a:gd name="T97" fmla="*/ T96 w 9390"/>
                              <a:gd name="T98" fmla="+- 0 7820 309"/>
                              <a:gd name="T99" fmla="*/ 7820 h 7518"/>
                              <a:gd name="T100" fmla="+- 0 10800 1426"/>
                              <a:gd name="T101" fmla="*/ T100 w 9390"/>
                              <a:gd name="T102" fmla="+- 0 7812 309"/>
                              <a:gd name="T103" fmla="*/ 7812 h 7518"/>
                              <a:gd name="T104" fmla="+- 0 10800 1426"/>
                              <a:gd name="T105" fmla="*/ T104 w 9390"/>
                              <a:gd name="T106" fmla="+- 0 317 309"/>
                              <a:gd name="T107" fmla="*/ 317 h 7518"/>
                              <a:gd name="T108" fmla="+- 0 10800 1426"/>
                              <a:gd name="T109" fmla="*/ T108 w 9390"/>
                              <a:gd name="T110" fmla="+- 0 7820 309"/>
                              <a:gd name="T111" fmla="*/ 7820 h 7518"/>
                              <a:gd name="T112" fmla="+- 0 10808 1426"/>
                              <a:gd name="T113" fmla="*/ T112 w 9390"/>
                              <a:gd name="T114" fmla="+- 0 7812 309"/>
                              <a:gd name="T115" fmla="*/ 7812 h 7518"/>
                              <a:gd name="T116" fmla="+- 0 10816 1426"/>
                              <a:gd name="T117" fmla="*/ T116 w 9390"/>
                              <a:gd name="T118" fmla="+- 0 7812 309"/>
                              <a:gd name="T119" fmla="*/ 7812 h 7518"/>
                              <a:gd name="T120" fmla="+- 0 10816 1426"/>
                              <a:gd name="T121" fmla="*/ T120 w 9390"/>
                              <a:gd name="T122" fmla="+- 0 324 309"/>
                              <a:gd name="T123" fmla="*/ 324 h 7518"/>
                              <a:gd name="T124" fmla="+- 0 10808 1426"/>
                              <a:gd name="T125" fmla="*/ T124 w 9390"/>
                              <a:gd name="T126" fmla="+- 0 324 309"/>
                              <a:gd name="T127" fmla="*/ 324 h 7518"/>
                              <a:gd name="T128" fmla="+- 0 10800 1426"/>
                              <a:gd name="T129" fmla="*/ T128 w 9390"/>
                              <a:gd name="T130" fmla="+- 0 317 309"/>
                              <a:gd name="T131" fmla="*/ 317 h 7518"/>
                              <a:gd name="T132" fmla="+- 0 10816 1426"/>
                              <a:gd name="T133" fmla="*/ T132 w 9390"/>
                              <a:gd name="T134" fmla="+- 0 7812 309"/>
                              <a:gd name="T135" fmla="*/ 7812 h 7518"/>
                              <a:gd name="T136" fmla="+- 0 10808 1426"/>
                              <a:gd name="T137" fmla="*/ T136 w 9390"/>
                              <a:gd name="T138" fmla="+- 0 7812 309"/>
                              <a:gd name="T139" fmla="*/ 7812 h 7518"/>
                              <a:gd name="T140" fmla="+- 0 10800 1426"/>
                              <a:gd name="T141" fmla="*/ T140 w 9390"/>
                              <a:gd name="T142" fmla="+- 0 7820 309"/>
                              <a:gd name="T143" fmla="*/ 7820 h 7518"/>
                              <a:gd name="T144" fmla="+- 0 10816 1426"/>
                              <a:gd name="T145" fmla="*/ T144 w 9390"/>
                              <a:gd name="T146" fmla="+- 0 7820 309"/>
                              <a:gd name="T147" fmla="*/ 7820 h 7518"/>
                              <a:gd name="T148" fmla="+- 0 10816 1426"/>
                              <a:gd name="T149" fmla="*/ T148 w 9390"/>
                              <a:gd name="T150" fmla="+- 0 7812 309"/>
                              <a:gd name="T151" fmla="*/ 7812 h 7518"/>
                              <a:gd name="T152" fmla="+- 0 1440 1426"/>
                              <a:gd name="T153" fmla="*/ T152 w 9390"/>
                              <a:gd name="T154" fmla="+- 0 317 309"/>
                              <a:gd name="T155" fmla="*/ 317 h 7518"/>
                              <a:gd name="T156" fmla="+- 0 1433 1426"/>
                              <a:gd name="T157" fmla="*/ T156 w 9390"/>
                              <a:gd name="T158" fmla="+- 0 324 309"/>
                              <a:gd name="T159" fmla="*/ 324 h 7518"/>
                              <a:gd name="T160" fmla="+- 0 1440 1426"/>
                              <a:gd name="T161" fmla="*/ T160 w 9390"/>
                              <a:gd name="T162" fmla="+- 0 324 309"/>
                              <a:gd name="T163" fmla="*/ 324 h 7518"/>
                              <a:gd name="T164" fmla="+- 0 1440 1426"/>
                              <a:gd name="T165" fmla="*/ T164 w 9390"/>
                              <a:gd name="T166" fmla="+- 0 317 309"/>
                              <a:gd name="T167" fmla="*/ 317 h 7518"/>
                              <a:gd name="T168" fmla="+- 0 10800 1426"/>
                              <a:gd name="T169" fmla="*/ T168 w 9390"/>
                              <a:gd name="T170" fmla="+- 0 317 309"/>
                              <a:gd name="T171" fmla="*/ 317 h 7518"/>
                              <a:gd name="T172" fmla="+- 0 1440 1426"/>
                              <a:gd name="T173" fmla="*/ T172 w 9390"/>
                              <a:gd name="T174" fmla="+- 0 317 309"/>
                              <a:gd name="T175" fmla="*/ 317 h 7518"/>
                              <a:gd name="T176" fmla="+- 0 1440 1426"/>
                              <a:gd name="T177" fmla="*/ T176 w 9390"/>
                              <a:gd name="T178" fmla="+- 0 324 309"/>
                              <a:gd name="T179" fmla="*/ 324 h 7518"/>
                              <a:gd name="T180" fmla="+- 0 10800 1426"/>
                              <a:gd name="T181" fmla="*/ T180 w 9390"/>
                              <a:gd name="T182" fmla="+- 0 324 309"/>
                              <a:gd name="T183" fmla="*/ 324 h 7518"/>
                              <a:gd name="T184" fmla="+- 0 10800 1426"/>
                              <a:gd name="T185" fmla="*/ T184 w 9390"/>
                              <a:gd name="T186" fmla="+- 0 317 309"/>
                              <a:gd name="T187" fmla="*/ 317 h 7518"/>
                              <a:gd name="T188" fmla="+- 0 10816 1426"/>
                              <a:gd name="T189" fmla="*/ T188 w 9390"/>
                              <a:gd name="T190" fmla="+- 0 317 309"/>
                              <a:gd name="T191" fmla="*/ 317 h 7518"/>
                              <a:gd name="T192" fmla="+- 0 10800 1426"/>
                              <a:gd name="T193" fmla="*/ T192 w 9390"/>
                              <a:gd name="T194" fmla="+- 0 317 309"/>
                              <a:gd name="T195" fmla="*/ 317 h 7518"/>
                              <a:gd name="T196" fmla="+- 0 10808 1426"/>
                              <a:gd name="T197" fmla="*/ T196 w 9390"/>
                              <a:gd name="T198" fmla="+- 0 324 309"/>
                              <a:gd name="T199" fmla="*/ 324 h 7518"/>
                              <a:gd name="T200" fmla="+- 0 10816 1426"/>
                              <a:gd name="T201" fmla="*/ T200 w 9390"/>
                              <a:gd name="T202" fmla="+- 0 324 309"/>
                              <a:gd name="T203" fmla="*/ 324 h 7518"/>
                              <a:gd name="T204" fmla="+- 0 10816 1426"/>
                              <a:gd name="T205" fmla="*/ T204 w 9390"/>
                              <a:gd name="T206" fmla="+- 0 317 309"/>
                              <a:gd name="T207" fmla="*/ 317 h 7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90" h="7518">
                                <a:moveTo>
                                  <a:pt x="9386" y="0"/>
                                </a:moveTo>
                                <a:lnTo>
                                  <a:pt x="3" y="0"/>
                                </a:lnTo>
                                <a:lnTo>
                                  <a:pt x="0" y="3"/>
                                </a:lnTo>
                                <a:lnTo>
                                  <a:pt x="0" y="7515"/>
                                </a:lnTo>
                                <a:lnTo>
                                  <a:pt x="3" y="7518"/>
                                </a:lnTo>
                                <a:lnTo>
                                  <a:pt x="9386" y="7518"/>
                                </a:lnTo>
                                <a:lnTo>
                                  <a:pt x="9390" y="7515"/>
                                </a:lnTo>
                                <a:lnTo>
                                  <a:pt x="9390" y="7511"/>
                                </a:lnTo>
                                <a:lnTo>
                                  <a:pt x="14" y="7511"/>
                                </a:lnTo>
                                <a:lnTo>
                                  <a:pt x="7" y="7503"/>
                                </a:lnTo>
                                <a:lnTo>
                                  <a:pt x="14" y="7503"/>
                                </a:lnTo>
                                <a:lnTo>
                                  <a:pt x="14" y="15"/>
                                </a:lnTo>
                                <a:lnTo>
                                  <a:pt x="7" y="15"/>
                                </a:lnTo>
                                <a:lnTo>
                                  <a:pt x="14" y="8"/>
                                </a:lnTo>
                                <a:lnTo>
                                  <a:pt x="9390" y="8"/>
                                </a:lnTo>
                                <a:lnTo>
                                  <a:pt x="9390" y="3"/>
                                </a:lnTo>
                                <a:lnTo>
                                  <a:pt x="9386" y="0"/>
                                </a:lnTo>
                                <a:close/>
                                <a:moveTo>
                                  <a:pt x="14" y="7503"/>
                                </a:moveTo>
                                <a:lnTo>
                                  <a:pt x="7" y="7503"/>
                                </a:lnTo>
                                <a:lnTo>
                                  <a:pt x="14" y="7511"/>
                                </a:lnTo>
                                <a:lnTo>
                                  <a:pt x="14" y="7503"/>
                                </a:lnTo>
                                <a:close/>
                                <a:moveTo>
                                  <a:pt x="9374" y="7503"/>
                                </a:moveTo>
                                <a:lnTo>
                                  <a:pt x="14" y="7503"/>
                                </a:lnTo>
                                <a:lnTo>
                                  <a:pt x="14" y="7511"/>
                                </a:lnTo>
                                <a:lnTo>
                                  <a:pt x="9374" y="7511"/>
                                </a:lnTo>
                                <a:lnTo>
                                  <a:pt x="9374" y="7503"/>
                                </a:lnTo>
                                <a:close/>
                                <a:moveTo>
                                  <a:pt x="9374" y="8"/>
                                </a:moveTo>
                                <a:lnTo>
                                  <a:pt x="9374" y="7511"/>
                                </a:lnTo>
                                <a:lnTo>
                                  <a:pt x="9382" y="7503"/>
                                </a:lnTo>
                                <a:lnTo>
                                  <a:pt x="9390" y="7503"/>
                                </a:lnTo>
                                <a:lnTo>
                                  <a:pt x="9390" y="15"/>
                                </a:lnTo>
                                <a:lnTo>
                                  <a:pt x="9382" y="15"/>
                                </a:lnTo>
                                <a:lnTo>
                                  <a:pt x="9374" y="8"/>
                                </a:lnTo>
                                <a:close/>
                                <a:moveTo>
                                  <a:pt x="9390" y="7503"/>
                                </a:moveTo>
                                <a:lnTo>
                                  <a:pt x="9382" y="7503"/>
                                </a:lnTo>
                                <a:lnTo>
                                  <a:pt x="9374" y="7511"/>
                                </a:lnTo>
                                <a:lnTo>
                                  <a:pt x="9390" y="7511"/>
                                </a:lnTo>
                                <a:lnTo>
                                  <a:pt x="9390" y="7503"/>
                                </a:lnTo>
                                <a:close/>
                                <a:moveTo>
                                  <a:pt x="14" y="8"/>
                                </a:moveTo>
                                <a:lnTo>
                                  <a:pt x="7" y="15"/>
                                </a:lnTo>
                                <a:lnTo>
                                  <a:pt x="14" y="15"/>
                                </a:lnTo>
                                <a:lnTo>
                                  <a:pt x="14" y="8"/>
                                </a:lnTo>
                                <a:close/>
                                <a:moveTo>
                                  <a:pt x="9374" y="8"/>
                                </a:moveTo>
                                <a:lnTo>
                                  <a:pt x="14" y="8"/>
                                </a:lnTo>
                                <a:lnTo>
                                  <a:pt x="14" y="15"/>
                                </a:lnTo>
                                <a:lnTo>
                                  <a:pt x="9374" y="15"/>
                                </a:lnTo>
                                <a:lnTo>
                                  <a:pt x="9374" y="8"/>
                                </a:lnTo>
                                <a:close/>
                                <a:moveTo>
                                  <a:pt x="9390" y="8"/>
                                </a:moveTo>
                                <a:lnTo>
                                  <a:pt x="9374" y="8"/>
                                </a:lnTo>
                                <a:lnTo>
                                  <a:pt x="9382" y="15"/>
                                </a:lnTo>
                                <a:lnTo>
                                  <a:pt x="9390" y="15"/>
                                </a:lnTo>
                                <a:lnTo>
                                  <a:pt x="939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3B063" id="Group 34" o:spid="_x0000_s1026" style="position:absolute;margin-left:71.3pt;margin-top:15.45pt;width:469.5pt;height:375.9pt;z-index:-251656192;mso-wrap-distance-left:0;mso-wrap-distance-right:0;mso-position-horizontal-relative:page" coordorigin="1426,309" coordsize="9390,7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Pl+05/ycn8WP+xt1&#10;b/0sloo/ac/5OT+LH/Y26t/6WS0UAf0G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5ftOf8nJ/Fj/sbdW/9LJaKP2nP+Tk/ix/&#10;2Nurf+lktFAH9B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8+X7Tn/JyfxY/wCxt1b/ANLJaKP2nP8Ak5P4sf8AY26t/wClktFA&#10;H9B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8+X7Tn/ACcn8WP+xt1b/wBLJaKP2nP+Tk/ix/2Nurf+lktFAH9B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10;X7Tn/JyfxY/7G3Vv/SyWij9pz/k5P4sf9jbq3/pZLRQB/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I1C08l96j5G/Q1r02RFkQqwyDQBz1FS&#10;3NubaUqeR2PqKioAKKKKAFVirAjqOa3LW5FzEGH3hwR6VhVNa3BtpQw5HcetAG7RTUcSIGU5Bp1A&#10;BRRUNxdJbLljk9lHU0ASO6xqWYgAdzWXd6i0uUjyqevc1BcXT3LZY4HZR0FQ0AFFFFABRRRQAVpa&#10;Zclv3TZOOQaq2tk9yc/dTu1a8MCW6bUGPU+tAElFFFABRRRQAUUUUAFFFFABRRRQAUUUUAFFFFAB&#10;RRRQAUUUUAFFFFABRRRQB/Pl+05/ycn8WP8AsbdW/wDSyWij9pz/AJOT+LH/AGNurf8ApZLRQB/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Pl+05/ycn8WP+xt1&#10;b/0sloo/ac/5OT+LH/Y26t/6WS0UAf0G0UUUAFFFFABRRRQAUUUUAFFFFABRRRQAUUUUAFFFFABR&#10;RRQAUUUUAFFFFABRRRQAUUUUAFFFFABVZ9QhR2VmIIODxVmsC55uJT/tGgDUOpwep/KmNqsQ6Kxr&#10;KooAvyasx+4gH1Oaqy3Us33nJHoOBUVFABRRRQAUUUUAFSQQtPIEXr3PpRBA9w+1B9T6Vs21slsm&#10;1eSep9aAHQwrBGEXoP1qS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10;y/ac/wCTk/ix/wBjbq3/AKWS0UftOf8AJyfxY/7G3Vv/AEslooA/oNooooAKKKKACiiigAooooAK&#10;KKKACiiigAooooAKKKKACiiigAooooAKKKKACiiigAooooAKKKKACuelOZHPua6DpXPNyx+tACUU&#10;UUAFFFFABRRU0NpLOflXj+8elAENWrWwe4wx+RPU96u2+mxxcv8AO3v0q5QAyKFIE2oMCn0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58v2nP8Ak5P4sf8AY26t/wClktFH7Tn/ACcn8WP+&#10;xt1b/wBLJaKAP6D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58v2nP+Tk/ix/2Nurf+lktFH7Tn/JyfxY/7G3Vv/SyWigD+g2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39;top:329;width:9361;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">
                  <v:imagedata r:id="rId20" o:title=""/>
                </v:shape>
                <v:shape id="AutoShape 7" o:spid="_x0000_s1028" style="position:absolute;left:1425;top:308;width:9390;height:7518;visibility:visible;mso-wrap-style:square;v-text-anchor:top" coordsize="93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" path="m9386,l3,,,3,,7515r3,3l9386,7518r4,-3l9390,7511r-9376,l7,7503r7,l14,15r-7,l14,8r9376,l9390,3,9386,xm14,7503r-7,l14,7511r,-8xm9374,7503r-9360,l14,7511r9360,l9374,7503xm9374,8r,7503l9382,7503r8,l9390,15r-8,l9374,8xm9390,7503r-8,l9374,7511r16,l9390,7503xm14,8l7,15r7,l14,8xm9374,8l14,8r,7l9374,15r,-7xm9390,8r-16,l9382,15r8,l9390,8xe" fillcolor="black" stroked="f">
                  <v:path arrowok="t" o:connecttype="custom" o:connectlocs="9386,309;3,309;0,312;0,7824;3,7827;9386,7827;9390,7824;9390,7820;14,7820;7,7812;14,7812;14,324;7,324;14,317;9390,317;9390,312;9386,309;14,7812;7,7812;14,7820;14,7812;9374,7812;14,7812;14,7820;9374,7820;9374,7812;9374,317;9374,7820;9382,7812;9390,7812;9390,324;9382,324;9374,317;9390,7812;9382,7812;9374,7820;9390,7820;9390,7812;14,317;7,324;14,324;14,317;9374,317;14,317;14,324;9374,324;9374,317;9390,317;9374,317;9382,324;9390,324;9390,317" o:connectangles="0,0,0,0,0,0,0,0,0,0,0,0,0,0,0,0,0,0,0,0,0,0,0,0,0,0,0,0,0,0,0,0,0,0,0,0,0,0,0,0,0,0,0,0,0,0,0,0,0,0,0,0"/>
                </v:shape>
                <w10:wrap type="topAndBottom" anchorx="page"/>
              </v:group>
            </w:pict>
          </mc:Fallback>
        </mc:AlternateContent>
      </w:r>
      <w:r w:rsidR="00865DA8">
        <w:br w:type="page"/>
      </w:r>
    </w:p>
    <w:p w14:paraId="2FC0D340" w14:textId="77777777" w:rsidR="00765C5E" w:rsidRDefault="00765C5E" w:rsidP="00865DA8">
      <w:pPr>
        <w:pStyle w:val="BodyText"/>
        <w:spacing w:before="1"/>
        <w:sectPr w:rsidR="00765C5E">
          <w:headerReference w:type="default" r:id="rId21"/>
          <w:pgSz w:w="12240" w:h="15840"/>
          <w:pgMar w:top="1520" w:right="980" w:bottom="280" w:left="960" w:header="764" w:footer="0" w:gutter="0"/>
          <w:pgNumType w:start="2"/>
          <w:cols w:space="720"/>
        </w:sectPr>
      </w:pPr>
    </w:p>
    <w:p w14:paraId="034FDDA5" w14:textId="77777777" w:rsidR="00765C5E" w:rsidRDefault="00765C5E" w:rsidP="00865DA8">
      <w:pPr>
        <w:pStyle w:val="BodyText"/>
        <w:spacing w:before="55"/>
      </w:pPr>
      <w:r>
        <w:lastRenderedPageBreak/>
        <w:t>Type 3 Certificate ‐ Example B</w:t>
      </w:r>
    </w:p>
    <w:p w14:paraId="29F6A662" w14:textId="77777777" w:rsidR="00765C5E" w:rsidRDefault="00765C5E" w:rsidP="00765C5E">
      <w:pPr>
        <w:pStyle w:val="BodyText"/>
        <w:rPr>
          <w:sz w:val="20"/>
        </w:rPr>
      </w:pPr>
    </w:p>
    <w:p w14:paraId="6F2F5849" w14:textId="24E8C115" w:rsidR="00732908" w:rsidRDefault="00765C5E" w:rsidP="00732908">
      <w:pPr>
        <w:pStyle w:val="BodyText"/>
        <w:spacing w:before="1"/>
      </w:pPr>
      <w:r>
        <w:rPr>
          <w:noProof/>
        </w:rPr>
        <mc:AlternateContent>
          <mc:Choice Requires="wpg">
            <w:drawing>
              <wp:anchor distT="0" distB="0" distL="0" distR="0" simplePos="0" relativeHeight="251658242" behindDoc="1" locked="0" layoutInCell="1" allowOverlap="1" wp14:anchorId="1334E9C0" wp14:editId="48143687">
                <wp:simplePos x="0" y="0"/>
                <wp:positionH relativeFrom="page">
                  <wp:posOffset>905510</wp:posOffset>
                </wp:positionH>
                <wp:positionV relativeFrom="paragraph">
                  <wp:posOffset>196850</wp:posOffset>
                </wp:positionV>
                <wp:extent cx="5962650" cy="4773930"/>
                <wp:effectExtent l="635" t="1905" r="0" b="5715"/>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773930"/>
                          <a:chOff x="1426" y="310"/>
                          <a:chExt cx="9390" cy="7518"/>
                        </a:xfrm>
                      </wpg:grpSpPr>
                      <pic:pic xmlns:pic="http://schemas.openxmlformats.org/drawingml/2006/picture">
                        <pic:nvPicPr>
                          <pic:cNvPr id="32"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39" y="329"/>
                            <a:ext cx="9361" cy="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10"/>
                        <wps:cNvSpPr>
                          <a:spLocks/>
                        </wps:cNvSpPr>
                        <wps:spPr bwMode="auto">
                          <a:xfrm>
                            <a:off x="1425" y="309"/>
                            <a:ext cx="9390" cy="7518"/>
                          </a:xfrm>
                          <a:custGeom>
                            <a:avLst/>
                            <a:gdLst>
                              <a:gd name="T0" fmla="+- 0 10812 1426"/>
                              <a:gd name="T1" fmla="*/ T0 w 9390"/>
                              <a:gd name="T2" fmla="+- 0 310 310"/>
                              <a:gd name="T3" fmla="*/ 310 h 7518"/>
                              <a:gd name="T4" fmla="+- 0 1429 1426"/>
                              <a:gd name="T5" fmla="*/ T4 w 9390"/>
                              <a:gd name="T6" fmla="+- 0 310 310"/>
                              <a:gd name="T7" fmla="*/ 310 h 7518"/>
                              <a:gd name="T8" fmla="+- 0 1426 1426"/>
                              <a:gd name="T9" fmla="*/ T8 w 9390"/>
                              <a:gd name="T10" fmla="+- 0 313 310"/>
                              <a:gd name="T11" fmla="*/ 313 h 7518"/>
                              <a:gd name="T12" fmla="+- 0 1426 1426"/>
                              <a:gd name="T13" fmla="*/ T12 w 9390"/>
                              <a:gd name="T14" fmla="+- 0 7825 310"/>
                              <a:gd name="T15" fmla="*/ 7825 h 7518"/>
                              <a:gd name="T16" fmla="+- 0 1429 1426"/>
                              <a:gd name="T17" fmla="*/ T16 w 9390"/>
                              <a:gd name="T18" fmla="+- 0 7828 310"/>
                              <a:gd name="T19" fmla="*/ 7828 h 7518"/>
                              <a:gd name="T20" fmla="+- 0 10812 1426"/>
                              <a:gd name="T21" fmla="*/ T20 w 9390"/>
                              <a:gd name="T22" fmla="+- 0 7828 310"/>
                              <a:gd name="T23" fmla="*/ 7828 h 7518"/>
                              <a:gd name="T24" fmla="+- 0 10816 1426"/>
                              <a:gd name="T25" fmla="*/ T24 w 9390"/>
                              <a:gd name="T26" fmla="+- 0 7825 310"/>
                              <a:gd name="T27" fmla="*/ 7825 h 7518"/>
                              <a:gd name="T28" fmla="+- 0 10816 1426"/>
                              <a:gd name="T29" fmla="*/ T28 w 9390"/>
                              <a:gd name="T30" fmla="+- 0 7820 310"/>
                              <a:gd name="T31" fmla="*/ 7820 h 7518"/>
                              <a:gd name="T32" fmla="+- 0 1440 1426"/>
                              <a:gd name="T33" fmla="*/ T32 w 9390"/>
                              <a:gd name="T34" fmla="+- 0 7820 310"/>
                              <a:gd name="T35" fmla="*/ 7820 h 7518"/>
                              <a:gd name="T36" fmla="+- 0 1433 1426"/>
                              <a:gd name="T37" fmla="*/ T36 w 9390"/>
                              <a:gd name="T38" fmla="+- 0 7813 310"/>
                              <a:gd name="T39" fmla="*/ 7813 h 7518"/>
                              <a:gd name="T40" fmla="+- 0 1440 1426"/>
                              <a:gd name="T41" fmla="*/ T40 w 9390"/>
                              <a:gd name="T42" fmla="+- 0 7813 310"/>
                              <a:gd name="T43" fmla="*/ 7813 h 7518"/>
                              <a:gd name="T44" fmla="+- 0 1440 1426"/>
                              <a:gd name="T45" fmla="*/ T44 w 9390"/>
                              <a:gd name="T46" fmla="+- 0 325 310"/>
                              <a:gd name="T47" fmla="*/ 325 h 7518"/>
                              <a:gd name="T48" fmla="+- 0 1433 1426"/>
                              <a:gd name="T49" fmla="*/ T48 w 9390"/>
                              <a:gd name="T50" fmla="+- 0 325 310"/>
                              <a:gd name="T51" fmla="*/ 325 h 7518"/>
                              <a:gd name="T52" fmla="+- 0 1440 1426"/>
                              <a:gd name="T53" fmla="*/ T52 w 9390"/>
                              <a:gd name="T54" fmla="+- 0 318 310"/>
                              <a:gd name="T55" fmla="*/ 318 h 7518"/>
                              <a:gd name="T56" fmla="+- 0 10816 1426"/>
                              <a:gd name="T57" fmla="*/ T56 w 9390"/>
                              <a:gd name="T58" fmla="+- 0 318 310"/>
                              <a:gd name="T59" fmla="*/ 318 h 7518"/>
                              <a:gd name="T60" fmla="+- 0 10816 1426"/>
                              <a:gd name="T61" fmla="*/ T60 w 9390"/>
                              <a:gd name="T62" fmla="+- 0 313 310"/>
                              <a:gd name="T63" fmla="*/ 313 h 7518"/>
                              <a:gd name="T64" fmla="+- 0 10812 1426"/>
                              <a:gd name="T65" fmla="*/ T64 w 9390"/>
                              <a:gd name="T66" fmla="+- 0 310 310"/>
                              <a:gd name="T67" fmla="*/ 310 h 7518"/>
                              <a:gd name="T68" fmla="+- 0 1440 1426"/>
                              <a:gd name="T69" fmla="*/ T68 w 9390"/>
                              <a:gd name="T70" fmla="+- 0 7813 310"/>
                              <a:gd name="T71" fmla="*/ 7813 h 7518"/>
                              <a:gd name="T72" fmla="+- 0 1433 1426"/>
                              <a:gd name="T73" fmla="*/ T72 w 9390"/>
                              <a:gd name="T74" fmla="+- 0 7813 310"/>
                              <a:gd name="T75" fmla="*/ 7813 h 7518"/>
                              <a:gd name="T76" fmla="+- 0 1440 1426"/>
                              <a:gd name="T77" fmla="*/ T76 w 9390"/>
                              <a:gd name="T78" fmla="+- 0 7820 310"/>
                              <a:gd name="T79" fmla="*/ 7820 h 7518"/>
                              <a:gd name="T80" fmla="+- 0 1440 1426"/>
                              <a:gd name="T81" fmla="*/ T80 w 9390"/>
                              <a:gd name="T82" fmla="+- 0 7813 310"/>
                              <a:gd name="T83" fmla="*/ 7813 h 7518"/>
                              <a:gd name="T84" fmla="+- 0 10800 1426"/>
                              <a:gd name="T85" fmla="*/ T84 w 9390"/>
                              <a:gd name="T86" fmla="+- 0 7813 310"/>
                              <a:gd name="T87" fmla="*/ 7813 h 7518"/>
                              <a:gd name="T88" fmla="+- 0 1440 1426"/>
                              <a:gd name="T89" fmla="*/ T88 w 9390"/>
                              <a:gd name="T90" fmla="+- 0 7813 310"/>
                              <a:gd name="T91" fmla="*/ 7813 h 7518"/>
                              <a:gd name="T92" fmla="+- 0 1440 1426"/>
                              <a:gd name="T93" fmla="*/ T92 w 9390"/>
                              <a:gd name="T94" fmla="+- 0 7820 310"/>
                              <a:gd name="T95" fmla="*/ 7820 h 7518"/>
                              <a:gd name="T96" fmla="+- 0 10800 1426"/>
                              <a:gd name="T97" fmla="*/ T96 w 9390"/>
                              <a:gd name="T98" fmla="+- 0 7820 310"/>
                              <a:gd name="T99" fmla="*/ 7820 h 7518"/>
                              <a:gd name="T100" fmla="+- 0 10800 1426"/>
                              <a:gd name="T101" fmla="*/ T100 w 9390"/>
                              <a:gd name="T102" fmla="+- 0 7813 310"/>
                              <a:gd name="T103" fmla="*/ 7813 h 7518"/>
                              <a:gd name="T104" fmla="+- 0 10800 1426"/>
                              <a:gd name="T105" fmla="*/ T104 w 9390"/>
                              <a:gd name="T106" fmla="+- 0 318 310"/>
                              <a:gd name="T107" fmla="*/ 318 h 7518"/>
                              <a:gd name="T108" fmla="+- 0 10800 1426"/>
                              <a:gd name="T109" fmla="*/ T108 w 9390"/>
                              <a:gd name="T110" fmla="+- 0 7820 310"/>
                              <a:gd name="T111" fmla="*/ 7820 h 7518"/>
                              <a:gd name="T112" fmla="+- 0 10808 1426"/>
                              <a:gd name="T113" fmla="*/ T112 w 9390"/>
                              <a:gd name="T114" fmla="+- 0 7813 310"/>
                              <a:gd name="T115" fmla="*/ 7813 h 7518"/>
                              <a:gd name="T116" fmla="+- 0 10816 1426"/>
                              <a:gd name="T117" fmla="*/ T116 w 9390"/>
                              <a:gd name="T118" fmla="+- 0 7813 310"/>
                              <a:gd name="T119" fmla="*/ 7813 h 7518"/>
                              <a:gd name="T120" fmla="+- 0 10816 1426"/>
                              <a:gd name="T121" fmla="*/ T120 w 9390"/>
                              <a:gd name="T122" fmla="+- 0 325 310"/>
                              <a:gd name="T123" fmla="*/ 325 h 7518"/>
                              <a:gd name="T124" fmla="+- 0 10808 1426"/>
                              <a:gd name="T125" fmla="*/ T124 w 9390"/>
                              <a:gd name="T126" fmla="+- 0 325 310"/>
                              <a:gd name="T127" fmla="*/ 325 h 7518"/>
                              <a:gd name="T128" fmla="+- 0 10800 1426"/>
                              <a:gd name="T129" fmla="*/ T128 w 9390"/>
                              <a:gd name="T130" fmla="+- 0 318 310"/>
                              <a:gd name="T131" fmla="*/ 318 h 7518"/>
                              <a:gd name="T132" fmla="+- 0 10816 1426"/>
                              <a:gd name="T133" fmla="*/ T132 w 9390"/>
                              <a:gd name="T134" fmla="+- 0 7813 310"/>
                              <a:gd name="T135" fmla="*/ 7813 h 7518"/>
                              <a:gd name="T136" fmla="+- 0 10808 1426"/>
                              <a:gd name="T137" fmla="*/ T136 w 9390"/>
                              <a:gd name="T138" fmla="+- 0 7813 310"/>
                              <a:gd name="T139" fmla="*/ 7813 h 7518"/>
                              <a:gd name="T140" fmla="+- 0 10800 1426"/>
                              <a:gd name="T141" fmla="*/ T140 w 9390"/>
                              <a:gd name="T142" fmla="+- 0 7820 310"/>
                              <a:gd name="T143" fmla="*/ 7820 h 7518"/>
                              <a:gd name="T144" fmla="+- 0 10816 1426"/>
                              <a:gd name="T145" fmla="*/ T144 w 9390"/>
                              <a:gd name="T146" fmla="+- 0 7820 310"/>
                              <a:gd name="T147" fmla="*/ 7820 h 7518"/>
                              <a:gd name="T148" fmla="+- 0 10816 1426"/>
                              <a:gd name="T149" fmla="*/ T148 w 9390"/>
                              <a:gd name="T150" fmla="+- 0 7813 310"/>
                              <a:gd name="T151" fmla="*/ 7813 h 7518"/>
                              <a:gd name="T152" fmla="+- 0 1440 1426"/>
                              <a:gd name="T153" fmla="*/ T152 w 9390"/>
                              <a:gd name="T154" fmla="+- 0 318 310"/>
                              <a:gd name="T155" fmla="*/ 318 h 7518"/>
                              <a:gd name="T156" fmla="+- 0 1433 1426"/>
                              <a:gd name="T157" fmla="*/ T156 w 9390"/>
                              <a:gd name="T158" fmla="+- 0 325 310"/>
                              <a:gd name="T159" fmla="*/ 325 h 7518"/>
                              <a:gd name="T160" fmla="+- 0 1440 1426"/>
                              <a:gd name="T161" fmla="*/ T160 w 9390"/>
                              <a:gd name="T162" fmla="+- 0 325 310"/>
                              <a:gd name="T163" fmla="*/ 325 h 7518"/>
                              <a:gd name="T164" fmla="+- 0 1440 1426"/>
                              <a:gd name="T165" fmla="*/ T164 w 9390"/>
                              <a:gd name="T166" fmla="+- 0 318 310"/>
                              <a:gd name="T167" fmla="*/ 318 h 7518"/>
                              <a:gd name="T168" fmla="+- 0 10800 1426"/>
                              <a:gd name="T169" fmla="*/ T168 w 9390"/>
                              <a:gd name="T170" fmla="+- 0 318 310"/>
                              <a:gd name="T171" fmla="*/ 318 h 7518"/>
                              <a:gd name="T172" fmla="+- 0 1440 1426"/>
                              <a:gd name="T173" fmla="*/ T172 w 9390"/>
                              <a:gd name="T174" fmla="+- 0 318 310"/>
                              <a:gd name="T175" fmla="*/ 318 h 7518"/>
                              <a:gd name="T176" fmla="+- 0 1440 1426"/>
                              <a:gd name="T177" fmla="*/ T176 w 9390"/>
                              <a:gd name="T178" fmla="+- 0 325 310"/>
                              <a:gd name="T179" fmla="*/ 325 h 7518"/>
                              <a:gd name="T180" fmla="+- 0 10800 1426"/>
                              <a:gd name="T181" fmla="*/ T180 w 9390"/>
                              <a:gd name="T182" fmla="+- 0 325 310"/>
                              <a:gd name="T183" fmla="*/ 325 h 7518"/>
                              <a:gd name="T184" fmla="+- 0 10800 1426"/>
                              <a:gd name="T185" fmla="*/ T184 w 9390"/>
                              <a:gd name="T186" fmla="+- 0 318 310"/>
                              <a:gd name="T187" fmla="*/ 318 h 7518"/>
                              <a:gd name="T188" fmla="+- 0 10816 1426"/>
                              <a:gd name="T189" fmla="*/ T188 w 9390"/>
                              <a:gd name="T190" fmla="+- 0 318 310"/>
                              <a:gd name="T191" fmla="*/ 318 h 7518"/>
                              <a:gd name="T192" fmla="+- 0 10800 1426"/>
                              <a:gd name="T193" fmla="*/ T192 w 9390"/>
                              <a:gd name="T194" fmla="+- 0 318 310"/>
                              <a:gd name="T195" fmla="*/ 318 h 7518"/>
                              <a:gd name="T196" fmla="+- 0 10808 1426"/>
                              <a:gd name="T197" fmla="*/ T196 w 9390"/>
                              <a:gd name="T198" fmla="+- 0 325 310"/>
                              <a:gd name="T199" fmla="*/ 325 h 7518"/>
                              <a:gd name="T200" fmla="+- 0 10816 1426"/>
                              <a:gd name="T201" fmla="*/ T200 w 9390"/>
                              <a:gd name="T202" fmla="+- 0 325 310"/>
                              <a:gd name="T203" fmla="*/ 325 h 7518"/>
                              <a:gd name="T204" fmla="+- 0 10816 1426"/>
                              <a:gd name="T205" fmla="*/ T204 w 9390"/>
                              <a:gd name="T206" fmla="+- 0 318 310"/>
                              <a:gd name="T207" fmla="*/ 318 h 7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90" h="7518">
                                <a:moveTo>
                                  <a:pt x="9386" y="0"/>
                                </a:moveTo>
                                <a:lnTo>
                                  <a:pt x="3" y="0"/>
                                </a:lnTo>
                                <a:lnTo>
                                  <a:pt x="0" y="3"/>
                                </a:lnTo>
                                <a:lnTo>
                                  <a:pt x="0" y="7515"/>
                                </a:lnTo>
                                <a:lnTo>
                                  <a:pt x="3" y="7518"/>
                                </a:lnTo>
                                <a:lnTo>
                                  <a:pt x="9386" y="7518"/>
                                </a:lnTo>
                                <a:lnTo>
                                  <a:pt x="9390" y="7515"/>
                                </a:lnTo>
                                <a:lnTo>
                                  <a:pt x="9390" y="7510"/>
                                </a:lnTo>
                                <a:lnTo>
                                  <a:pt x="14" y="7510"/>
                                </a:lnTo>
                                <a:lnTo>
                                  <a:pt x="7" y="7503"/>
                                </a:lnTo>
                                <a:lnTo>
                                  <a:pt x="14" y="7503"/>
                                </a:lnTo>
                                <a:lnTo>
                                  <a:pt x="14" y="15"/>
                                </a:lnTo>
                                <a:lnTo>
                                  <a:pt x="7" y="15"/>
                                </a:lnTo>
                                <a:lnTo>
                                  <a:pt x="14" y="8"/>
                                </a:lnTo>
                                <a:lnTo>
                                  <a:pt x="9390" y="8"/>
                                </a:lnTo>
                                <a:lnTo>
                                  <a:pt x="9390" y="3"/>
                                </a:lnTo>
                                <a:lnTo>
                                  <a:pt x="9386" y="0"/>
                                </a:lnTo>
                                <a:close/>
                                <a:moveTo>
                                  <a:pt x="14" y="7503"/>
                                </a:moveTo>
                                <a:lnTo>
                                  <a:pt x="7" y="7503"/>
                                </a:lnTo>
                                <a:lnTo>
                                  <a:pt x="14" y="7510"/>
                                </a:lnTo>
                                <a:lnTo>
                                  <a:pt x="14" y="7503"/>
                                </a:lnTo>
                                <a:close/>
                                <a:moveTo>
                                  <a:pt x="9374" y="7503"/>
                                </a:moveTo>
                                <a:lnTo>
                                  <a:pt x="14" y="7503"/>
                                </a:lnTo>
                                <a:lnTo>
                                  <a:pt x="14" y="7510"/>
                                </a:lnTo>
                                <a:lnTo>
                                  <a:pt x="9374" y="7510"/>
                                </a:lnTo>
                                <a:lnTo>
                                  <a:pt x="9374" y="7503"/>
                                </a:lnTo>
                                <a:close/>
                                <a:moveTo>
                                  <a:pt x="9374" y="8"/>
                                </a:moveTo>
                                <a:lnTo>
                                  <a:pt x="9374" y="7510"/>
                                </a:lnTo>
                                <a:lnTo>
                                  <a:pt x="9382" y="7503"/>
                                </a:lnTo>
                                <a:lnTo>
                                  <a:pt x="9390" y="7503"/>
                                </a:lnTo>
                                <a:lnTo>
                                  <a:pt x="9390" y="15"/>
                                </a:lnTo>
                                <a:lnTo>
                                  <a:pt x="9382" y="15"/>
                                </a:lnTo>
                                <a:lnTo>
                                  <a:pt x="9374" y="8"/>
                                </a:lnTo>
                                <a:close/>
                                <a:moveTo>
                                  <a:pt x="9390" y="7503"/>
                                </a:moveTo>
                                <a:lnTo>
                                  <a:pt x="9382" y="7503"/>
                                </a:lnTo>
                                <a:lnTo>
                                  <a:pt x="9374" y="7510"/>
                                </a:lnTo>
                                <a:lnTo>
                                  <a:pt x="9390" y="7510"/>
                                </a:lnTo>
                                <a:lnTo>
                                  <a:pt x="9390" y="7503"/>
                                </a:lnTo>
                                <a:close/>
                                <a:moveTo>
                                  <a:pt x="14" y="8"/>
                                </a:moveTo>
                                <a:lnTo>
                                  <a:pt x="7" y="15"/>
                                </a:lnTo>
                                <a:lnTo>
                                  <a:pt x="14" y="15"/>
                                </a:lnTo>
                                <a:lnTo>
                                  <a:pt x="14" y="8"/>
                                </a:lnTo>
                                <a:close/>
                                <a:moveTo>
                                  <a:pt x="9374" y="8"/>
                                </a:moveTo>
                                <a:lnTo>
                                  <a:pt x="14" y="8"/>
                                </a:lnTo>
                                <a:lnTo>
                                  <a:pt x="14" y="15"/>
                                </a:lnTo>
                                <a:lnTo>
                                  <a:pt x="9374" y="15"/>
                                </a:lnTo>
                                <a:lnTo>
                                  <a:pt x="9374" y="8"/>
                                </a:lnTo>
                                <a:close/>
                                <a:moveTo>
                                  <a:pt x="9390" y="8"/>
                                </a:moveTo>
                                <a:lnTo>
                                  <a:pt x="9374" y="8"/>
                                </a:lnTo>
                                <a:lnTo>
                                  <a:pt x="9382" y="15"/>
                                </a:lnTo>
                                <a:lnTo>
                                  <a:pt x="9390" y="15"/>
                                </a:lnTo>
                                <a:lnTo>
                                  <a:pt x="939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99336" id="Group 31" o:spid="_x0000_s1026" style="position:absolute;margin-left:71.3pt;margin-top:15.5pt;width:469.5pt;height:375.9pt;z-index:-251655168;mso-wrap-distance-left:0;mso-wrap-distance-right:0;mso-position-horizontal-relative:page" coordorigin="1426,310" coordsize="9390,7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fL9pz/k5P4sf9jbq3/pZLRR+05/ycn8WP+xt1b/0slooA/oN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ny/&#10;ac/5OT+LH/Y26t/6WS0UftOf8nJ/Fj/sbdW/9LJaKAP6D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58v2nP+Tk/ix/2Nurf+lk&#10;tFH7Tn/JyfxY/wCxt1b/ANLJaKAP6D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8v2nP8Ak5P4sf8AY26t/wClktFH7Tn/ACcn&#10;8WP+xt1b/wBLJaKAP6D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8v2nP+Tk/ix/2Nurf+lktFH7Tn/JyfxY/7G3Vv/SyWigD+&#10;g2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3lqLmPA4cdDWKQVJBGC&#10;OCK6Ks/UrTcPNQcj7wFAGZRRRQAUUUUAXtOu/LbynPynofQ1q1zlW21KQwBBw3Qt3oAu3d+tuCq/&#10;NJ6elZUsrTOWc5NM60UAFFFFABRRSojSMFUEk9hQAlXbTTmlw0nyp6dzVm005YsNJhn9Owq7QA1E&#10;VFCqAAOwp1FFABRRRQAUUdKrC/iM4jBz23ds0AWaKKKACiiigAooooAKKKKACiiigAooooAKKKKA&#10;CiiigAooooA/ny/ac/5OT+LH/Y26t/6WS0UftOf8nJ/Fj/sbdW/9LJaKAP6D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ny/ac/5OT+L&#10;H/Y26t/6WS0UftOf8nJ/Fj/sbdW/9LJaKAP6DaKKKACiiigAooooAKKKKACiiigAooooAKKKKACi&#10;iigAooooAKKKKACiiigAooooAKKKKACiiigAphlQHBdQfQmn1gXPNzKf9o0AbZnjH/LRfzpjXsC9&#10;ZF/CsPFFAGs+qxL90M36VVl1OWThcIPbrVOigBWYsckkn1NJRRQAUUUUAFKiGRgqjJPQUIhdgqjJ&#10;PatiyshbLubmQ9/SgB9pbC2iC9WPJNT0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X7Tn/ACcn8WP+xt1b/wBLJaKP2nP+Tk/ix/2Nurf+lktFAH9BtFFFABRRRQAUUUUA&#10;FFFFABRRRQAUUUUAFFFFABRRRQAUUUUAFFFFABRRRQAUUUUAFFFFABRRRQAVz8xzK59zXQVzrHLH&#10;60AJRRRQAUUUUAFFFORGkbaoLH0FADalgt3uGwg47nsKt2+lk/NKcf7IrRRFjUKoCgdhQBFa2iWy&#10;8cuerVP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8+X7Tn/Jyf&#10;xY/7G3Vv/SyWij9pz/k5P4sf9jbq3/pZLRQB/QbRRRQAUUUUAFFFFABRRRQAUUUUAFFFFABRRRQA&#10;UUUUAFFFFABRRRQAUUUUAFFFFABRRRQAUUUUANc4Un2rnj1NdERkYPSoTZQH/lmKAMOitwWUA/5Z&#10;inLbRL0jUfhQBhKjP91S30FWI9Pnk/h2j/arZAA6DFLQBQi0lF5kYt7DgVcjiSJcIoUe1P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58v2nP8Ak5P4sf8AY26t/wClktFH&#10;7Tn/ACcn8WP+xt1b/wBLJaKAP6D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58v2nP+Tk/ix/2Nurf+lktFH7Tn/JyfxY/7G3Vv&#10;/SyWigD+g2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">
                <v:shape id="Picture 9" o:spid="_x0000_s1027" type="#_x0000_t75" style="position:absolute;left:1439;top:329;width:9361;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">
                  <v:imagedata r:id="rId23" o:title=""/>
                </v:shape>
                <v:shape id="AutoShape 10" o:spid="_x0000_s1028" style="position:absolute;left:1425;top:309;width:9390;height:7518;visibility:visible;mso-wrap-style:square;v-text-anchor:top" coordsize="93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" path="m9386,l3,,,3,,7515r3,3l9386,7518r4,-3l9390,7510r-9376,l7,7503r7,l14,15r-7,l14,8r9376,l9390,3,9386,xm14,7503r-7,l14,7510r,-7xm9374,7503r-9360,l14,7510r9360,l9374,7503xm9374,8r,7502l9382,7503r8,l9390,15r-8,l9374,8xm9390,7503r-8,l9374,7510r16,l9390,7503xm14,8l7,15r7,l14,8xm9374,8l14,8r,7l9374,15r,-7xm9390,8r-16,l9382,15r8,l9390,8xe" fillcolor="black" stroked="f">
                  <v:path arrowok="t" o:connecttype="custom" o:connectlocs="9386,310;3,310;0,313;0,7825;3,7828;9386,7828;9390,7825;9390,7820;14,7820;7,7813;14,7813;14,325;7,325;14,318;9390,318;9390,313;9386,310;14,7813;7,7813;14,7820;14,7813;9374,7813;14,7813;14,7820;9374,7820;9374,7813;9374,318;9374,7820;9382,7813;9390,7813;9390,325;9382,325;9374,318;9390,7813;9382,7813;9374,7820;9390,7820;9390,7813;14,318;7,325;14,325;14,318;9374,318;14,318;14,325;9374,325;9374,318;9390,318;9374,318;9382,325;9390,325;9390,318" o:connectangles="0,0,0,0,0,0,0,0,0,0,0,0,0,0,0,0,0,0,0,0,0,0,0,0,0,0,0,0,0,0,0,0,0,0,0,0,0,0,0,0,0,0,0,0,0,0,0,0,0,0,0,0"/>
                </v:shape>
                <w10:wrap type="topAndBottom" anchorx="page"/>
              </v:group>
            </w:pict>
          </mc:Fallback>
        </mc:AlternateContent>
      </w:r>
      <w:r w:rsidR="00732908">
        <w:br w:type="page"/>
      </w:r>
    </w:p>
    <w:p w14:paraId="104409AA" w14:textId="77777777" w:rsidR="00765C5E" w:rsidRDefault="00765C5E" w:rsidP="00732908">
      <w:pPr>
        <w:pStyle w:val="BodyText"/>
        <w:spacing w:before="1"/>
        <w:sectPr w:rsidR="00765C5E">
          <w:pgSz w:w="12240" w:h="15840"/>
          <w:pgMar w:top="1520" w:right="980" w:bottom="280" w:left="960" w:header="764" w:footer="0" w:gutter="0"/>
          <w:cols w:space="720"/>
        </w:sectPr>
      </w:pPr>
    </w:p>
    <w:p w14:paraId="580B5DFC" w14:textId="77777777" w:rsidR="00765C5E" w:rsidRDefault="00765C5E" w:rsidP="00732908">
      <w:pPr>
        <w:pStyle w:val="BodyText"/>
        <w:spacing w:before="55"/>
      </w:pPr>
      <w:r>
        <w:lastRenderedPageBreak/>
        <w:t>Type 3 Certificate ‐ Example C</w:t>
      </w:r>
    </w:p>
    <w:p w14:paraId="47217838" w14:textId="77777777" w:rsidR="00765C5E" w:rsidRDefault="00765C5E" w:rsidP="00765C5E">
      <w:pPr>
        <w:pStyle w:val="BodyText"/>
        <w:rPr>
          <w:sz w:val="20"/>
        </w:rPr>
      </w:pPr>
    </w:p>
    <w:p w14:paraId="2FF87995" w14:textId="1E35F278" w:rsidR="00732908" w:rsidRDefault="00765C5E" w:rsidP="00732908">
      <w:pPr>
        <w:pStyle w:val="BodyText"/>
        <w:spacing w:before="1"/>
      </w:pPr>
      <w:r>
        <w:rPr>
          <w:noProof/>
        </w:rPr>
        <mc:AlternateContent>
          <mc:Choice Requires="wpg">
            <w:drawing>
              <wp:anchor distT="0" distB="0" distL="0" distR="0" simplePos="0" relativeHeight="251658243" behindDoc="1" locked="0" layoutInCell="1" allowOverlap="1" wp14:anchorId="6FF82A96" wp14:editId="0D28AD97">
                <wp:simplePos x="0" y="0"/>
                <wp:positionH relativeFrom="page">
                  <wp:posOffset>905510</wp:posOffset>
                </wp:positionH>
                <wp:positionV relativeFrom="paragraph">
                  <wp:posOffset>196850</wp:posOffset>
                </wp:positionV>
                <wp:extent cx="5962650" cy="4773930"/>
                <wp:effectExtent l="635" t="1905" r="0" b="5715"/>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773930"/>
                          <a:chOff x="1426" y="310"/>
                          <a:chExt cx="9390" cy="7518"/>
                        </a:xfrm>
                      </wpg:grpSpPr>
                      <pic:pic xmlns:pic="http://schemas.openxmlformats.org/drawingml/2006/picture">
                        <pic:nvPicPr>
                          <pic:cNvPr id="29"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39" y="329"/>
                            <a:ext cx="9361" cy="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13"/>
                        <wps:cNvSpPr>
                          <a:spLocks/>
                        </wps:cNvSpPr>
                        <wps:spPr bwMode="auto">
                          <a:xfrm>
                            <a:off x="1425" y="309"/>
                            <a:ext cx="9390" cy="7518"/>
                          </a:xfrm>
                          <a:custGeom>
                            <a:avLst/>
                            <a:gdLst>
                              <a:gd name="T0" fmla="+- 0 10812 1426"/>
                              <a:gd name="T1" fmla="*/ T0 w 9390"/>
                              <a:gd name="T2" fmla="+- 0 310 310"/>
                              <a:gd name="T3" fmla="*/ 310 h 7518"/>
                              <a:gd name="T4" fmla="+- 0 1429 1426"/>
                              <a:gd name="T5" fmla="*/ T4 w 9390"/>
                              <a:gd name="T6" fmla="+- 0 310 310"/>
                              <a:gd name="T7" fmla="*/ 310 h 7518"/>
                              <a:gd name="T8" fmla="+- 0 1426 1426"/>
                              <a:gd name="T9" fmla="*/ T8 w 9390"/>
                              <a:gd name="T10" fmla="+- 0 313 310"/>
                              <a:gd name="T11" fmla="*/ 313 h 7518"/>
                              <a:gd name="T12" fmla="+- 0 1426 1426"/>
                              <a:gd name="T13" fmla="*/ T12 w 9390"/>
                              <a:gd name="T14" fmla="+- 0 7825 310"/>
                              <a:gd name="T15" fmla="*/ 7825 h 7518"/>
                              <a:gd name="T16" fmla="+- 0 1429 1426"/>
                              <a:gd name="T17" fmla="*/ T16 w 9390"/>
                              <a:gd name="T18" fmla="+- 0 7828 310"/>
                              <a:gd name="T19" fmla="*/ 7828 h 7518"/>
                              <a:gd name="T20" fmla="+- 0 10812 1426"/>
                              <a:gd name="T21" fmla="*/ T20 w 9390"/>
                              <a:gd name="T22" fmla="+- 0 7828 310"/>
                              <a:gd name="T23" fmla="*/ 7828 h 7518"/>
                              <a:gd name="T24" fmla="+- 0 10816 1426"/>
                              <a:gd name="T25" fmla="*/ T24 w 9390"/>
                              <a:gd name="T26" fmla="+- 0 7825 310"/>
                              <a:gd name="T27" fmla="*/ 7825 h 7518"/>
                              <a:gd name="T28" fmla="+- 0 10816 1426"/>
                              <a:gd name="T29" fmla="*/ T28 w 9390"/>
                              <a:gd name="T30" fmla="+- 0 7820 310"/>
                              <a:gd name="T31" fmla="*/ 7820 h 7518"/>
                              <a:gd name="T32" fmla="+- 0 1440 1426"/>
                              <a:gd name="T33" fmla="*/ T32 w 9390"/>
                              <a:gd name="T34" fmla="+- 0 7820 310"/>
                              <a:gd name="T35" fmla="*/ 7820 h 7518"/>
                              <a:gd name="T36" fmla="+- 0 1433 1426"/>
                              <a:gd name="T37" fmla="*/ T36 w 9390"/>
                              <a:gd name="T38" fmla="+- 0 7813 310"/>
                              <a:gd name="T39" fmla="*/ 7813 h 7518"/>
                              <a:gd name="T40" fmla="+- 0 1440 1426"/>
                              <a:gd name="T41" fmla="*/ T40 w 9390"/>
                              <a:gd name="T42" fmla="+- 0 7813 310"/>
                              <a:gd name="T43" fmla="*/ 7813 h 7518"/>
                              <a:gd name="T44" fmla="+- 0 1440 1426"/>
                              <a:gd name="T45" fmla="*/ T44 w 9390"/>
                              <a:gd name="T46" fmla="+- 0 325 310"/>
                              <a:gd name="T47" fmla="*/ 325 h 7518"/>
                              <a:gd name="T48" fmla="+- 0 1433 1426"/>
                              <a:gd name="T49" fmla="*/ T48 w 9390"/>
                              <a:gd name="T50" fmla="+- 0 325 310"/>
                              <a:gd name="T51" fmla="*/ 325 h 7518"/>
                              <a:gd name="T52" fmla="+- 0 1440 1426"/>
                              <a:gd name="T53" fmla="*/ T52 w 9390"/>
                              <a:gd name="T54" fmla="+- 0 318 310"/>
                              <a:gd name="T55" fmla="*/ 318 h 7518"/>
                              <a:gd name="T56" fmla="+- 0 10816 1426"/>
                              <a:gd name="T57" fmla="*/ T56 w 9390"/>
                              <a:gd name="T58" fmla="+- 0 318 310"/>
                              <a:gd name="T59" fmla="*/ 318 h 7518"/>
                              <a:gd name="T60" fmla="+- 0 10816 1426"/>
                              <a:gd name="T61" fmla="*/ T60 w 9390"/>
                              <a:gd name="T62" fmla="+- 0 313 310"/>
                              <a:gd name="T63" fmla="*/ 313 h 7518"/>
                              <a:gd name="T64" fmla="+- 0 10812 1426"/>
                              <a:gd name="T65" fmla="*/ T64 w 9390"/>
                              <a:gd name="T66" fmla="+- 0 310 310"/>
                              <a:gd name="T67" fmla="*/ 310 h 7518"/>
                              <a:gd name="T68" fmla="+- 0 1440 1426"/>
                              <a:gd name="T69" fmla="*/ T68 w 9390"/>
                              <a:gd name="T70" fmla="+- 0 7813 310"/>
                              <a:gd name="T71" fmla="*/ 7813 h 7518"/>
                              <a:gd name="T72" fmla="+- 0 1433 1426"/>
                              <a:gd name="T73" fmla="*/ T72 w 9390"/>
                              <a:gd name="T74" fmla="+- 0 7813 310"/>
                              <a:gd name="T75" fmla="*/ 7813 h 7518"/>
                              <a:gd name="T76" fmla="+- 0 1440 1426"/>
                              <a:gd name="T77" fmla="*/ T76 w 9390"/>
                              <a:gd name="T78" fmla="+- 0 7820 310"/>
                              <a:gd name="T79" fmla="*/ 7820 h 7518"/>
                              <a:gd name="T80" fmla="+- 0 1440 1426"/>
                              <a:gd name="T81" fmla="*/ T80 w 9390"/>
                              <a:gd name="T82" fmla="+- 0 7813 310"/>
                              <a:gd name="T83" fmla="*/ 7813 h 7518"/>
                              <a:gd name="T84" fmla="+- 0 10800 1426"/>
                              <a:gd name="T85" fmla="*/ T84 w 9390"/>
                              <a:gd name="T86" fmla="+- 0 7813 310"/>
                              <a:gd name="T87" fmla="*/ 7813 h 7518"/>
                              <a:gd name="T88" fmla="+- 0 1440 1426"/>
                              <a:gd name="T89" fmla="*/ T88 w 9390"/>
                              <a:gd name="T90" fmla="+- 0 7813 310"/>
                              <a:gd name="T91" fmla="*/ 7813 h 7518"/>
                              <a:gd name="T92" fmla="+- 0 1440 1426"/>
                              <a:gd name="T93" fmla="*/ T92 w 9390"/>
                              <a:gd name="T94" fmla="+- 0 7820 310"/>
                              <a:gd name="T95" fmla="*/ 7820 h 7518"/>
                              <a:gd name="T96" fmla="+- 0 10800 1426"/>
                              <a:gd name="T97" fmla="*/ T96 w 9390"/>
                              <a:gd name="T98" fmla="+- 0 7820 310"/>
                              <a:gd name="T99" fmla="*/ 7820 h 7518"/>
                              <a:gd name="T100" fmla="+- 0 10800 1426"/>
                              <a:gd name="T101" fmla="*/ T100 w 9390"/>
                              <a:gd name="T102" fmla="+- 0 7813 310"/>
                              <a:gd name="T103" fmla="*/ 7813 h 7518"/>
                              <a:gd name="T104" fmla="+- 0 10800 1426"/>
                              <a:gd name="T105" fmla="*/ T104 w 9390"/>
                              <a:gd name="T106" fmla="+- 0 318 310"/>
                              <a:gd name="T107" fmla="*/ 318 h 7518"/>
                              <a:gd name="T108" fmla="+- 0 10800 1426"/>
                              <a:gd name="T109" fmla="*/ T108 w 9390"/>
                              <a:gd name="T110" fmla="+- 0 7820 310"/>
                              <a:gd name="T111" fmla="*/ 7820 h 7518"/>
                              <a:gd name="T112" fmla="+- 0 10808 1426"/>
                              <a:gd name="T113" fmla="*/ T112 w 9390"/>
                              <a:gd name="T114" fmla="+- 0 7813 310"/>
                              <a:gd name="T115" fmla="*/ 7813 h 7518"/>
                              <a:gd name="T116" fmla="+- 0 10816 1426"/>
                              <a:gd name="T117" fmla="*/ T116 w 9390"/>
                              <a:gd name="T118" fmla="+- 0 7813 310"/>
                              <a:gd name="T119" fmla="*/ 7813 h 7518"/>
                              <a:gd name="T120" fmla="+- 0 10816 1426"/>
                              <a:gd name="T121" fmla="*/ T120 w 9390"/>
                              <a:gd name="T122" fmla="+- 0 325 310"/>
                              <a:gd name="T123" fmla="*/ 325 h 7518"/>
                              <a:gd name="T124" fmla="+- 0 10808 1426"/>
                              <a:gd name="T125" fmla="*/ T124 w 9390"/>
                              <a:gd name="T126" fmla="+- 0 325 310"/>
                              <a:gd name="T127" fmla="*/ 325 h 7518"/>
                              <a:gd name="T128" fmla="+- 0 10800 1426"/>
                              <a:gd name="T129" fmla="*/ T128 w 9390"/>
                              <a:gd name="T130" fmla="+- 0 318 310"/>
                              <a:gd name="T131" fmla="*/ 318 h 7518"/>
                              <a:gd name="T132" fmla="+- 0 10816 1426"/>
                              <a:gd name="T133" fmla="*/ T132 w 9390"/>
                              <a:gd name="T134" fmla="+- 0 7813 310"/>
                              <a:gd name="T135" fmla="*/ 7813 h 7518"/>
                              <a:gd name="T136" fmla="+- 0 10808 1426"/>
                              <a:gd name="T137" fmla="*/ T136 w 9390"/>
                              <a:gd name="T138" fmla="+- 0 7813 310"/>
                              <a:gd name="T139" fmla="*/ 7813 h 7518"/>
                              <a:gd name="T140" fmla="+- 0 10800 1426"/>
                              <a:gd name="T141" fmla="*/ T140 w 9390"/>
                              <a:gd name="T142" fmla="+- 0 7820 310"/>
                              <a:gd name="T143" fmla="*/ 7820 h 7518"/>
                              <a:gd name="T144" fmla="+- 0 10816 1426"/>
                              <a:gd name="T145" fmla="*/ T144 w 9390"/>
                              <a:gd name="T146" fmla="+- 0 7820 310"/>
                              <a:gd name="T147" fmla="*/ 7820 h 7518"/>
                              <a:gd name="T148" fmla="+- 0 10816 1426"/>
                              <a:gd name="T149" fmla="*/ T148 w 9390"/>
                              <a:gd name="T150" fmla="+- 0 7813 310"/>
                              <a:gd name="T151" fmla="*/ 7813 h 7518"/>
                              <a:gd name="T152" fmla="+- 0 1440 1426"/>
                              <a:gd name="T153" fmla="*/ T152 w 9390"/>
                              <a:gd name="T154" fmla="+- 0 318 310"/>
                              <a:gd name="T155" fmla="*/ 318 h 7518"/>
                              <a:gd name="T156" fmla="+- 0 1433 1426"/>
                              <a:gd name="T157" fmla="*/ T156 w 9390"/>
                              <a:gd name="T158" fmla="+- 0 325 310"/>
                              <a:gd name="T159" fmla="*/ 325 h 7518"/>
                              <a:gd name="T160" fmla="+- 0 1440 1426"/>
                              <a:gd name="T161" fmla="*/ T160 w 9390"/>
                              <a:gd name="T162" fmla="+- 0 325 310"/>
                              <a:gd name="T163" fmla="*/ 325 h 7518"/>
                              <a:gd name="T164" fmla="+- 0 1440 1426"/>
                              <a:gd name="T165" fmla="*/ T164 w 9390"/>
                              <a:gd name="T166" fmla="+- 0 318 310"/>
                              <a:gd name="T167" fmla="*/ 318 h 7518"/>
                              <a:gd name="T168" fmla="+- 0 10800 1426"/>
                              <a:gd name="T169" fmla="*/ T168 w 9390"/>
                              <a:gd name="T170" fmla="+- 0 318 310"/>
                              <a:gd name="T171" fmla="*/ 318 h 7518"/>
                              <a:gd name="T172" fmla="+- 0 1440 1426"/>
                              <a:gd name="T173" fmla="*/ T172 w 9390"/>
                              <a:gd name="T174" fmla="+- 0 318 310"/>
                              <a:gd name="T175" fmla="*/ 318 h 7518"/>
                              <a:gd name="T176" fmla="+- 0 1440 1426"/>
                              <a:gd name="T177" fmla="*/ T176 w 9390"/>
                              <a:gd name="T178" fmla="+- 0 325 310"/>
                              <a:gd name="T179" fmla="*/ 325 h 7518"/>
                              <a:gd name="T180" fmla="+- 0 10800 1426"/>
                              <a:gd name="T181" fmla="*/ T180 w 9390"/>
                              <a:gd name="T182" fmla="+- 0 325 310"/>
                              <a:gd name="T183" fmla="*/ 325 h 7518"/>
                              <a:gd name="T184" fmla="+- 0 10800 1426"/>
                              <a:gd name="T185" fmla="*/ T184 w 9390"/>
                              <a:gd name="T186" fmla="+- 0 318 310"/>
                              <a:gd name="T187" fmla="*/ 318 h 7518"/>
                              <a:gd name="T188" fmla="+- 0 10816 1426"/>
                              <a:gd name="T189" fmla="*/ T188 w 9390"/>
                              <a:gd name="T190" fmla="+- 0 318 310"/>
                              <a:gd name="T191" fmla="*/ 318 h 7518"/>
                              <a:gd name="T192" fmla="+- 0 10800 1426"/>
                              <a:gd name="T193" fmla="*/ T192 w 9390"/>
                              <a:gd name="T194" fmla="+- 0 318 310"/>
                              <a:gd name="T195" fmla="*/ 318 h 7518"/>
                              <a:gd name="T196" fmla="+- 0 10808 1426"/>
                              <a:gd name="T197" fmla="*/ T196 w 9390"/>
                              <a:gd name="T198" fmla="+- 0 325 310"/>
                              <a:gd name="T199" fmla="*/ 325 h 7518"/>
                              <a:gd name="T200" fmla="+- 0 10816 1426"/>
                              <a:gd name="T201" fmla="*/ T200 w 9390"/>
                              <a:gd name="T202" fmla="+- 0 325 310"/>
                              <a:gd name="T203" fmla="*/ 325 h 7518"/>
                              <a:gd name="T204" fmla="+- 0 10816 1426"/>
                              <a:gd name="T205" fmla="*/ T204 w 9390"/>
                              <a:gd name="T206" fmla="+- 0 318 310"/>
                              <a:gd name="T207" fmla="*/ 318 h 7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90" h="7518">
                                <a:moveTo>
                                  <a:pt x="9386" y="0"/>
                                </a:moveTo>
                                <a:lnTo>
                                  <a:pt x="3" y="0"/>
                                </a:lnTo>
                                <a:lnTo>
                                  <a:pt x="0" y="3"/>
                                </a:lnTo>
                                <a:lnTo>
                                  <a:pt x="0" y="7515"/>
                                </a:lnTo>
                                <a:lnTo>
                                  <a:pt x="3" y="7518"/>
                                </a:lnTo>
                                <a:lnTo>
                                  <a:pt x="9386" y="7518"/>
                                </a:lnTo>
                                <a:lnTo>
                                  <a:pt x="9390" y="7515"/>
                                </a:lnTo>
                                <a:lnTo>
                                  <a:pt x="9390" y="7510"/>
                                </a:lnTo>
                                <a:lnTo>
                                  <a:pt x="14" y="7510"/>
                                </a:lnTo>
                                <a:lnTo>
                                  <a:pt x="7" y="7503"/>
                                </a:lnTo>
                                <a:lnTo>
                                  <a:pt x="14" y="7503"/>
                                </a:lnTo>
                                <a:lnTo>
                                  <a:pt x="14" y="15"/>
                                </a:lnTo>
                                <a:lnTo>
                                  <a:pt x="7" y="15"/>
                                </a:lnTo>
                                <a:lnTo>
                                  <a:pt x="14" y="8"/>
                                </a:lnTo>
                                <a:lnTo>
                                  <a:pt x="9390" y="8"/>
                                </a:lnTo>
                                <a:lnTo>
                                  <a:pt x="9390" y="3"/>
                                </a:lnTo>
                                <a:lnTo>
                                  <a:pt x="9386" y="0"/>
                                </a:lnTo>
                                <a:close/>
                                <a:moveTo>
                                  <a:pt x="14" y="7503"/>
                                </a:moveTo>
                                <a:lnTo>
                                  <a:pt x="7" y="7503"/>
                                </a:lnTo>
                                <a:lnTo>
                                  <a:pt x="14" y="7510"/>
                                </a:lnTo>
                                <a:lnTo>
                                  <a:pt x="14" y="7503"/>
                                </a:lnTo>
                                <a:close/>
                                <a:moveTo>
                                  <a:pt x="9374" y="7503"/>
                                </a:moveTo>
                                <a:lnTo>
                                  <a:pt x="14" y="7503"/>
                                </a:lnTo>
                                <a:lnTo>
                                  <a:pt x="14" y="7510"/>
                                </a:lnTo>
                                <a:lnTo>
                                  <a:pt x="9374" y="7510"/>
                                </a:lnTo>
                                <a:lnTo>
                                  <a:pt x="9374" y="7503"/>
                                </a:lnTo>
                                <a:close/>
                                <a:moveTo>
                                  <a:pt x="9374" y="8"/>
                                </a:moveTo>
                                <a:lnTo>
                                  <a:pt x="9374" y="7510"/>
                                </a:lnTo>
                                <a:lnTo>
                                  <a:pt x="9382" y="7503"/>
                                </a:lnTo>
                                <a:lnTo>
                                  <a:pt x="9390" y="7503"/>
                                </a:lnTo>
                                <a:lnTo>
                                  <a:pt x="9390" y="15"/>
                                </a:lnTo>
                                <a:lnTo>
                                  <a:pt x="9382" y="15"/>
                                </a:lnTo>
                                <a:lnTo>
                                  <a:pt x="9374" y="8"/>
                                </a:lnTo>
                                <a:close/>
                                <a:moveTo>
                                  <a:pt x="9390" y="7503"/>
                                </a:moveTo>
                                <a:lnTo>
                                  <a:pt x="9382" y="7503"/>
                                </a:lnTo>
                                <a:lnTo>
                                  <a:pt x="9374" y="7510"/>
                                </a:lnTo>
                                <a:lnTo>
                                  <a:pt x="9390" y="7510"/>
                                </a:lnTo>
                                <a:lnTo>
                                  <a:pt x="9390" y="7503"/>
                                </a:lnTo>
                                <a:close/>
                                <a:moveTo>
                                  <a:pt x="14" y="8"/>
                                </a:moveTo>
                                <a:lnTo>
                                  <a:pt x="7" y="15"/>
                                </a:lnTo>
                                <a:lnTo>
                                  <a:pt x="14" y="15"/>
                                </a:lnTo>
                                <a:lnTo>
                                  <a:pt x="14" y="8"/>
                                </a:lnTo>
                                <a:close/>
                                <a:moveTo>
                                  <a:pt x="9374" y="8"/>
                                </a:moveTo>
                                <a:lnTo>
                                  <a:pt x="14" y="8"/>
                                </a:lnTo>
                                <a:lnTo>
                                  <a:pt x="14" y="15"/>
                                </a:lnTo>
                                <a:lnTo>
                                  <a:pt x="9374" y="15"/>
                                </a:lnTo>
                                <a:lnTo>
                                  <a:pt x="9374" y="8"/>
                                </a:lnTo>
                                <a:close/>
                                <a:moveTo>
                                  <a:pt x="9390" y="8"/>
                                </a:moveTo>
                                <a:lnTo>
                                  <a:pt x="9374" y="8"/>
                                </a:lnTo>
                                <a:lnTo>
                                  <a:pt x="9382" y="15"/>
                                </a:lnTo>
                                <a:lnTo>
                                  <a:pt x="9390" y="15"/>
                                </a:lnTo>
                                <a:lnTo>
                                  <a:pt x="939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4FC93" id="Group 28" o:spid="_x0000_s1026" style="position:absolute;margin-left:71.3pt;margin-top:15.5pt;width:469.5pt;height:375.9pt;z-index:-251654144;mso-wrap-distance-left:0;mso-wrap-distance-right:0;mso-position-horizontal-relative:page" coordorigin="1426,310" coordsize="9390,7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fL9pz/k5P4sf9jbq3/pZLRR+05/ycn8WP+xt1b/0slooA/oN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ny/&#10;ac/5OT+LH/Y26t/6WS0UftOf8nJ/Fj/sbdW/9LJaKAP6D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58v2nP+Tk/ix/2Nurf+lk&#10;tFH7Tn/JyfxY/wCxt1b/ANLJaKAP6D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8v2nP8Ak5P4sf8AY26t/wClktFH7Tn/ACcn&#10;8WP+xt1b/wBLJaKAP6D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Pl+05/ycn8WP+xt1b/0sloo/ac/5OT+L&#10;H/Y26t/6WS0UAf0G0UUUAFFFFABRRRQAUUUUAFFFFABRRRQAUUUUAFFFFABRRRQAUUUUAFFFFABR&#10;RRQAUUUUAFFFFABRRVR9SijkZCGypwcCgC3RVI6rD2DH8KY2rr2jJ+poA0KQkKMk4Hqayn1WVvuq&#10;q/rVWSeSU/O5b60AadxqUcfCfO36VmzTvO25zk/yqOigAooooAKKKlt7drmQKvTufSgCfTrbzZd7&#10;D5F/U1r0yKJYYwijAFP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58v2n&#10;P+Tk/ix/2Nurf+lktFH7Tn/JyfxY/wCxt1b/ANLJaKAP6DaKKKACiiigAooooAKKKKACiiigAooo&#10;oAKKKKACiiigAooooAKKKKACiiigAooooAKKKKACiiigArAuTm4lP+0a3656U5kc+5oAbRRRQAUU&#10;UUAFFFFABRRVy1055sM+UT9TQBBb2z3L4Ucdz2FbUECW6bVH1PrTo41iQKowBT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8v2nP+Tk/ix/2Nurf+lktFH7Tn/JyfxY/7G3Vv/SyWigD+&#10;g2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fL9pz/k5P4sf9jbq3/pZLRR+05/ycn8WP+xt1b/0slooA/o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">
                <v:shape id="Picture 12" o:spid="_x0000_s1027" type="#_x0000_t75" style="position:absolute;left:1439;top:329;width:9361;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">
                  <v:imagedata r:id="rId25" o:title=""/>
                </v:shape>
                <v:shape id="AutoShape 13" o:spid="_x0000_s1028" style="position:absolute;left:1425;top:309;width:9390;height:7518;visibility:visible;mso-wrap-style:square;v-text-anchor:top" coordsize="93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" path="m9386,l3,,,3,,7515r3,3l9386,7518r4,-3l9390,7510r-9376,l7,7503r7,l14,15r-7,l14,8r9376,l9390,3,9386,xm14,7503r-7,l14,7510r,-7xm9374,7503r-9360,l14,7510r9360,l9374,7503xm9374,8r,7502l9382,7503r8,l9390,15r-8,l9374,8xm9390,7503r-8,l9374,7510r16,l9390,7503xm14,8l7,15r7,l14,8xm9374,8l14,8r,7l9374,15r,-7xm9390,8r-16,l9382,15r8,l9390,8xe" fillcolor="black" stroked="f">
                  <v:path arrowok="t" o:connecttype="custom" o:connectlocs="9386,310;3,310;0,313;0,7825;3,7828;9386,7828;9390,7825;9390,7820;14,7820;7,7813;14,7813;14,325;7,325;14,318;9390,318;9390,313;9386,310;14,7813;7,7813;14,7820;14,7813;9374,7813;14,7813;14,7820;9374,7820;9374,7813;9374,318;9374,7820;9382,7813;9390,7813;9390,325;9382,325;9374,318;9390,7813;9382,7813;9374,7820;9390,7820;9390,7813;14,318;7,325;14,325;14,318;9374,318;14,318;14,325;9374,325;9374,318;9390,318;9374,318;9382,325;9390,325;9390,318" o:connectangles="0,0,0,0,0,0,0,0,0,0,0,0,0,0,0,0,0,0,0,0,0,0,0,0,0,0,0,0,0,0,0,0,0,0,0,0,0,0,0,0,0,0,0,0,0,0,0,0,0,0,0,0"/>
                </v:shape>
                <w10:wrap type="topAndBottom" anchorx="page"/>
              </v:group>
            </w:pict>
          </mc:Fallback>
        </mc:AlternateContent>
      </w:r>
      <w:r w:rsidR="00732908">
        <w:br w:type="page"/>
      </w:r>
    </w:p>
    <w:p w14:paraId="16A39EC4" w14:textId="77777777" w:rsidR="00765C5E" w:rsidRDefault="00765C5E" w:rsidP="00732908">
      <w:pPr>
        <w:pStyle w:val="BodyText"/>
        <w:spacing w:before="1"/>
        <w:sectPr w:rsidR="00765C5E">
          <w:pgSz w:w="12240" w:h="15840"/>
          <w:pgMar w:top="1520" w:right="980" w:bottom="280" w:left="960" w:header="764" w:footer="0" w:gutter="0"/>
          <w:cols w:space="720"/>
        </w:sectPr>
      </w:pPr>
    </w:p>
    <w:p w14:paraId="47D4A664" w14:textId="77777777" w:rsidR="00765C5E" w:rsidRDefault="00765C5E" w:rsidP="00732908">
      <w:pPr>
        <w:pStyle w:val="BodyText"/>
        <w:spacing w:before="55"/>
      </w:pPr>
      <w:r>
        <w:lastRenderedPageBreak/>
        <w:t>Type 3 Certificate ‐ Example D</w:t>
      </w:r>
    </w:p>
    <w:p w14:paraId="14385492" w14:textId="569DDA70" w:rsidR="00732908" w:rsidRDefault="00765C5E" w:rsidP="00865DA8">
      <w:pPr>
        <w:pStyle w:val="BodyText"/>
        <w:spacing w:before="1"/>
      </w:pPr>
      <w:r>
        <w:rPr>
          <w:noProof/>
        </w:rPr>
        <mc:AlternateContent>
          <mc:Choice Requires="wpg">
            <w:drawing>
              <wp:anchor distT="0" distB="0" distL="0" distR="0" simplePos="0" relativeHeight="251658244" behindDoc="1" locked="0" layoutInCell="1" allowOverlap="1" wp14:anchorId="1E86B368" wp14:editId="10E68A94">
                <wp:simplePos x="0" y="0"/>
                <wp:positionH relativeFrom="page">
                  <wp:posOffset>905510</wp:posOffset>
                </wp:positionH>
                <wp:positionV relativeFrom="paragraph">
                  <wp:posOffset>196850</wp:posOffset>
                </wp:positionV>
                <wp:extent cx="5962650" cy="4773930"/>
                <wp:effectExtent l="635" t="1905" r="0" b="5715"/>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773930"/>
                          <a:chOff x="1426" y="310"/>
                          <a:chExt cx="9390" cy="7518"/>
                        </a:xfrm>
                      </wpg:grpSpPr>
                      <pic:pic xmlns:pic="http://schemas.openxmlformats.org/drawingml/2006/picture">
                        <pic:nvPicPr>
                          <pic:cNvPr id="26"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39" y="329"/>
                            <a:ext cx="9361" cy="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16"/>
                        <wps:cNvSpPr>
                          <a:spLocks/>
                        </wps:cNvSpPr>
                        <wps:spPr bwMode="auto">
                          <a:xfrm>
                            <a:off x="1425" y="309"/>
                            <a:ext cx="9390" cy="7518"/>
                          </a:xfrm>
                          <a:custGeom>
                            <a:avLst/>
                            <a:gdLst>
                              <a:gd name="T0" fmla="+- 0 10812 1426"/>
                              <a:gd name="T1" fmla="*/ T0 w 9390"/>
                              <a:gd name="T2" fmla="+- 0 310 310"/>
                              <a:gd name="T3" fmla="*/ 310 h 7518"/>
                              <a:gd name="T4" fmla="+- 0 1429 1426"/>
                              <a:gd name="T5" fmla="*/ T4 w 9390"/>
                              <a:gd name="T6" fmla="+- 0 310 310"/>
                              <a:gd name="T7" fmla="*/ 310 h 7518"/>
                              <a:gd name="T8" fmla="+- 0 1426 1426"/>
                              <a:gd name="T9" fmla="*/ T8 w 9390"/>
                              <a:gd name="T10" fmla="+- 0 313 310"/>
                              <a:gd name="T11" fmla="*/ 313 h 7518"/>
                              <a:gd name="T12" fmla="+- 0 1426 1426"/>
                              <a:gd name="T13" fmla="*/ T12 w 9390"/>
                              <a:gd name="T14" fmla="+- 0 7825 310"/>
                              <a:gd name="T15" fmla="*/ 7825 h 7518"/>
                              <a:gd name="T16" fmla="+- 0 1429 1426"/>
                              <a:gd name="T17" fmla="*/ T16 w 9390"/>
                              <a:gd name="T18" fmla="+- 0 7828 310"/>
                              <a:gd name="T19" fmla="*/ 7828 h 7518"/>
                              <a:gd name="T20" fmla="+- 0 10812 1426"/>
                              <a:gd name="T21" fmla="*/ T20 w 9390"/>
                              <a:gd name="T22" fmla="+- 0 7828 310"/>
                              <a:gd name="T23" fmla="*/ 7828 h 7518"/>
                              <a:gd name="T24" fmla="+- 0 10816 1426"/>
                              <a:gd name="T25" fmla="*/ T24 w 9390"/>
                              <a:gd name="T26" fmla="+- 0 7825 310"/>
                              <a:gd name="T27" fmla="*/ 7825 h 7518"/>
                              <a:gd name="T28" fmla="+- 0 10816 1426"/>
                              <a:gd name="T29" fmla="*/ T28 w 9390"/>
                              <a:gd name="T30" fmla="+- 0 7820 310"/>
                              <a:gd name="T31" fmla="*/ 7820 h 7518"/>
                              <a:gd name="T32" fmla="+- 0 1440 1426"/>
                              <a:gd name="T33" fmla="*/ T32 w 9390"/>
                              <a:gd name="T34" fmla="+- 0 7820 310"/>
                              <a:gd name="T35" fmla="*/ 7820 h 7518"/>
                              <a:gd name="T36" fmla="+- 0 1433 1426"/>
                              <a:gd name="T37" fmla="*/ T36 w 9390"/>
                              <a:gd name="T38" fmla="+- 0 7813 310"/>
                              <a:gd name="T39" fmla="*/ 7813 h 7518"/>
                              <a:gd name="T40" fmla="+- 0 1440 1426"/>
                              <a:gd name="T41" fmla="*/ T40 w 9390"/>
                              <a:gd name="T42" fmla="+- 0 7813 310"/>
                              <a:gd name="T43" fmla="*/ 7813 h 7518"/>
                              <a:gd name="T44" fmla="+- 0 1440 1426"/>
                              <a:gd name="T45" fmla="*/ T44 w 9390"/>
                              <a:gd name="T46" fmla="+- 0 325 310"/>
                              <a:gd name="T47" fmla="*/ 325 h 7518"/>
                              <a:gd name="T48" fmla="+- 0 1433 1426"/>
                              <a:gd name="T49" fmla="*/ T48 w 9390"/>
                              <a:gd name="T50" fmla="+- 0 325 310"/>
                              <a:gd name="T51" fmla="*/ 325 h 7518"/>
                              <a:gd name="T52" fmla="+- 0 1440 1426"/>
                              <a:gd name="T53" fmla="*/ T52 w 9390"/>
                              <a:gd name="T54" fmla="+- 0 318 310"/>
                              <a:gd name="T55" fmla="*/ 318 h 7518"/>
                              <a:gd name="T56" fmla="+- 0 10816 1426"/>
                              <a:gd name="T57" fmla="*/ T56 w 9390"/>
                              <a:gd name="T58" fmla="+- 0 318 310"/>
                              <a:gd name="T59" fmla="*/ 318 h 7518"/>
                              <a:gd name="T60" fmla="+- 0 10816 1426"/>
                              <a:gd name="T61" fmla="*/ T60 w 9390"/>
                              <a:gd name="T62" fmla="+- 0 313 310"/>
                              <a:gd name="T63" fmla="*/ 313 h 7518"/>
                              <a:gd name="T64" fmla="+- 0 10812 1426"/>
                              <a:gd name="T65" fmla="*/ T64 w 9390"/>
                              <a:gd name="T66" fmla="+- 0 310 310"/>
                              <a:gd name="T67" fmla="*/ 310 h 7518"/>
                              <a:gd name="T68" fmla="+- 0 1440 1426"/>
                              <a:gd name="T69" fmla="*/ T68 w 9390"/>
                              <a:gd name="T70" fmla="+- 0 7813 310"/>
                              <a:gd name="T71" fmla="*/ 7813 h 7518"/>
                              <a:gd name="T72" fmla="+- 0 1433 1426"/>
                              <a:gd name="T73" fmla="*/ T72 w 9390"/>
                              <a:gd name="T74" fmla="+- 0 7813 310"/>
                              <a:gd name="T75" fmla="*/ 7813 h 7518"/>
                              <a:gd name="T76" fmla="+- 0 1440 1426"/>
                              <a:gd name="T77" fmla="*/ T76 w 9390"/>
                              <a:gd name="T78" fmla="+- 0 7820 310"/>
                              <a:gd name="T79" fmla="*/ 7820 h 7518"/>
                              <a:gd name="T80" fmla="+- 0 1440 1426"/>
                              <a:gd name="T81" fmla="*/ T80 w 9390"/>
                              <a:gd name="T82" fmla="+- 0 7813 310"/>
                              <a:gd name="T83" fmla="*/ 7813 h 7518"/>
                              <a:gd name="T84" fmla="+- 0 10800 1426"/>
                              <a:gd name="T85" fmla="*/ T84 w 9390"/>
                              <a:gd name="T86" fmla="+- 0 7813 310"/>
                              <a:gd name="T87" fmla="*/ 7813 h 7518"/>
                              <a:gd name="T88" fmla="+- 0 1440 1426"/>
                              <a:gd name="T89" fmla="*/ T88 w 9390"/>
                              <a:gd name="T90" fmla="+- 0 7813 310"/>
                              <a:gd name="T91" fmla="*/ 7813 h 7518"/>
                              <a:gd name="T92" fmla="+- 0 1440 1426"/>
                              <a:gd name="T93" fmla="*/ T92 w 9390"/>
                              <a:gd name="T94" fmla="+- 0 7820 310"/>
                              <a:gd name="T95" fmla="*/ 7820 h 7518"/>
                              <a:gd name="T96" fmla="+- 0 10800 1426"/>
                              <a:gd name="T97" fmla="*/ T96 w 9390"/>
                              <a:gd name="T98" fmla="+- 0 7820 310"/>
                              <a:gd name="T99" fmla="*/ 7820 h 7518"/>
                              <a:gd name="T100" fmla="+- 0 10800 1426"/>
                              <a:gd name="T101" fmla="*/ T100 w 9390"/>
                              <a:gd name="T102" fmla="+- 0 7813 310"/>
                              <a:gd name="T103" fmla="*/ 7813 h 7518"/>
                              <a:gd name="T104" fmla="+- 0 10800 1426"/>
                              <a:gd name="T105" fmla="*/ T104 w 9390"/>
                              <a:gd name="T106" fmla="+- 0 318 310"/>
                              <a:gd name="T107" fmla="*/ 318 h 7518"/>
                              <a:gd name="T108" fmla="+- 0 10800 1426"/>
                              <a:gd name="T109" fmla="*/ T108 w 9390"/>
                              <a:gd name="T110" fmla="+- 0 7820 310"/>
                              <a:gd name="T111" fmla="*/ 7820 h 7518"/>
                              <a:gd name="T112" fmla="+- 0 10808 1426"/>
                              <a:gd name="T113" fmla="*/ T112 w 9390"/>
                              <a:gd name="T114" fmla="+- 0 7813 310"/>
                              <a:gd name="T115" fmla="*/ 7813 h 7518"/>
                              <a:gd name="T116" fmla="+- 0 10816 1426"/>
                              <a:gd name="T117" fmla="*/ T116 w 9390"/>
                              <a:gd name="T118" fmla="+- 0 7813 310"/>
                              <a:gd name="T119" fmla="*/ 7813 h 7518"/>
                              <a:gd name="T120" fmla="+- 0 10816 1426"/>
                              <a:gd name="T121" fmla="*/ T120 w 9390"/>
                              <a:gd name="T122" fmla="+- 0 325 310"/>
                              <a:gd name="T123" fmla="*/ 325 h 7518"/>
                              <a:gd name="T124" fmla="+- 0 10808 1426"/>
                              <a:gd name="T125" fmla="*/ T124 w 9390"/>
                              <a:gd name="T126" fmla="+- 0 325 310"/>
                              <a:gd name="T127" fmla="*/ 325 h 7518"/>
                              <a:gd name="T128" fmla="+- 0 10800 1426"/>
                              <a:gd name="T129" fmla="*/ T128 w 9390"/>
                              <a:gd name="T130" fmla="+- 0 318 310"/>
                              <a:gd name="T131" fmla="*/ 318 h 7518"/>
                              <a:gd name="T132" fmla="+- 0 10816 1426"/>
                              <a:gd name="T133" fmla="*/ T132 w 9390"/>
                              <a:gd name="T134" fmla="+- 0 7813 310"/>
                              <a:gd name="T135" fmla="*/ 7813 h 7518"/>
                              <a:gd name="T136" fmla="+- 0 10808 1426"/>
                              <a:gd name="T137" fmla="*/ T136 w 9390"/>
                              <a:gd name="T138" fmla="+- 0 7813 310"/>
                              <a:gd name="T139" fmla="*/ 7813 h 7518"/>
                              <a:gd name="T140" fmla="+- 0 10800 1426"/>
                              <a:gd name="T141" fmla="*/ T140 w 9390"/>
                              <a:gd name="T142" fmla="+- 0 7820 310"/>
                              <a:gd name="T143" fmla="*/ 7820 h 7518"/>
                              <a:gd name="T144" fmla="+- 0 10816 1426"/>
                              <a:gd name="T145" fmla="*/ T144 w 9390"/>
                              <a:gd name="T146" fmla="+- 0 7820 310"/>
                              <a:gd name="T147" fmla="*/ 7820 h 7518"/>
                              <a:gd name="T148" fmla="+- 0 10816 1426"/>
                              <a:gd name="T149" fmla="*/ T148 w 9390"/>
                              <a:gd name="T150" fmla="+- 0 7813 310"/>
                              <a:gd name="T151" fmla="*/ 7813 h 7518"/>
                              <a:gd name="T152" fmla="+- 0 1440 1426"/>
                              <a:gd name="T153" fmla="*/ T152 w 9390"/>
                              <a:gd name="T154" fmla="+- 0 318 310"/>
                              <a:gd name="T155" fmla="*/ 318 h 7518"/>
                              <a:gd name="T156" fmla="+- 0 1433 1426"/>
                              <a:gd name="T157" fmla="*/ T156 w 9390"/>
                              <a:gd name="T158" fmla="+- 0 325 310"/>
                              <a:gd name="T159" fmla="*/ 325 h 7518"/>
                              <a:gd name="T160" fmla="+- 0 1440 1426"/>
                              <a:gd name="T161" fmla="*/ T160 w 9390"/>
                              <a:gd name="T162" fmla="+- 0 325 310"/>
                              <a:gd name="T163" fmla="*/ 325 h 7518"/>
                              <a:gd name="T164" fmla="+- 0 1440 1426"/>
                              <a:gd name="T165" fmla="*/ T164 w 9390"/>
                              <a:gd name="T166" fmla="+- 0 318 310"/>
                              <a:gd name="T167" fmla="*/ 318 h 7518"/>
                              <a:gd name="T168" fmla="+- 0 10800 1426"/>
                              <a:gd name="T169" fmla="*/ T168 w 9390"/>
                              <a:gd name="T170" fmla="+- 0 318 310"/>
                              <a:gd name="T171" fmla="*/ 318 h 7518"/>
                              <a:gd name="T172" fmla="+- 0 1440 1426"/>
                              <a:gd name="T173" fmla="*/ T172 w 9390"/>
                              <a:gd name="T174" fmla="+- 0 318 310"/>
                              <a:gd name="T175" fmla="*/ 318 h 7518"/>
                              <a:gd name="T176" fmla="+- 0 1440 1426"/>
                              <a:gd name="T177" fmla="*/ T176 w 9390"/>
                              <a:gd name="T178" fmla="+- 0 325 310"/>
                              <a:gd name="T179" fmla="*/ 325 h 7518"/>
                              <a:gd name="T180" fmla="+- 0 10800 1426"/>
                              <a:gd name="T181" fmla="*/ T180 w 9390"/>
                              <a:gd name="T182" fmla="+- 0 325 310"/>
                              <a:gd name="T183" fmla="*/ 325 h 7518"/>
                              <a:gd name="T184" fmla="+- 0 10800 1426"/>
                              <a:gd name="T185" fmla="*/ T184 w 9390"/>
                              <a:gd name="T186" fmla="+- 0 318 310"/>
                              <a:gd name="T187" fmla="*/ 318 h 7518"/>
                              <a:gd name="T188" fmla="+- 0 10816 1426"/>
                              <a:gd name="T189" fmla="*/ T188 w 9390"/>
                              <a:gd name="T190" fmla="+- 0 318 310"/>
                              <a:gd name="T191" fmla="*/ 318 h 7518"/>
                              <a:gd name="T192" fmla="+- 0 10800 1426"/>
                              <a:gd name="T193" fmla="*/ T192 w 9390"/>
                              <a:gd name="T194" fmla="+- 0 318 310"/>
                              <a:gd name="T195" fmla="*/ 318 h 7518"/>
                              <a:gd name="T196" fmla="+- 0 10808 1426"/>
                              <a:gd name="T197" fmla="*/ T196 w 9390"/>
                              <a:gd name="T198" fmla="+- 0 325 310"/>
                              <a:gd name="T199" fmla="*/ 325 h 7518"/>
                              <a:gd name="T200" fmla="+- 0 10816 1426"/>
                              <a:gd name="T201" fmla="*/ T200 w 9390"/>
                              <a:gd name="T202" fmla="+- 0 325 310"/>
                              <a:gd name="T203" fmla="*/ 325 h 7518"/>
                              <a:gd name="T204" fmla="+- 0 10816 1426"/>
                              <a:gd name="T205" fmla="*/ T204 w 9390"/>
                              <a:gd name="T206" fmla="+- 0 318 310"/>
                              <a:gd name="T207" fmla="*/ 318 h 7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90" h="7518">
                                <a:moveTo>
                                  <a:pt x="9386" y="0"/>
                                </a:moveTo>
                                <a:lnTo>
                                  <a:pt x="3" y="0"/>
                                </a:lnTo>
                                <a:lnTo>
                                  <a:pt x="0" y="3"/>
                                </a:lnTo>
                                <a:lnTo>
                                  <a:pt x="0" y="7515"/>
                                </a:lnTo>
                                <a:lnTo>
                                  <a:pt x="3" y="7518"/>
                                </a:lnTo>
                                <a:lnTo>
                                  <a:pt x="9386" y="7518"/>
                                </a:lnTo>
                                <a:lnTo>
                                  <a:pt x="9390" y="7515"/>
                                </a:lnTo>
                                <a:lnTo>
                                  <a:pt x="9390" y="7510"/>
                                </a:lnTo>
                                <a:lnTo>
                                  <a:pt x="14" y="7510"/>
                                </a:lnTo>
                                <a:lnTo>
                                  <a:pt x="7" y="7503"/>
                                </a:lnTo>
                                <a:lnTo>
                                  <a:pt x="14" y="7503"/>
                                </a:lnTo>
                                <a:lnTo>
                                  <a:pt x="14" y="15"/>
                                </a:lnTo>
                                <a:lnTo>
                                  <a:pt x="7" y="15"/>
                                </a:lnTo>
                                <a:lnTo>
                                  <a:pt x="14" y="8"/>
                                </a:lnTo>
                                <a:lnTo>
                                  <a:pt x="9390" y="8"/>
                                </a:lnTo>
                                <a:lnTo>
                                  <a:pt x="9390" y="3"/>
                                </a:lnTo>
                                <a:lnTo>
                                  <a:pt x="9386" y="0"/>
                                </a:lnTo>
                                <a:close/>
                                <a:moveTo>
                                  <a:pt x="14" y="7503"/>
                                </a:moveTo>
                                <a:lnTo>
                                  <a:pt x="7" y="7503"/>
                                </a:lnTo>
                                <a:lnTo>
                                  <a:pt x="14" y="7510"/>
                                </a:lnTo>
                                <a:lnTo>
                                  <a:pt x="14" y="7503"/>
                                </a:lnTo>
                                <a:close/>
                                <a:moveTo>
                                  <a:pt x="9374" y="7503"/>
                                </a:moveTo>
                                <a:lnTo>
                                  <a:pt x="14" y="7503"/>
                                </a:lnTo>
                                <a:lnTo>
                                  <a:pt x="14" y="7510"/>
                                </a:lnTo>
                                <a:lnTo>
                                  <a:pt x="9374" y="7510"/>
                                </a:lnTo>
                                <a:lnTo>
                                  <a:pt x="9374" y="7503"/>
                                </a:lnTo>
                                <a:close/>
                                <a:moveTo>
                                  <a:pt x="9374" y="8"/>
                                </a:moveTo>
                                <a:lnTo>
                                  <a:pt x="9374" y="7510"/>
                                </a:lnTo>
                                <a:lnTo>
                                  <a:pt x="9382" y="7503"/>
                                </a:lnTo>
                                <a:lnTo>
                                  <a:pt x="9390" y="7503"/>
                                </a:lnTo>
                                <a:lnTo>
                                  <a:pt x="9390" y="15"/>
                                </a:lnTo>
                                <a:lnTo>
                                  <a:pt x="9382" y="15"/>
                                </a:lnTo>
                                <a:lnTo>
                                  <a:pt x="9374" y="8"/>
                                </a:lnTo>
                                <a:close/>
                                <a:moveTo>
                                  <a:pt x="9390" y="7503"/>
                                </a:moveTo>
                                <a:lnTo>
                                  <a:pt x="9382" y="7503"/>
                                </a:lnTo>
                                <a:lnTo>
                                  <a:pt x="9374" y="7510"/>
                                </a:lnTo>
                                <a:lnTo>
                                  <a:pt x="9390" y="7510"/>
                                </a:lnTo>
                                <a:lnTo>
                                  <a:pt x="9390" y="7503"/>
                                </a:lnTo>
                                <a:close/>
                                <a:moveTo>
                                  <a:pt x="14" y="8"/>
                                </a:moveTo>
                                <a:lnTo>
                                  <a:pt x="7" y="15"/>
                                </a:lnTo>
                                <a:lnTo>
                                  <a:pt x="14" y="15"/>
                                </a:lnTo>
                                <a:lnTo>
                                  <a:pt x="14" y="8"/>
                                </a:lnTo>
                                <a:close/>
                                <a:moveTo>
                                  <a:pt x="9374" y="8"/>
                                </a:moveTo>
                                <a:lnTo>
                                  <a:pt x="14" y="8"/>
                                </a:lnTo>
                                <a:lnTo>
                                  <a:pt x="14" y="15"/>
                                </a:lnTo>
                                <a:lnTo>
                                  <a:pt x="9374" y="15"/>
                                </a:lnTo>
                                <a:lnTo>
                                  <a:pt x="9374" y="8"/>
                                </a:lnTo>
                                <a:close/>
                                <a:moveTo>
                                  <a:pt x="9390" y="8"/>
                                </a:moveTo>
                                <a:lnTo>
                                  <a:pt x="9374" y="8"/>
                                </a:lnTo>
                                <a:lnTo>
                                  <a:pt x="9382" y="15"/>
                                </a:lnTo>
                                <a:lnTo>
                                  <a:pt x="9390" y="15"/>
                                </a:lnTo>
                                <a:lnTo>
                                  <a:pt x="939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F798B" id="Group 25" o:spid="_x0000_s1026" style="position:absolute;margin-left:71.3pt;margin-top:15.5pt;width:469.5pt;height:375.9pt;z-index:-251653120;mso-wrap-distance-left:0;mso-wrap-distance-right:0;mso-position-horizontal-relative:page" coordorigin="1426,310" coordsize="9390,7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ny/ac/5OT+LH/Y26t/6WS0UftOf8nJ/Fj/sbdW/9LJaKAP6D&#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58v2nP+Tk/ix/2Nurf+lktFH7Tn/JyfxY/7G3Vv/SyWigD+g2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fL9pz/k&#10;5P4sf9jbq3/pZLRR+05/ycn8WP8AsbdW/wDSyWigD+g2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fL9pz/AJOT+LH/AGNurf8A&#10;pZLRR+05/wAnJ/Fj/sbdW/8ASyWigD+g2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Pl+05/wAnJ/Fj/sbdW/8ASyWij9pz/k5P4sf9jbq3&#10;/pZLRQB/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Pl+05/ycn8WP+xt1b/0sloo/ac/5OT+LH/Y26t/6WS0UAf0G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">
                <v:shape id="Picture 15" o:spid="_x0000_s1027" type="#_x0000_t75" style="position:absolute;left:1439;top:329;width:9361;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">
                  <v:imagedata r:id="rId27" o:title=""/>
                </v:shape>
                <v:shape id="AutoShape 16" o:spid="_x0000_s1028" style="position:absolute;left:1425;top:309;width:9390;height:7518;visibility:visible;mso-wrap-style:square;v-text-anchor:top" coordsize="93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" path="m9386,l3,,,3,,7515r3,3l9386,7518r4,-3l9390,7510r-9376,l7,7503r7,l14,15r-7,l14,8r9376,l9390,3,9386,xm14,7503r-7,l14,7510r,-7xm9374,7503r-9360,l14,7510r9360,l9374,7503xm9374,8r,7502l9382,7503r8,l9390,15r-8,l9374,8xm9390,7503r-8,l9374,7510r16,l9390,7503xm14,8l7,15r7,l14,8xm9374,8l14,8r,7l9374,15r,-7xm9390,8r-16,l9382,15r8,l9390,8xe" fillcolor="black" stroked="f">
                  <v:path arrowok="t" o:connecttype="custom" o:connectlocs="9386,310;3,310;0,313;0,7825;3,7828;9386,7828;9390,7825;9390,7820;14,7820;7,7813;14,7813;14,325;7,325;14,318;9390,318;9390,313;9386,310;14,7813;7,7813;14,7820;14,7813;9374,7813;14,7813;14,7820;9374,7820;9374,7813;9374,318;9374,7820;9382,7813;9390,7813;9390,325;9382,325;9374,318;9390,7813;9382,7813;9374,7820;9390,7820;9390,7813;14,318;7,325;14,325;14,318;9374,318;14,318;14,325;9374,325;9374,318;9390,318;9374,318;9382,325;9390,325;9390,318" o:connectangles="0,0,0,0,0,0,0,0,0,0,0,0,0,0,0,0,0,0,0,0,0,0,0,0,0,0,0,0,0,0,0,0,0,0,0,0,0,0,0,0,0,0,0,0,0,0,0,0,0,0,0,0"/>
                </v:shape>
                <w10:wrap type="topAndBottom" anchorx="page"/>
              </v:group>
            </w:pict>
          </mc:Fallback>
        </mc:AlternateContent>
      </w:r>
      <w:r w:rsidR="00732908">
        <w:br w:type="page"/>
      </w:r>
    </w:p>
    <w:p w14:paraId="53F795AF" w14:textId="77777777" w:rsidR="00865DA8" w:rsidRDefault="00865DA8" w:rsidP="00865DA8">
      <w:pPr>
        <w:pStyle w:val="BodyText"/>
        <w:spacing w:before="1"/>
        <w:sectPr w:rsidR="00865DA8">
          <w:pgSz w:w="12240" w:h="15840"/>
          <w:pgMar w:top="1520" w:right="980" w:bottom="280" w:left="960" w:header="764" w:footer="0" w:gutter="0"/>
          <w:cols w:space="720"/>
        </w:sectPr>
      </w:pPr>
    </w:p>
    <w:p w14:paraId="2454E22C" w14:textId="77777777" w:rsidR="00765C5E" w:rsidRDefault="00765C5E" w:rsidP="00865DA8">
      <w:pPr>
        <w:pStyle w:val="BodyText"/>
        <w:spacing w:before="55"/>
      </w:pPr>
      <w:r>
        <w:lastRenderedPageBreak/>
        <w:t>Type 3 Certificate ‐ Example E</w:t>
      </w:r>
    </w:p>
    <w:p w14:paraId="677570FF" w14:textId="77777777" w:rsidR="00765C5E" w:rsidRDefault="00765C5E" w:rsidP="00765C5E">
      <w:pPr>
        <w:pStyle w:val="BodyText"/>
        <w:rPr>
          <w:sz w:val="20"/>
        </w:rPr>
      </w:pPr>
    </w:p>
    <w:p w14:paraId="5011A91C" w14:textId="77777777" w:rsidR="00357571" w:rsidRDefault="00765C5E" w:rsidP="00357571">
      <w:pPr>
        <w:pStyle w:val="BodyText"/>
        <w:spacing w:before="1"/>
      </w:pPr>
      <w:r>
        <w:rPr>
          <w:noProof/>
        </w:rPr>
        <mc:AlternateContent>
          <mc:Choice Requires="wpg">
            <w:drawing>
              <wp:anchor distT="0" distB="0" distL="0" distR="0" simplePos="0" relativeHeight="251658245" behindDoc="1" locked="0" layoutInCell="1" allowOverlap="1" wp14:anchorId="309D5A73" wp14:editId="7233F23D">
                <wp:simplePos x="0" y="0"/>
                <wp:positionH relativeFrom="page">
                  <wp:posOffset>905510</wp:posOffset>
                </wp:positionH>
                <wp:positionV relativeFrom="paragraph">
                  <wp:posOffset>196850</wp:posOffset>
                </wp:positionV>
                <wp:extent cx="5962650" cy="4773930"/>
                <wp:effectExtent l="635" t="1905" r="0" b="5715"/>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773930"/>
                          <a:chOff x="1426" y="310"/>
                          <a:chExt cx="9390" cy="7518"/>
                        </a:xfrm>
                      </wpg:grpSpPr>
                      <pic:pic xmlns:pic="http://schemas.openxmlformats.org/drawingml/2006/picture">
                        <pic:nvPicPr>
                          <pic:cNvPr id="23"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39" y="329"/>
                            <a:ext cx="9361" cy="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9"/>
                        <wps:cNvSpPr>
                          <a:spLocks/>
                        </wps:cNvSpPr>
                        <wps:spPr bwMode="auto">
                          <a:xfrm>
                            <a:off x="1425" y="309"/>
                            <a:ext cx="9390" cy="7518"/>
                          </a:xfrm>
                          <a:custGeom>
                            <a:avLst/>
                            <a:gdLst>
                              <a:gd name="T0" fmla="+- 0 10812 1426"/>
                              <a:gd name="T1" fmla="*/ T0 w 9390"/>
                              <a:gd name="T2" fmla="+- 0 310 310"/>
                              <a:gd name="T3" fmla="*/ 310 h 7518"/>
                              <a:gd name="T4" fmla="+- 0 1429 1426"/>
                              <a:gd name="T5" fmla="*/ T4 w 9390"/>
                              <a:gd name="T6" fmla="+- 0 310 310"/>
                              <a:gd name="T7" fmla="*/ 310 h 7518"/>
                              <a:gd name="T8" fmla="+- 0 1426 1426"/>
                              <a:gd name="T9" fmla="*/ T8 w 9390"/>
                              <a:gd name="T10" fmla="+- 0 313 310"/>
                              <a:gd name="T11" fmla="*/ 313 h 7518"/>
                              <a:gd name="T12" fmla="+- 0 1426 1426"/>
                              <a:gd name="T13" fmla="*/ T12 w 9390"/>
                              <a:gd name="T14" fmla="+- 0 7825 310"/>
                              <a:gd name="T15" fmla="*/ 7825 h 7518"/>
                              <a:gd name="T16" fmla="+- 0 1429 1426"/>
                              <a:gd name="T17" fmla="*/ T16 w 9390"/>
                              <a:gd name="T18" fmla="+- 0 7828 310"/>
                              <a:gd name="T19" fmla="*/ 7828 h 7518"/>
                              <a:gd name="T20" fmla="+- 0 10812 1426"/>
                              <a:gd name="T21" fmla="*/ T20 w 9390"/>
                              <a:gd name="T22" fmla="+- 0 7828 310"/>
                              <a:gd name="T23" fmla="*/ 7828 h 7518"/>
                              <a:gd name="T24" fmla="+- 0 10816 1426"/>
                              <a:gd name="T25" fmla="*/ T24 w 9390"/>
                              <a:gd name="T26" fmla="+- 0 7825 310"/>
                              <a:gd name="T27" fmla="*/ 7825 h 7518"/>
                              <a:gd name="T28" fmla="+- 0 10816 1426"/>
                              <a:gd name="T29" fmla="*/ T28 w 9390"/>
                              <a:gd name="T30" fmla="+- 0 7820 310"/>
                              <a:gd name="T31" fmla="*/ 7820 h 7518"/>
                              <a:gd name="T32" fmla="+- 0 1440 1426"/>
                              <a:gd name="T33" fmla="*/ T32 w 9390"/>
                              <a:gd name="T34" fmla="+- 0 7820 310"/>
                              <a:gd name="T35" fmla="*/ 7820 h 7518"/>
                              <a:gd name="T36" fmla="+- 0 1433 1426"/>
                              <a:gd name="T37" fmla="*/ T36 w 9390"/>
                              <a:gd name="T38" fmla="+- 0 7813 310"/>
                              <a:gd name="T39" fmla="*/ 7813 h 7518"/>
                              <a:gd name="T40" fmla="+- 0 1440 1426"/>
                              <a:gd name="T41" fmla="*/ T40 w 9390"/>
                              <a:gd name="T42" fmla="+- 0 7813 310"/>
                              <a:gd name="T43" fmla="*/ 7813 h 7518"/>
                              <a:gd name="T44" fmla="+- 0 1440 1426"/>
                              <a:gd name="T45" fmla="*/ T44 w 9390"/>
                              <a:gd name="T46" fmla="+- 0 325 310"/>
                              <a:gd name="T47" fmla="*/ 325 h 7518"/>
                              <a:gd name="T48" fmla="+- 0 1433 1426"/>
                              <a:gd name="T49" fmla="*/ T48 w 9390"/>
                              <a:gd name="T50" fmla="+- 0 325 310"/>
                              <a:gd name="T51" fmla="*/ 325 h 7518"/>
                              <a:gd name="T52" fmla="+- 0 1440 1426"/>
                              <a:gd name="T53" fmla="*/ T52 w 9390"/>
                              <a:gd name="T54" fmla="+- 0 318 310"/>
                              <a:gd name="T55" fmla="*/ 318 h 7518"/>
                              <a:gd name="T56" fmla="+- 0 10816 1426"/>
                              <a:gd name="T57" fmla="*/ T56 w 9390"/>
                              <a:gd name="T58" fmla="+- 0 318 310"/>
                              <a:gd name="T59" fmla="*/ 318 h 7518"/>
                              <a:gd name="T60" fmla="+- 0 10816 1426"/>
                              <a:gd name="T61" fmla="*/ T60 w 9390"/>
                              <a:gd name="T62" fmla="+- 0 313 310"/>
                              <a:gd name="T63" fmla="*/ 313 h 7518"/>
                              <a:gd name="T64" fmla="+- 0 10812 1426"/>
                              <a:gd name="T65" fmla="*/ T64 w 9390"/>
                              <a:gd name="T66" fmla="+- 0 310 310"/>
                              <a:gd name="T67" fmla="*/ 310 h 7518"/>
                              <a:gd name="T68" fmla="+- 0 1440 1426"/>
                              <a:gd name="T69" fmla="*/ T68 w 9390"/>
                              <a:gd name="T70" fmla="+- 0 7813 310"/>
                              <a:gd name="T71" fmla="*/ 7813 h 7518"/>
                              <a:gd name="T72" fmla="+- 0 1433 1426"/>
                              <a:gd name="T73" fmla="*/ T72 w 9390"/>
                              <a:gd name="T74" fmla="+- 0 7813 310"/>
                              <a:gd name="T75" fmla="*/ 7813 h 7518"/>
                              <a:gd name="T76" fmla="+- 0 1440 1426"/>
                              <a:gd name="T77" fmla="*/ T76 w 9390"/>
                              <a:gd name="T78" fmla="+- 0 7820 310"/>
                              <a:gd name="T79" fmla="*/ 7820 h 7518"/>
                              <a:gd name="T80" fmla="+- 0 1440 1426"/>
                              <a:gd name="T81" fmla="*/ T80 w 9390"/>
                              <a:gd name="T82" fmla="+- 0 7813 310"/>
                              <a:gd name="T83" fmla="*/ 7813 h 7518"/>
                              <a:gd name="T84" fmla="+- 0 10800 1426"/>
                              <a:gd name="T85" fmla="*/ T84 w 9390"/>
                              <a:gd name="T86" fmla="+- 0 7813 310"/>
                              <a:gd name="T87" fmla="*/ 7813 h 7518"/>
                              <a:gd name="T88" fmla="+- 0 1440 1426"/>
                              <a:gd name="T89" fmla="*/ T88 w 9390"/>
                              <a:gd name="T90" fmla="+- 0 7813 310"/>
                              <a:gd name="T91" fmla="*/ 7813 h 7518"/>
                              <a:gd name="T92" fmla="+- 0 1440 1426"/>
                              <a:gd name="T93" fmla="*/ T92 w 9390"/>
                              <a:gd name="T94" fmla="+- 0 7820 310"/>
                              <a:gd name="T95" fmla="*/ 7820 h 7518"/>
                              <a:gd name="T96" fmla="+- 0 10800 1426"/>
                              <a:gd name="T97" fmla="*/ T96 w 9390"/>
                              <a:gd name="T98" fmla="+- 0 7820 310"/>
                              <a:gd name="T99" fmla="*/ 7820 h 7518"/>
                              <a:gd name="T100" fmla="+- 0 10800 1426"/>
                              <a:gd name="T101" fmla="*/ T100 w 9390"/>
                              <a:gd name="T102" fmla="+- 0 7813 310"/>
                              <a:gd name="T103" fmla="*/ 7813 h 7518"/>
                              <a:gd name="T104" fmla="+- 0 10800 1426"/>
                              <a:gd name="T105" fmla="*/ T104 w 9390"/>
                              <a:gd name="T106" fmla="+- 0 318 310"/>
                              <a:gd name="T107" fmla="*/ 318 h 7518"/>
                              <a:gd name="T108" fmla="+- 0 10800 1426"/>
                              <a:gd name="T109" fmla="*/ T108 w 9390"/>
                              <a:gd name="T110" fmla="+- 0 7820 310"/>
                              <a:gd name="T111" fmla="*/ 7820 h 7518"/>
                              <a:gd name="T112" fmla="+- 0 10808 1426"/>
                              <a:gd name="T113" fmla="*/ T112 w 9390"/>
                              <a:gd name="T114" fmla="+- 0 7813 310"/>
                              <a:gd name="T115" fmla="*/ 7813 h 7518"/>
                              <a:gd name="T116" fmla="+- 0 10816 1426"/>
                              <a:gd name="T117" fmla="*/ T116 w 9390"/>
                              <a:gd name="T118" fmla="+- 0 7813 310"/>
                              <a:gd name="T119" fmla="*/ 7813 h 7518"/>
                              <a:gd name="T120" fmla="+- 0 10816 1426"/>
                              <a:gd name="T121" fmla="*/ T120 w 9390"/>
                              <a:gd name="T122" fmla="+- 0 325 310"/>
                              <a:gd name="T123" fmla="*/ 325 h 7518"/>
                              <a:gd name="T124" fmla="+- 0 10808 1426"/>
                              <a:gd name="T125" fmla="*/ T124 w 9390"/>
                              <a:gd name="T126" fmla="+- 0 325 310"/>
                              <a:gd name="T127" fmla="*/ 325 h 7518"/>
                              <a:gd name="T128" fmla="+- 0 10800 1426"/>
                              <a:gd name="T129" fmla="*/ T128 w 9390"/>
                              <a:gd name="T130" fmla="+- 0 318 310"/>
                              <a:gd name="T131" fmla="*/ 318 h 7518"/>
                              <a:gd name="T132" fmla="+- 0 10816 1426"/>
                              <a:gd name="T133" fmla="*/ T132 w 9390"/>
                              <a:gd name="T134" fmla="+- 0 7813 310"/>
                              <a:gd name="T135" fmla="*/ 7813 h 7518"/>
                              <a:gd name="T136" fmla="+- 0 10808 1426"/>
                              <a:gd name="T137" fmla="*/ T136 w 9390"/>
                              <a:gd name="T138" fmla="+- 0 7813 310"/>
                              <a:gd name="T139" fmla="*/ 7813 h 7518"/>
                              <a:gd name="T140" fmla="+- 0 10800 1426"/>
                              <a:gd name="T141" fmla="*/ T140 w 9390"/>
                              <a:gd name="T142" fmla="+- 0 7820 310"/>
                              <a:gd name="T143" fmla="*/ 7820 h 7518"/>
                              <a:gd name="T144" fmla="+- 0 10816 1426"/>
                              <a:gd name="T145" fmla="*/ T144 w 9390"/>
                              <a:gd name="T146" fmla="+- 0 7820 310"/>
                              <a:gd name="T147" fmla="*/ 7820 h 7518"/>
                              <a:gd name="T148" fmla="+- 0 10816 1426"/>
                              <a:gd name="T149" fmla="*/ T148 w 9390"/>
                              <a:gd name="T150" fmla="+- 0 7813 310"/>
                              <a:gd name="T151" fmla="*/ 7813 h 7518"/>
                              <a:gd name="T152" fmla="+- 0 1440 1426"/>
                              <a:gd name="T153" fmla="*/ T152 w 9390"/>
                              <a:gd name="T154" fmla="+- 0 318 310"/>
                              <a:gd name="T155" fmla="*/ 318 h 7518"/>
                              <a:gd name="T156" fmla="+- 0 1433 1426"/>
                              <a:gd name="T157" fmla="*/ T156 w 9390"/>
                              <a:gd name="T158" fmla="+- 0 325 310"/>
                              <a:gd name="T159" fmla="*/ 325 h 7518"/>
                              <a:gd name="T160" fmla="+- 0 1440 1426"/>
                              <a:gd name="T161" fmla="*/ T160 w 9390"/>
                              <a:gd name="T162" fmla="+- 0 325 310"/>
                              <a:gd name="T163" fmla="*/ 325 h 7518"/>
                              <a:gd name="T164" fmla="+- 0 1440 1426"/>
                              <a:gd name="T165" fmla="*/ T164 w 9390"/>
                              <a:gd name="T166" fmla="+- 0 318 310"/>
                              <a:gd name="T167" fmla="*/ 318 h 7518"/>
                              <a:gd name="T168" fmla="+- 0 10800 1426"/>
                              <a:gd name="T169" fmla="*/ T168 w 9390"/>
                              <a:gd name="T170" fmla="+- 0 318 310"/>
                              <a:gd name="T171" fmla="*/ 318 h 7518"/>
                              <a:gd name="T172" fmla="+- 0 1440 1426"/>
                              <a:gd name="T173" fmla="*/ T172 w 9390"/>
                              <a:gd name="T174" fmla="+- 0 318 310"/>
                              <a:gd name="T175" fmla="*/ 318 h 7518"/>
                              <a:gd name="T176" fmla="+- 0 1440 1426"/>
                              <a:gd name="T177" fmla="*/ T176 w 9390"/>
                              <a:gd name="T178" fmla="+- 0 325 310"/>
                              <a:gd name="T179" fmla="*/ 325 h 7518"/>
                              <a:gd name="T180" fmla="+- 0 10800 1426"/>
                              <a:gd name="T181" fmla="*/ T180 w 9390"/>
                              <a:gd name="T182" fmla="+- 0 325 310"/>
                              <a:gd name="T183" fmla="*/ 325 h 7518"/>
                              <a:gd name="T184" fmla="+- 0 10800 1426"/>
                              <a:gd name="T185" fmla="*/ T184 w 9390"/>
                              <a:gd name="T186" fmla="+- 0 318 310"/>
                              <a:gd name="T187" fmla="*/ 318 h 7518"/>
                              <a:gd name="T188" fmla="+- 0 10816 1426"/>
                              <a:gd name="T189" fmla="*/ T188 w 9390"/>
                              <a:gd name="T190" fmla="+- 0 318 310"/>
                              <a:gd name="T191" fmla="*/ 318 h 7518"/>
                              <a:gd name="T192" fmla="+- 0 10800 1426"/>
                              <a:gd name="T193" fmla="*/ T192 w 9390"/>
                              <a:gd name="T194" fmla="+- 0 318 310"/>
                              <a:gd name="T195" fmla="*/ 318 h 7518"/>
                              <a:gd name="T196" fmla="+- 0 10808 1426"/>
                              <a:gd name="T197" fmla="*/ T196 w 9390"/>
                              <a:gd name="T198" fmla="+- 0 325 310"/>
                              <a:gd name="T199" fmla="*/ 325 h 7518"/>
                              <a:gd name="T200" fmla="+- 0 10816 1426"/>
                              <a:gd name="T201" fmla="*/ T200 w 9390"/>
                              <a:gd name="T202" fmla="+- 0 325 310"/>
                              <a:gd name="T203" fmla="*/ 325 h 7518"/>
                              <a:gd name="T204" fmla="+- 0 10816 1426"/>
                              <a:gd name="T205" fmla="*/ T204 w 9390"/>
                              <a:gd name="T206" fmla="+- 0 318 310"/>
                              <a:gd name="T207" fmla="*/ 318 h 7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90" h="7518">
                                <a:moveTo>
                                  <a:pt x="9386" y="0"/>
                                </a:moveTo>
                                <a:lnTo>
                                  <a:pt x="3" y="0"/>
                                </a:lnTo>
                                <a:lnTo>
                                  <a:pt x="0" y="3"/>
                                </a:lnTo>
                                <a:lnTo>
                                  <a:pt x="0" y="7515"/>
                                </a:lnTo>
                                <a:lnTo>
                                  <a:pt x="3" y="7518"/>
                                </a:lnTo>
                                <a:lnTo>
                                  <a:pt x="9386" y="7518"/>
                                </a:lnTo>
                                <a:lnTo>
                                  <a:pt x="9390" y="7515"/>
                                </a:lnTo>
                                <a:lnTo>
                                  <a:pt x="9390" y="7510"/>
                                </a:lnTo>
                                <a:lnTo>
                                  <a:pt x="14" y="7510"/>
                                </a:lnTo>
                                <a:lnTo>
                                  <a:pt x="7" y="7503"/>
                                </a:lnTo>
                                <a:lnTo>
                                  <a:pt x="14" y="7503"/>
                                </a:lnTo>
                                <a:lnTo>
                                  <a:pt x="14" y="15"/>
                                </a:lnTo>
                                <a:lnTo>
                                  <a:pt x="7" y="15"/>
                                </a:lnTo>
                                <a:lnTo>
                                  <a:pt x="14" y="8"/>
                                </a:lnTo>
                                <a:lnTo>
                                  <a:pt x="9390" y="8"/>
                                </a:lnTo>
                                <a:lnTo>
                                  <a:pt x="9390" y="3"/>
                                </a:lnTo>
                                <a:lnTo>
                                  <a:pt x="9386" y="0"/>
                                </a:lnTo>
                                <a:close/>
                                <a:moveTo>
                                  <a:pt x="14" y="7503"/>
                                </a:moveTo>
                                <a:lnTo>
                                  <a:pt x="7" y="7503"/>
                                </a:lnTo>
                                <a:lnTo>
                                  <a:pt x="14" y="7510"/>
                                </a:lnTo>
                                <a:lnTo>
                                  <a:pt x="14" y="7503"/>
                                </a:lnTo>
                                <a:close/>
                                <a:moveTo>
                                  <a:pt x="9374" y="7503"/>
                                </a:moveTo>
                                <a:lnTo>
                                  <a:pt x="14" y="7503"/>
                                </a:lnTo>
                                <a:lnTo>
                                  <a:pt x="14" y="7510"/>
                                </a:lnTo>
                                <a:lnTo>
                                  <a:pt x="9374" y="7510"/>
                                </a:lnTo>
                                <a:lnTo>
                                  <a:pt x="9374" y="7503"/>
                                </a:lnTo>
                                <a:close/>
                                <a:moveTo>
                                  <a:pt x="9374" y="8"/>
                                </a:moveTo>
                                <a:lnTo>
                                  <a:pt x="9374" y="7510"/>
                                </a:lnTo>
                                <a:lnTo>
                                  <a:pt x="9382" y="7503"/>
                                </a:lnTo>
                                <a:lnTo>
                                  <a:pt x="9390" y="7503"/>
                                </a:lnTo>
                                <a:lnTo>
                                  <a:pt x="9390" y="15"/>
                                </a:lnTo>
                                <a:lnTo>
                                  <a:pt x="9382" y="15"/>
                                </a:lnTo>
                                <a:lnTo>
                                  <a:pt x="9374" y="8"/>
                                </a:lnTo>
                                <a:close/>
                                <a:moveTo>
                                  <a:pt x="9390" y="7503"/>
                                </a:moveTo>
                                <a:lnTo>
                                  <a:pt x="9382" y="7503"/>
                                </a:lnTo>
                                <a:lnTo>
                                  <a:pt x="9374" y="7510"/>
                                </a:lnTo>
                                <a:lnTo>
                                  <a:pt x="9390" y="7510"/>
                                </a:lnTo>
                                <a:lnTo>
                                  <a:pt x="9390" y="7503"/>
                                </a:lnTo>
                                <a:close/>
                                <a:moveTo>
                                  <a:pt x="14" y="8"/>
                                </a:moveTo>
                                <a:lnTo>
                                  <a:pt x="7" y="15"/>
                                </a:lnTo>
                                <a:lnTo>
                                  <a:pt x="14" y="15"/>
                                </a:lnTo>
                                <a:lnTo>
                                  <a:pt x="14" y="8"/>
                                </a:lnTo>
                                <a:close/>
                                <a:moveTo>
                                  <a:pt x="9374" y="8"/>
                                </a:moveTo>
                                <a:lnTo>
                                  <a:pt x="14" y="8"/>
                                </a:lnTo>
                                <a:lnTo>
                                  <a:pt x="14" y="15"/>
                                </a:lnTo>
                                <a:lnTo>
                                  <a:pt x="9374" y="15"/>
                                </a:lnTo>
                                <a:lnTo>
                                  <a:pt x="9374" y="8"/>
                                </a:lnTo>
                                <a:close/>
                                <a:moveTo>
                                  <a:pt x="9390" y="8"/>
                                </a:moveTo>
                                <a:lnTo>
                                  <a:pt x="9374" y="8"/>
                                </a:lnTo>
                                <a:lnTo>
                                  <a:pt x="9382" y="15"/>
                                </a:lnTo>
                                <a:lnTo>
                                  <a:pt x="9390" y="15"/>
                                </a:lnTo>
                                <a:lnTo>
                                  <a:pt x="939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5E995" id="Group 22" o:spid="_x0000_s1026" style="position:absolute;margin-left:71.3pt;margin-top:15.5pt;width:469.5pt;height:375.9pt;z-index:-251652096;mso-wrap-distance-left:0;mso-wrap-distance-right:0;mso-position-horizontal-relative:page" coordorigin="1426,310" coordsize="9390,7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ny/ac/5OT+LH/Y26t/6WS0UftOf8nJ/Fj/sbdW/9LJaKAP6D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58&#10;v2nP+Tk/ix/2Nurf+lktFH7Tn/JyfxY/7G3Vv/SyWigD+g2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fL9pz/k5P4sf9jbq3/p&#10;ZLRR+05/ycn8WP8AsbdW/wDSyWigD+g2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fL9pz/AJOT+LH/AGNurf8ApZLRR+05/wAn&#10;J/Fj/sbdW/8ASyWigD+g2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z5ftOf8AJyfxY/7G3Vv/AEsloo/ac/5OT+LH/Y26t/6WS0UAf0G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5ftOf8nJ/F&#10;j/sbdW/9LJaKP2nP+Tk/ix/2Nurf+lktFAH9B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">
                <v:shape id="Picture 18" o:spid="_x0000_s1027" type="#_x0000_t75" style="position:absolute;left:1439;top:329;width:9361;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">
                  <v:imagedata r:id="rId29" o:title=""/>
                </v:shape>
                <v:shape id="AutoShape 19" o:spid="_x0000_s1028" style="position:absolute;left:1425;top:309;width:9390;height:7518;visibility:visible;mso-wrap-style:square;v-text-anchor:top" coordsize="93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" path="m9386,l3,,,3,,7515r3,3l9386,7518r4,-3l9390,7510r-9376,l7,7503r7,l14,15r-7,l14,8r9376,l9390,3,9386,xm14,7503r-7,l14,7510r,-7xm9374,7503r-9360,l14,7510r9360,l9374,7503xm9374,8r,7502l9382,7503r8,l9390,15r-8,l9374,8xm9390,7503r-8,l9374,7510r16,l9390,7503xm14,8l7,15r7,l14,8xm9374,8l14,8r,7l9374,15r,-7xm9390,8r-16,l9382,15r8,l9390,8xe" fillcolor="black" stroked="f">
                  <v:path arrowok="t" o:connecttype="custom" o:connectlocs="9386,310;3,310;0,313;0,7825;3,7828;9386,7828;9390,7825;9390,7820;14,7820;7,7813;14,7813;14,325;7,325;14,318;9390,318;9390,313;9386,310;14,7813;7,7813;14,7820;14,7813;9374,7813;14,7813;14,7820;9374,7820;9374,7813;9374,318;9374,7820;9382,7813;9390,7813;9390,325;9382,325;9374,318;9390,7813;9382,7813;9374,7820;9390,7820;9390,7813;14,318;7,325;14,325;14,318;9374,318;14,318;14,325;9374,325;9374,318;9390,318;9374,318;9382,325;9390,325;9390,318" o:connectangles="0,0,0,0,0,0,0,0,0,0,0,0,0,0,0,0,0,0,0,0,0,0,0,0,0,0,0,0,0,0,0,0,0,0,0,0,0,0,0,0,0,0,0,0,0,0,0,0,0,0,0,0"/>
                </v:shape>
                <w10:wrap type="topAndBottom" anchorx="page"/>
              </v:group>
            </w:pict>
          </mc:Fallback>
        </mc:AlternateContent>
      </w:r>
    </w:p>
    <w:p w14:paraId="144F07B0" w14:textId="4623376A" w:rsidR="00357571" w:rsidRDefault="00357571" w:rsidP="00357571">
      <w:pPr>
        <w:pStyle w:val="BodyText"/>
        <w:spacing w:before="1"/>
        <w:sectPr w:rsidR="00357571">
          <w:pgSz w:w="12240" w:h="15840"/>
          <w:pgMar w:top="1520" w:right="980" w:bottom="280" w:left="960" w:header="764" w:footer="0" w:gutter="0"/>
          <w:cols w:space="720"/>
        </w:sectPr>
      </w:pPr>
    </w:p>
    <w:p w14:paraId="5545CAD6" w14:textId="77777777" w:rsidR="00765C5E" w:rsidRDefault="00765C5E" w:rsidP="005910B4">
      <w:pPr>
        <w:pStyle w:val="BodyText"/>
        <w:spacing w:before="55"/>
      </w:pPr>
      <w:r>
        <w:lastRenderedPageBreak/>
        <w:t>Type 3 Certificate ‐ Example F</w:t>
      </w:r>
    </w:p>
    <w:p w14:paraId="7183688D" w14:textId="77777777" w:rsidR="00765C5E" w:rsidRDefault="00765C5E" w:rsidP="00765C5E">
      <w:pPr>
        <w:pStyle w:val="BodyText"/>
        <w:rPr>
          <w:sz w:val="20"/>
        </w:rPr>
      </w:pPr>
    </w:p>
    <w:p w14:paraId="594EF03E" w14:textId="54D341AE" w:rsidR="00765C5E" w:rsidRDefault="00765C5E" w:rsidP="00765C5E">
      <w:pPr>
        <w:pStyle w:val="BodyText"/>
        <w:spacing w:before="1"/>
      </w:pPr>
      <w:r>
        <w:rPr>
          <w:noProof/>
        </w:rPr>
        <mc:AlternateContent>
          <mc:Choice Requires="wpg">
            <w:drawing>
              <wp:anchor distT="0" distB="0" distL="0" distR="0" simplePos="0" relativeHeight="251658246" behindDoc="1" locked="0" layoutInCell="1" allowOverlap="1" wp14:anchorId="1FA3B410" wp14:editId="78F47256">
                <wp:simplePos x="0" y="0"/>
                <wp:positionH relativeFrom="page">
                  <wp:posOffset>905510</wp:posOffset>
                </wp:positionH>
                <wp:positionV relativeFrom="paragraph">
                  <wp:posOffset>196850</wp:posOffset>
                </wp:positionV>
                <wp:extent cx="5962650" cy="4773930"/>
                <wp:effectExtent l="635" t="1905" r="0" b="5715"/>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773930"/>
                          <a:chOff x="1426" y="310"/>
                          <a:chExt cx="9390" cy="7518"/>
                        </a:xfrm>
                      </wpg:grpSpPr>
                      <pic:pic xmlns:pic="http://schemas.openxmlformats.org/drawingml/2006/picture">
                        <pic:nvPicPr>
                          <pic:cNvPr id="2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39" y="329"/>
                            <a:ext cx="9361" cy="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22"/>
                        <wps:cNvSpPr>
                          <a:spLocks/>
                        </wps:cNvSpPr>
                        <wps:spPr bwMode="auto">
                          <a:xfrm>
                            <a:off x="1425" y="309"/>
                            <a:ext cx="9390" cy="7518"/>
                          </a:xfrm>
                          <a:custGeom>
                            <a:avLst/>
                            <a:gdLst>
                              <a:gd name="T0" fmla="+- 0 10812 1426"/>
                              <a:gd name="T1" fmla="*/ T0 w 9390"/>
                              <a:gd name="T2" fmla="+- 0 310 310"/>
                              <a:gd name="T3" fmla="*/ 310 h 7518"/>
                              <a:gd name="T4" fmla="+- 0 1429 1426"/>
                              <a:gd name="T5" fmla="*/ T4 w 9390"/>
                              <a:gd name="T6" fmla="+- 0 310 310"/>
                              <a:gd name="T7" fmla="*/ 310 h 7518"/>
                              <a:gd name="T8" fmla="+- 0 1426 1426"/>
                              <a:gd name="T9" fmla="*/ T8 w 9390"/>
                              <a:gd name="T10" fmla="+- 0 313 310"/>
                              <a:gd name="T11" fmla="*/ 313 h 7518"/>
                              <a:gd name="T12" fmla="+- 0 1426 1426"/>
                              <a:gd name="T13" fmla="*/ T12 w 9390"/>
                              <a:gd name="T14" fmla="+- 0 7825 310"/>
                              <a:gd name="T15" fmla="*/ 7825 h 7518"/>
                              <a:gd name="T16" fmla="+- 0 1429 1426"/>
                              <a:gd name="T17" fmla="*/ T16 w 9390"/>
                              <a:gd name="T18" fmla="+- 0 7828 310"/>
                              <a:gd name="T19" fmla="*/ 7828 h 7518"/>
                              <a:gd name="T20" fmla="+- 0 10812 1426"/>
                              <a:gd name="T21" fmla="*/ T20 w 9390"/>
                              <a:gd name="T22" fmla="+- 0 7828 310"/>
                              <a:gd name="T23" fmla="*/ 7828 h 7518"/>
                              <a:gd name="T24" fmla="+- 0 10816 1426"/>
                              <a:gd name="T25" fmla="*/ T24 w 9390"/>
                              <a:gd name="T26" fmla="+- 0 7825 310"/>
                              <a:gd name="T27" fmla="*/ 7825 h 7518"/>
                              <a:gd name="T28" fmla="+- 0 10816 1426"/>
                              <a:gd name="T29" fmla="*/ T28 w 9390"/>
                              <a:gd name="T30" fmla="+- 0 7820 310"/>
                              <a:gd name="T31" fmla="*/ 7820 h 7518"/>
                              <a:gd name="T32" fmla="+- 0 1440 1426"/>
                              <a:gd name="T33" fmla="*/ T32 w 9390"/>
                              <a:gd name="T34" fmla="+- 0 7820 310"/>
                              <a:gd name="T35" fmla="*/ 7820 h 7518"/>
                              <a:gd name="T36" fmla="+- 0 1433 1426"/>
                              <a:gd name="T37" fmla="*/ T36 w 9390"/>
                              <a:gd name="T38" fmla="+- 0 7813 310"/>
                              <a:gd name="T39" fmla="*/ 7813 h 7518"/>
                              <a:gd name="T40" fmla="+- 0 1440 1426"/>
                              <a:gd name="T41" fmla="*/ T40 w 9390"/>
                              <a:gd name="T42" fmla="+- 0 7813 310"/>
                              <a:gd name="T43" fmla="*/ 7813 h 7518"/>
                              <a:gd name="T44" fmla="+- 0 1440 1426"/>
                              <a:gd name="T45" fmla="*/ T44 w 9390"/>
                              <a:gd name="T46" fmla="+- 0 325 310"/>
                              <a:gd name="T47" fmla="*/ 325 h 7518"/>
                              <a:gd name="T48" fmla="+- 0 1433 1426"/>
                              <a:gd name="T49" fmla="*/ T48 w 9390"/>
                              <a:gd name="T50" fmla="+- 0 325 310"/>
                              <a:gd name="T51" fmla="*/ 325 h 7518"/>
                              <a:gd name="T52" fmla="+- 0 1440 1426"/>
                              <a:gd name="T53" fmla="*/ T52 w 9390"/>
                              <a:gd name="T54" fmla="+- 0 318 310"/>
                              <a:gd name="T55" fmla="*/ 318 h 7518"/>
                              <a:gd name="T56" fmla="+- 0 10816 1426"/>
                              <a:gd name="T57" fmla="*/ T56 w 9390"/>
                              <a:gd name="T58" fmla="+- 0 318 310"/>
                              <a:gd name="T59" fmla="*/ 318 h 7518"/>
                              <a:gd name="T60" fmla="+- 0 10816 1426"/>
                              <a:gd name="T61" fmla="*/ T60 w 9390"/>
                              <a:gd name="T62" fmla="+- 0 313 310"/>
                              <a:gd name="T63" fmla="*/ 313 h 7518"/>
                              <a:gd name="T64" fmla="+- 0 10812 1426"/>
                              <a:gd name="T65" fmla="*/ T64 w 9390"/>
                              <a:gd name="T66" fmla="+- 0 310 310"/>
                              <a:gd name="T67" fmla="*/ 310 h 7518"/>
                              <a:gd name="T68" fmla="+- 0 1440 1426"/>
                              <a:gd name="T69" fmla="*/ T68 w 9390"/>
                              <a:gd name="T70" fmla="+- 0 7813 310"/>
                              <a:gd name="T71" fmla="*/ 7813 h 7518"/>
                              <a:gd name="T72" fmla="+- 0 1433 1426"/>
                              <a:gd name="T73" fmla="*/ T72 w 9390"/>
                              <a:gd name="T74" fmla="+- 0 7813 310"/>
                              <a:gd name="T75" fmla="*/ 7813 h 7518"/>
                              <a:gd name="T76" fmla="+- 0 1440 1426"/>
                              <a:gd name="T77" fmla="*/ T76 w 9390"/>
                              <a:gd name="T78" fmla="+- 0 7820 310"/>
                              <a:gd name="T79" fmla="*/ 7820 h 7518"/>
                              <a:gd name="T80" fmla="+- 0 1440 1426"/>
                              <a:gd name="T81" fmla="*/ T80 w 9390"/>
                              <a:gd name="T82" fmla="+- 0 7813 310"/>
                              <a:gd name="T83" fmla="*/ 7813 h 7518"/>
                              <a:gd name="T84" fmla="+- 0 10800 1426"/>
                              <a:gd name="T85" fmla="*/ T84 w 9390"/>
                              <a:gd name="T86" fmla="+- 0 7813 310"/>
                              <a:gd name="T87" fmla="*/ 7813 h 7518"/>
                              <a:gd name="T88" fmla="+- 0 1440 1426"/>
                              <a:gd name="T89" fmla="*/ T88 w 9390"/>
                              <a:gd name="T90" fmla="+- 0 7813 310"/>
                              <a:gd name="T91" fmla="*/ 7813 h 7518"/>
                              <a:gd name="T92" fmla="+- 0 1440 1426"/>
                              <a:gd name="T93" fmla="*/ T92 w 9390"/>
                              <a:gd name="T94" fmla="+- 0 7820 310"/>
                              <a:gd name="T95" fmla="*/ 7820 h 7518"/>
                              <a:gd name="T96" fmla="+- 0 10800 1426"/>
                              <a:gd name="T97" fmla="*/ T96 w 9390"/>
                              <a:gd name="T98" fmla="+- 0 7820 310"/>
                              <a:gd name="T99" fmla="*/ 7820 h 7518"/>
                              <a:gd name="T100" fmla="+- 0 10800 1426"/>
                              <a:gd name="T101" fmla="*/ T100 w 9390"/>
                              <a:gd name="T102" fmla="+- 0 7813 310"/>
                              <a:gd name="T103" fmla="*/ 7813 h 7518"/>
                              <a:gd name="T104" fmla="+- 0 10800 1426"/>
                              <a:gd name="T105" fmla="*/ T104 w 9390"/>
                              <a:gd name="T106" fmla="+- 0 318 310"/>
                              <a:gd name="T107" fmla="*/ 318 h 7518"/>
                              <a:gd name="T108" fmla="+- 0 10800 1426"/>
                              <a:gd name="T109" fmla="*/ T108 w 9390"/>
                              <a:gd name="T110" fmla="+- 0 7820 310"/>
                              <a:gd name="T111" fmla="*/ 7820 h 7518"/>
                              <a:gd name="T112" fmla="+- 0 10808 1426"/>
                              <a:gd name="T113" fmla="*/ T112 w 9390"/>
                              <a:gd name="T114" fmla="+- 0 7813 310"/>
                              <a:gd name="T115" fmla="*/ 7813 h 7518"/>
                              <a:gd name="T116" fmla="+- 0 10816 1426"/>
                              <a:gd name="T117" fmla="*/ T116 w 9390"/>
                              <a:gd name="T118" fmla="+- 0 7813 310"/>
                              <a:gd name="T119" fmla="*/ 7813 h 7518"/>
                              <a:gd name="T120" fmla="+- 0 10816 1426"/>
                              <a:gd name="T121" fmla="*/ T120 w 9390"/>
                              <a:gd name="T122" fmla="+- 0 325 310"/>
                              <a:gd name="T123" fmla="*/ 325 h 7518"/>
                              <a:gd name="T124" fmla="+- 0 10808 1426"/>
                              <a:gd name="T125" fmla="*/ T124 w 9390"/>
                              <a:gd name="T126" fmla="+- 0 325 310"/>
                              <a:gd name="T127" fmla="*/ 325 h 7518"/>
                              <a:gd name="T128" fmla="+- 0 10800 1426"/>
                              <a:gd name="T129" fmla="*/ T128 w 9390"/>
                              <a:gd name="T130" fmla="+- 0 318 310"/>
                              <a:gd name="T131" fmla="*/ 318 h 7518"/>
                              <a:gd name="T132" fmla="+- 0 10816 1426"/>
                              <a:gd name="T133" fmla="*/ T132 w 9390"/>
                              <a:gd name="T134" fmla="+- 0 7813 310"/>
                              <a:gd name="T135" fmla="*/ 7813 h 7518"/>
                              <a:gd name="T136" fmla="+- 0 10808 1426"/>
                              <a:gd name="T137" fmla="*/ T136 w 9390"/>
                              <a:gd name="T138" fmla="+- 0 7813 310"/>
                              <a:gd name="T139" fmla="*/ 7813 h 7518"/>
                              <a:gd name="T140" fmla="+- 0 10800 1426"/>
                              <a:gd name="T141" fmla="*/ T140 w 9390"/>
                              <a:gd name="T142" fmla="+- 0 7820 310"/>
                              <a:gd name="T143" fmla="*/ 7820 h 7518"/>
                              <a:gd name="T144" fmla="+- 0 10816 1426"/>
                              <a:gd name="T145" fmla="*/ T144 w 9390"/>
                              <a:gd name="T146" fmla="+- 0 7820 310"/>
                              <a:gd name="T147" fmla="*/ 7820 h 7518"/>
                              <a:gd name="T148" fmla="+- 0 10816 1426"/>
                              <a:gd name="T149" fmla="*/ T148 w 9390"/>
                              <a:gd name="T150" fmla="+- 0 7813 310"/>
                              <a:gd name="T151" fmla="*/ 7813 h 7518"/>
                              <a:gd name="T152" fmla="+- 0 1440 1426"/>
                              <a:gd name="T153" fmla="*/ T152 w 9390"/>
                              <a:gd name="T154" fmla="+- 0 318 310"/>
                              <a:gd name="T155" fmla="*/ 318 h 7518"/>
                              <a:gd name="T156" fmla="+- 0 1433 1426"/>
                              <a:gd name="T157" fmla="*/ T156 w 9390"/>
                              <a:gd name="T158" fmla="+- 0 325 310"/>
                              <a:gd name="T159" fmla="*/ 325 h 7518"/>
                              <a:gd name="T160" fmla="+- 0 1440 1426"/>
                              <a:gd name="T161" fmla="*/ T160 w 9390"/>
                              <a:gd name="T162" fmla="+- 0 325 310"/>
                              <a:gd name="T163" fmla="*/ 325 h 7518"/>
                              <a:gd name="T164" fmla="+- 0 1440 1426"/>
                              <a:gd name="T165" fmla="*/ T164 w 9390"/>
                              <a:gd name="T166" fmla="+- 0 318 310"/>
                              <a:gd name="T167" fmla="*/ 318 h 7518"/>
                              <a:gd name="T168" fmla="+- 0 10800 1426"/>
                              <a:gd name="T169" fmla="*/ T168 w 9390"/>
                              <a:gd name="T170" fmla="+- 0 318 310"/>
                              <a:gd name="T171" fmla="*/ 318 h 7518"/>
                              <a:gd name="T172" fmla="+- 0 1440 1426"/>
                              <a:gd name="T173" fmla="*/ T172 w 9390"/>
                              <a:gd name="T174" fmla="+- 0 318 310"/>
                              <a:gd name="T175" fmla="*/ 318 h 7518"/>
                              <a:gd name="T176" fmla="+- 0 1440 1426"/>
                              <a:gd name="T177" fmla="*/ T176 w 9390"/>
                              <a:gd name="T178" fmla="+- 0 325 310"/>
                              <a:gd name="T179" fmla="*/ 325 h 7518"/>
                              <a:gd name="T180" fmla="+- 0 10800 1426"/>
                              <a:gd name="T181" fmla="*/ T180 w 9390"/>
                              <a:gd name="T182" fmla="+- 0 325 310"/>
                              <a:gd name="T183" fmla="*/ 325 h 7518"/>
                              <a:gd name="T184" fmla="+- 0 10800 1426"/>
                              <a:gd name="T185" fmla="*/ T184 w 9390"/>
                              <a:gd name="T186" fmla="+- 0 318 310"/>
                              <a:gd name="T187" fmla="*/ 318 h 7518"/>
                              <a:gd name="T188" fmla="+- 0 10816 1426"/>
                              <a:gd name="T189" fmla="*/ T188 w 9390"/>
                              <a:gd name="T190" fmla="+- 0 318 310"/>
                              <a:gd name="T191" fmla="*/ 318 h 7518"/>
                              <a:gd name="T192" fmla="+- 0 10800 1426"/>
                              <a:gd name="T193" fmla="*/ T192 w 9390"/>
                              <a:gd name="T194" fmla="+- 0 318 310"/>
                              <a:gd name="T195" fmla="*/ 318 h 7518"/>
                              <a:gd name="T196" fmla="+- 0 10808 1426"/>
                              <a:gd name="T197" fmla="*/ T196 w 9390"/>
                              <a:gd name="T198" fmla="+- 0 325 310"/>
                              <a:gd name="T199" fmla="*/ 325 h 7518"/>
                              <a:gd name="T200" fmla="+- 0 10816 1426"/>
                              <a:gd name="T201" fmla="*/ T200 w 9390"/>
                              <a:gd name="T202" fmla="+- 0 325 310"/>
                              <a:gd name="T203" fmla="*/ 325 h 7518"/>
                              <a:gd name="T204" fmla="+- 0 10816 1426"/>
                              <a:gd name="T205" fmla="*/ T204 w 9390"/>
                              <a:gd name="T206" fmla="+- 0 318 310"/>
                              <a:gd name="T207" fmla="*/ 318 h 7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90" h="7518">
                                <a:moveTo>
                                  <a:pt x="9386" y="0"/>
                                </a:moveTo>
                                <a:lnTo>
                                  <a:pt x="3" y="0"/>
                                </a:lnTo>
                                <a:lnTo>
                                  <a:pt x="0" y="3"/>
                                </a:lnTo>
                                <a:lnTo>
                                  <a:pt x="0" y="7515"/>
                                </a:lnTo>
                                <a:lnTo>
                                  <a:pt x="3" y="7518"/>
                                </a:lnTo>
                                <a:lnTo>
                                  <a:pt x="9386" y="7518"/>
                                </a:lnTo>
                                <a:lnTo>
                                  <a:pt x="9390" y="7515"/>
                                </a:lnTo>
                                <a:lnTo>
                                  <a:pt x="9390" y="7510"/>
                                </a:lnTo>
                                <a:lnTo>
                                  <a:pt x="14" y="7510"/>
                                </a:lnTo>
                                <a:lnTo>
                                  <a:pt x="7" y="7503"/>
                                </a:lnTo>
                                <a:lnTo>
                                  <a:pt x="14" y="7503"/>
                                </a:lnTo>
                                <a:lnTo>
                                  <a:pt x="14" y="15"/>
                                </a:lnTo>
                                <a:lnTo>
                                  <a:pt x="7" y="15"/>
                                </a:lnTo>
                                <a:lnTo>
                                  <a:pt x="14" y="8"/>
                                </a:lnTo>
                                <a:lnTo>
                                  <a:pt x="9390" y="8"/>
                                </a:lnTo>
                                <a:lnTo>
                                  <a:pt x="9390" y="3"/>
                                </a:lnTo>
                                <a:lnTo>
                                  <a:pt x="9386" y="0"/>
                                </a:lnTo>
                                <a:close/>
                                <a:moveTo>
                                  <a:pt x="14" y="7503"/>
                                </a:moveTo>
                                <a:lnTo>
                                  <a:pt x="7" y="7503"/>
                                </a:lnTo>
                                <a:lnTo>
                                  <a:pt x="14" y="7510"/>
                                </a:lnTo>
                                <a:lnTo>
                                  <a:pt x="14" y="7503"/>
                                </a:lnTo>
                                <a:close/>
                                <a:moveTo>
                                  <a:pt x="9374" y="7503"/>
                                </a:moveTo>
                                <a:lnTo>
                                  <a:pt x="14" y="7503"/>
                                </a:lnTo>
                                <a:lnTo>
                                  <a:pt x="14" y="7510"/>
                                </a:lnTo>
                                <a:lnTo>
                                  <a:pt x="9374" y="7510"/>
                                </a:lnTo>
                                <a:lnTo>
                                  <a:pt x="9374" y="7503"/>
                                </a:lnTo>
                                <a:close/>
                                <a:moveTo>
                                  <a:pt x="9374" y="8"/>
                                </a:moveTo>
                                <a:lnTo>
                                  <a:pt x="9374" y="7510"/>
                                </a:lnTo>
                                <a:lnTo>
                                  <a:pt x="9382" y="7503"/>
                                </a:lnTo>
                                <a:lnTo>
                                  <a:pt x="9390" y="7503"/>
                                </a:lnTo>
                                <a:lnTo>
                                  <a:pt x="9390" y="15"/>
                                </a:lnTo>
                                <a:lnTo>
                                  <a:pt x="9382" y="15"/>
                                </a:lnTo>
                                <a:lnTo>
                                  <a:pt x="9374" y="8"/>
                                </a:lnTo>
                                <a:close/>
                                <a:moveTo>
                                  <a:pt x="9390" y="7503"/>
                                </a:moveTo>
                                <a:lnTo>
                                  <a:pt x="9382" y="7503"/>
                                </a:lnTo>
                                <a:lnTo>
                                  <a:pt x="9374" y="7510"/>
                                </a:lnTo>
                                <a:lnTo>
                                  <a:pt x="9390" y="7510"/>
                                </a:lnTo>
                                <a:lnTo>
                                  <a:pt x="9390" y="7503"/>
                                </a:lnTo>
                                <a:close/>
                                <a:moveTo>
                                  <a:pt x="14" y="8"/>
                                </a:moveTo>
                                <a:lnTo>
                                  <a:pt x="7" y="15"/>
                                </a:lnTo>
                                <a:lnTo>
                                  <a:pt x="14" y="15"/>
                                </a:lnTo>
                                <a:lnTo>
                                  <a:pt x="14" y="8"/>
                                </a:lnTo>
                                <a:close/>
                                <a:moveTo>
                                  <a:pt x="9374" y="8"/>
                                </a:moveTo>
                                <a:lnTo>
                                  <a:pt x="14" y="8"/>
                                </a:lnTo>
                                <a:lnTo>
                                  <a:pt x="14" y="15"/>
                                </a:lnTo>
                                <a:lnTo>
                                  <a:pt x="9374" y="15"/>
                                </a:lnTo>
                                <a:lnTo>
                                  <a:pt x="9374" y="8"/>
                                </a:lnTo>
                                <a:close/>
                                <a:moveTo>
                                  <a:pt x="9390" y="8"/>
                                </a:moveTo>
                                <a:lnTo>
                                  <a:pt x="9374" y="8"/>
                                </a:lnTo>
                                <a:lnTo>
                                  <a:pt x="9382" y="15"/>
                                </a:lnTo>
                                <a:lnTo>
                                  <a:pt x="9390" y="15"/>
                                </a:lnTo>
                                <a:lnTo>
                                  <a:pt x="939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AC5DA" id="Group 19" o:spid="_x0000_s1026" style="position:absolute;margin-left:71.3pt;margin-top:15.5pt;width:469.5pt;height:375.9pt;z-index:-251651072;mso-wrap-distance-left:0;mso-wrap-distance-right:0;mso-position-horizontal-relative:page" coordorigin="1426,310" coordsize="9390,7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ny/ac/5OT+LH/Y26t/6WS0UftOf8nJ/Fj/sbdW/9LJaKAP6D&#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58v2nP+Tk/ix/2Nurf+lktFH7Tn/JyfxY/7G3Vv/SyWigD+g2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fL9pz/k&#10;5P4sf9jbq3/pZLRR+05/ycn8WP8AsbdW/wDSyWigD+g2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fL9pz/AJOT+LH/AGNurf8A&#10;pZLRR+05/wAnJ/Fj/sbdW/8ASyWigD+g2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58v2nP+Tk/ix/2Nurf+lktFH7Tn/JyfxY/7G3Vv/SyWigD+g2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fL9p&#10;z/k5P4sf9jbq3/pZLRR+05/ycn8WP+xt1b/0slooA/oN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">
                <v:shape id="Picture 21" o:spid="_x0000_s1027" type="#_x0000_t75" style="position:absolute;left:1439;top:329;width:9361;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">
                  <v:imagedata r:id="rId31" o:title=""/>
                </v:shape>
                <v:shape id="AutoShape 22" o:spid="_x0000_s1028" style="position:absolute;left:1425;top:309;width:9390;height:7518;visibility:visible;mso-wrap-style:square;v-text-anchor:top" coordsize="93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" path="m9386,l3,,,3,,7515r3,3l9386,7518r4,-3l9390,7510r-9376,l7,7503r7,l14,15r-7,l14,8r9376,l9390,3,9386,xm14,7503r-7,l14,7510r,-7xm9374,7503r-9360,l14,7510r9360,l9374,7503xm9374,8r,7502l9382,7503r8,l9390,15r-8,l9374,8xm9390,7503r-8,l9374,7510r16,l9390,7503xm14,8l7,15r7,l14,8xm9374,8l14,8r,7l9374,15r,-7xm9390,8r-16,l9382,15r8,l9390,8xe" fillcolor="black" stroked="f">
                  <v:path arrowok="t" o:connecttype="custom" o:connectlocs="9386,310;3,310;0,313;0,7825;3,7828;9386,7828;9390,7825;9390,7820;14,7820;7,7813;14,7813;14,325;7,325;14,318;9390,318;9390,313;9386,310;14,7813;7,7813;14,7820;14,7813;9374,7813;14,7813;14,7820;9374,7820;9374,7813;9374,318;9374,7820;9382,7813;9390,7813;9390,325;9382,325;9374,318;9390,7813;9382,7813;9374,7820;9390,7820;9390,7813;14,318;7,325;14,325;14,318;9374,318;14,318;14,325;9374,325;9374,318;9390,318;9374,318;9382,325;9390,325;9390,318" o:connectangles="0,0,0,0,0,0,0,0,0,0,0,0,0,0,0,0,0,0,0,0,0,0,0,0,0,0,0,0,0,0,0,0,0,0,0,0,0,0,0,0,0,0,0,0,0,0,0,0,0,0,0,0"/>
                </v:shape>
                <w10:wrap type="topAndBottom" anchorx="page"/>
              </v:group>
            </w:pict>
          </mc:Fallback>
        </mc:AlternateContent>
      </w:r>
    </w:p>
    <w:p w14:paraId="446360A7" w14:textId="77777777" w:rsidR="00765C5E" w:rsidRDefault="00765C5E" w:rsidP="00765C5E">
      <w:pPr>
        <w:sectPr w:rsidR="00765C5E">
          <w:pgSz w:w="12240" w:h="15840"/>
          <w:pgMar w:top="1520" w:right="980" w:bottom="280" w:left="960" w:header="764" w:footer="0" w:gutter="0"/>
          <w:cols w:space="720"/>
        </w:sectPr>
      </w:pPr>
    </w:p>
    <w:p w14:paraId="4790EAAC" w14:textId="77777777" w:rsidR="00765C5E" w:rsidRDefault="00765C5E" w:rsidP="00357571">
      <w:pPr>
        <w:pStyle w:val="BodyText"/>
        <w:spacing w:before="55"/>
      </w:pPr>
      <w:r>
        <w:lastRenderedPageBreak/>
        <w:t>Type 3 Certificate ‐ Example G</w:t>
      </w:r>
    </w:p>
    <w:p w14:paraId="1D879224" w14:textId="77777777" w:rsidR="00765C5E" w:rsidRDefault="00765C5E" w:rsidP="00765C5E">
      <w:pPr>
        <w:pStyle w:val="BodyText"/>
        <w:rPr>
          <w:sz w:val="20"/>
        </w:rPr>
      </w:pPr>
    </w:p>
    <w:p w14:paraId="57ADEEA8" w14:textId="24C5129E" w:rsidR="00A628A7" w:rsidRDefault="00765C5E" w:rsidP="00A628A7">
      <w:pPr>
        <w:pStyle w:val="BodyText"/>
        <w:spacing w:before="1"/>
      </w:pPr>
      <w:r>
        <w:rPr>
          <w:noProof/>
        </w:rPr>
        <mc:AlternateContent>
          <mc:Choice Requires="wpg">
            <w:drawing>
              <wp:anchor distT="0" distB="0" distL="0" distR="0" simplePos="0" relativeHeight="251658247" behindDoc="1" locked="0" layoutInCell="1" allowOverlap="1" wp14:anchorId="663F8BD3" wp14:editId="08FDF056">
                <wp:simplePos x="0" y="0"/>
                <wp:positionH relativeFrom="page">
                  <wp:posOffset>905510</wp:posOffset>
                </wp:positionH>
                <wp:positionV relativeFrom="paragraph">
                  <wp:posOffset>196850</wp:posOffset>
                </wp:positionV>
                <wp:extent cx="5962650" cy="4773930"/>
                <wp:effectExtent l="635" t="1905" r="0" b="5715"/>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773930"/>
                          <a:chOff x="1426" y="310"/>
                          <a:chExt cx="9390" cy="7518"/>
                        </a:xfrm>
                      </wpg:grpSpPr>
                      <pic:pic xmlns:pic="http://schemas.openxmlformats.org/drawingml/2006/picture">
                        <pic:nvPicPr>
                          <pic:cNvPr id="17"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39" y="329"/>
                            <a:ext cx="9361" cy="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25"/>
                        <wps:cNvSpPr>
                          <a:spLocks/>
                        </wps:cNvSpPr>
                        <wps:spPr bwMode="auto">
                          <a:xfrm>
                            <a:off x="1425" y="309"/>
                            <a:ext cx="9390" cy="7518"/>
                          </a:xfrm>
                          <a:custGeom>
                            <a:avLst/>
                            <a:gdLst>
                              <a:gd name="T0" fmla="+- 0 10812 1426"/>
                              <a:gd name="T1" fmla="*/ T0 w 9390"/>
                              <a:gd name="T2" fmla="+- 0 310 310"/>
                              <a:gd name="T3" fmla="*/ 310 h 7518"/>
                              <a:gd name="T4" fmla="+- 0 1429 1426"/>
                              <a:gd name="T5" fmla="*/ T4 w 9390"/>
                              <a:gd name="T6" fmla="+- 0 310 310"/>
                              <a:gd name="T7" fmla="*/ 310 h 7518"/>
                              <a:gd name="T8" fmla="+- 0 1426 1426"/>
                              <a:gd name="T9" fmla="*/ T8 w 9390"/>
                              <a:gd name="T10" fmla="+- 0 313 310"/>
                              <a:gd name="T11" fmla="*/ 313 h 7518"/>
                              <a:gd name="T12" fmla="+- 0 1426 1426"/>
                              <a:gd name="T13" fmla="*/ T12 w 9390"/>
                              <a:gd name="T14" fmla="+- 0 7825 310"/>
                              <a:gd name="T15" fmla="*/ 7825 h 7518"/>
                              <a:gd name="T16" fmla="+- 0 1429 1426"/>
                              <a:gd name="T17" fmla="*/ T16 w 9390"/>
                              <a:gd name="T18" fmla="+- 0 7828 310"/>
                              <a:gd name="T19" fmla="*/ 7828 h 7518"/>
                              <a:gd name="T20" fmla="+- 0 10812 1426"/>
                              <a:gd name="T21" fmla="*/ T20 w 9390"/>
                              <a:gd name="T22" fmla="+- 0 7828 310"/>
                              <a:gd name="T23" fmla="*/ 7828 h 7518"/>
                              <a:gd name="T24" fmla="+- 0 10816 1426"/>
                              <a:gd name="T25" fmla="*/ T24 w 9390"/>
                              <a:gd name="T26" fmla="+- 0 7825 310"/>
                              <a:gd name="T27" fmla="*/ 7825 h 7518"/>
                              <a:gd name="T28" fmla="+- 0 10816 1426"/>
                              <a:gd name="T29" fmla="*/ T28 w 9390"/>
                              <a:gd name="T30" fmla="+- 0 7820 310"/>
                              <a:gd name="T31" fmla="*/ 7820 h 7518"/>
                              <a:gd name="T32" fmla="+- 0 1440 1426"/>
                              <a:gd name="T33" fmla="*/ T32 w 9390"/>
                              <a:gd name="T34" fmla="+- 0 7820 310"/>
                              <a:gd name="T35" fmla="*/ 7820 h 7518"/>
                              <a:gd name="T36" fmla="+- 0 1433 1426"/>
                              <a:gd name="T37" fmla="*/ T36 w 9390"/>
                              <a:gd name="T38" fmla="+- 0 7813 310"/>
                              <a:gd name="T39" fmla="*/ 7813 h 7518"/>
                              <a:gd name="T40" fmla="+- 0 1440 1426"/>
                              <a:gd name="T41" fmla="*/ T40 w 9390"/>
                              <a:gd name="T42" fmla="+- 0 7813 310"/>
                              <a:gd name="T43" fmla="*/ 7813 h 7518"/>
                              <a:gd name="T44" fmla="+- 0 1440 1426"/>
                              <a:gd name="T45" fmla="*/ T44 w 9390"/>
                              <a:gd name="T46" fmla="+- 0 325 310"/>
                              <a:gd name="T47" fmla="*/ 325 h 7518"/>
                              <a:gd name="T48" fmla="+- 0 1433 1426"/>
                              <a:gd name="T49" fmla="*/ T48 w 9390"/>
                              <a:gd name="T50" fmla="+- 0 325 310"/>
                              <a:gd name="T51" fmla="*/ 325 h 7518"/>
                              <a:gd name="T52" fmla="+- 0 1440 1426"/>
                              <a:gd name="T53" fmla="*/ T52 w 9390"/>
                              <a:gd name="T54" fmla="+- 0 318 310"/>
                              <a:gd name="T55" fmla="*/ 318 h 7518"/>
                              <a:gd name="T56" fmla="+- 0 10816 1426"/>
                              <a:gd name="T57" fmla="*/ T56 w 9390"/>
                              <a:gd name="T58" fmla="+- 0 318 310"/>
                              <a:gd name="T59" fmla="*/ 318 h 7518"/>
                              <a:gd name="T60" fmla="+- 0 10816 1426"/>
                              <a:gd name="T61" fmla="*/ T60 w 9390"/>
                              <a:gd name="T62" fmla="+- 0 313 310"/>
                              <a:gd name="T63" fmla="*/ 313 h 7518"/>
                              <a:gd name="T64" fmla="+- 0 10812 1426"/>
                              <a:gd name="T65" fmla="*/ T64 w 9390"/>
                              <a:gd name="T66" fmla="+- 0 310 310"/>
                              <a:gd name="T67" fmla="*/ 310 h 7518"/>
                              <a:gd name="T68" fmla="+- 0 1440 1426"/>
                              <a:gd name="T69" fmla="*/ T68 w 9390"/>
                              <a:gd name="T70" fmla="+- 0 7813 310"/>
                              <a:gd name="T71" fmla="*/ 7813 h 7518"/>
                              <a:gd name="T72" fmla="+- 0 1433 1426"/>
                              <a:gd name="T73" fmla="*/ T72 w 9390"/>
                              <a:gd name="T74" fmla="+- 0 7813 310"/>
                              <a:gd name="T75" fmla="*/ 7813 h 7518"/>
                              <a:gd name="T76" fmla="+- 0 1440 1426"/>
                              <a:gd name="T77" fmla="*/ T76 w 9390"/>
                              <a:gd name="T78" fmla="+- 0 7820 310"/>
                              <a:gd name="T79" fmla="*/ 7820 h 7518"/>
                              <a:gd name="T80" fmla="+- 0 1440 1426"/>
                              <a:gd name="T81" fmla="*/ T80 w 9390"/>
                              <a:gd name="T82" fmla="+- 0 7813 310"/>
                              <a:gd name="T83" fmla="*/ 7813 h 7518"/>
                              <a:gd name="T84" fmla="+- 0 10800 1426"/>
                              <a:gd name="T85" fmla="*/ T84 w 9390"/>
                              <a:gd name="T86" fmla="+- 0 7813 310"/>
                              <a:gd name="T87" fmla="*/ 7813 h 7518"/>
                              <a:gd name="T88" fmla="+- 0 1440 1426"/>
                              <a:gd name="T89" fmla="*/ T88 w 9390"/>
                              <a:gd name="T90" fmla="+- 0 7813 310"/>
                              <a:gd name="T91" fmla="*/ 7813 h 7518"/>
                              <a:gd name="T92" fmla="+- 0 1440 1426"/>
                              <a:gd name="T93" fmla="*/ T92 w 9390"/>
                              <a:gd name="T94" fmla="+- 0 7820 310"/>
                              <a:gd name="T95" fmla="*/ 7820 h 7518"/>
                              <a:gd name="T96" fmla="+- 0 10800 1426"/>
                              <a:gd name="T97" fmla="*/ T96 w 9390"/>
                              <a:gd name="T98" fmla="+- 0 7820 310"/>
                              <a:gd name="T99" fmla="*/ 7820 h 7518"/>
                              <a:gd name="T100" fmla="+- 0 10800 1426"/>
                              <a:gd name="T101" fmla="*/ T100 w 9390"/>
                              <a:gd name="T102" fmla="+- 0 7813 310"/>
                              <a:gd name="T103" fmla="*/ 7813 h 7518"/>
                              <a:gd name="T104" fmla="+- 0 10800 1426"/>
                              <a:gd name="T105" fmla="*/ T104 w 9390"/>
                              <a:gd name="T106" fmla="+- 0 318 310"/>
                              <a:gd name="T107" fmla="*/ 318 h 7518"/>
                              <a:gd name="T108" fmla="+- 0 10800 1426"/>
                              <a:gd name="T109" fmla="*/ T108 w 9390"/>
                              <a:gd name="T110" fmla="+- 0 7820 310"/>
                              <a:gd name="T111" fmla="*/ 7820 h 7518"/>
                              <a:gd name="T112" fmla="+- 0 10808 1426"/>
                              <a:gd name="T113" fmla="*/ T112 w 9390"/>
                              <a:gd name="T114" fmla="+- 0 7813 310"/>
                              <a:gd name="T115" fmla="*/ 7813 h 7518"/>
                              <a:gd name="T116" fmla="+- 0 10816 1426"/>
                              <a:gd name="T117" fmla="*/ T116 w 9390"/>
                              <a:gd name="T118" fmla="+- 0 7813 310"/>
                              <a:gd name="T119" fmla="*/ 7813 h 7518"/>
                              <a:gd name="T120" fmla="+- 0 10816 1426"/>
                              <a:gd name="T121" fmla="*/ T120 w 9390"/>
                              <a:gd name="T122" fmla="+- 0 325 310"/>
                              <a:gd name="T123" fmla="*/ 325 h 7518"/>
                              <a:gd name="T124" fmla="+- 0 10808 1426"/>
                              <a:gd name="T125" fmla="*/ T124 w 9390"/>
                              <a:gd name="T126" fmla="+- 0 325 310"/>
                              <a:gd name="T127" fmla="*/ 325 h 7518"/>
                              <a:gd name="T128" fmla="+- 0 10800 1426"/>
                              <a:gd name="T129" fmla="*/ T128 w 9390"/>
                              <a:gd name="T130" fmla="+- 0 318 310"/>
                              <a:gd name="T131" fmla="*/ 318 h 7518"/>
                              <a:gd name="T132" fmla="+- 0 10816 1426"/>
                              <a:gd name="T133" fmla="*/ T132 w 9390"/>
                              <a:gd name="T134" fmla="+- 0 7813 310"/>
                              <a:gd name="T135" fmla="*/ 7813 h 7518"/>
                              <a:gd name="T136" fmla="+- 0 10808 1426"/>
                              <a:gd name="T137" fmla="*/ T136 w 9390"/>
                              <a:gd name="T138" fmla="+- 0 7813 310"/>
                              <a:gd name="T139" fmla="*/ 7813 h 7518"/>
                              <a:gd name="T140" fmla="+- 0 10800 1426"/>
                              <a:gd name="T141" fmla="*/ T140 w 9390"/>
                              <a:gd name="T142" fmla="+- 0 7820 310"/>
                              <a:gd name="T143" fmla="*/ 7820 h 7518"/>
                              <a:gd name="T144" fmla="+- 0 10816 1426"/>
                              <a:gd name="T145" fmla="*/ T144 w 9390"/>
                              <a:gd name="T146" fmla="+- 0 7820 310"/>
                              <a:gd name="T147" fmla="*/ 7820 h 7518"/>
                              <a:gd name="T148" fmla="+- 0 10816 1426"/>
                              <a:gd name="T149" fmla="*/ T148 w 9390"/>
                              <a:gd name="T150" fmla="+- 0 7813 310"/>
                              <a:gd name="T151" fmla="*/ 7813 h 7518"/>
                              <a:gd name="T152" fmla="+- 0 1440 1426"/>
                              <a:gd name="T153" fmla="*/ T152 w 9390"/>
                              <a:gd name="T154" fmla="+- 0 318 310"/>
                              <a:gd name="T155" fmla="*/ 318 h 7518"/>
                              <a:gd name="T156" fmla="+- 0 1433 1426"/>
                              <a:gd name="T157" fmla="*/ T156 w 9390"/>
                              <a:gd name="T158" fmla="+- 0 325 310"/>
                              <a:gd name="T159" fmla="*/ 325 h 7518"/>
                              <a:gd name="T160" fmla="+- 0 1440 1426"/>
                              <a:gd name="T161" fmla="*/ T160 w 9390"/>
                              <a:gd name="T162" fmla="+- 0 325 310"/>
                              <a:gd name="T163" fmla="*/ 325 h 7518"/>
                              <a:gd name="T164" fmla="+- 0 1440 1426"/>
                              <a:gd name="T165" fmla="*/ T164 w 9390"/>
                              <a:gd name="T166" fmla="+- 0 318 310"/>
                              <a:gd name="T167" fmla="*/ 318 h 7518"/>
                              <a:gd name="T168" fmla="+- 0 10800 1426"/>
                              <a:gd name="T169" fmla="*/ T168 w 9390"/>
                              <a:gd name="T170" fmla="+- 0 318 310"/>
                              <a:gd name="T171" fmla="*/ 318 h 7518"/>
                              <a:gd name="T172" fmla="+- 0 1440 1426"/>
                              <a:gd name="T173" fmla="*/ T172 w 9390"/>
                              <a:gd name="T174" fmla="+- 0 318 310"/>
                              <a:gd name="T175" fmla="*/ 318 h 7518"/>
                              <a:gd name="T176" fmla="+- 0 1440 1426"/>
                              <a:gd name="T177" fmla="*/ T176 w 9390"/>
                              <a:gd name="T178" fmla="+- 0 325 310"/>
                              <a:gd name="T179" fmla="*/ 325 h 7518"/>
                              <a:gd name="T180" fmla="+- 0 10800 1426"/>
                              <a:gd name="T181" fmla="*/ T180 w 9390"/>
                              <a:gd name="T182" fmla="+- 0 325 310"/>
                              <a:gd name="T183" fmla="*/ 325 h 7518"/>
                              <a:gd name="T184" fmla="+- 0 10800 1426"/>
                              <a:gd name="T185" fmla="*/ T184 w 9390"/>
                              <a:gd name="T186" fmla="+- 0 318 310"/>
                              <a:gd name="T187" fmla="*/ 318 h 7518"/>
                              <a:gd name="T188" fmla="+- 0 10816 1426"/>
                              <a:gd name="T189" fmla="*/ T188 w 9390"/>
                              <a:gd name="T190" fmla="+- 0 318 310"/>
                              <a:gd name="T191" fmla="*/ 318 h 7518"/>
                              <a:gd name="T192" fmla="+- 0 10800 1426"/>
                              <a:gd name="T193" fmla="*/ T192 w 9390"/>
                              <a:gd name="T194" fmla="+- 0 318 310"/>
                              <a:gd name="T195" fmla="*/ 318 h 7518"/>
                              <a:gd name="T196" fmla="+- 0 10808 1426"/>
                              <a:gd name="T197" fmla="*/ T196 w 9390"/>
                              <a:gd name="T198" fmla="+- 0 325 310"/>
                              <a:gd name="T199" fmla="*/ 325 h 7518"/>
                              <a:gd name="T200" fmla="+- 0 10816 1426"/>
                              <a:gd name="T201" fmla="*/ T200 w 9390"/>
                              <a:gd name="T202" fmla="+- 0 325 310"/>
                              <a:gd name="T203" fmla="*/ 325 h 7518"/>
                              <a:gd name="T204" fmla="+- 0 10816 1426"/>
                              <a:gd name="T205" fmla="*/ T204 w 9390"/>
                              <a:gd name="T206" fmla="+- 0 318 310"/>
                              <a:gd name="T207" fmla="*/ 318 h 7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90" h="7518">
                                <a:moveTo>
                                  <a:pt x="9386" y="0"/>
                                </a:moveTo>
                                <a:lnTo>
                                  <a:pt x="3" y="0"/>
                                </a:lnTo>
                                <a:lnTo>
                                  <a:pt x="0" y="3"/>
                                </a:lnTo>
                                <a:lnTo>
                                  <a:pt x="0" y="7515"/>
                                </a:lnTo>
                                <a:lnTo>
                                  <a:pt x="3" y="7518"/>
                                </a:lnTo>
                                <a:lnTo>
                                  <a:pt x="9386" y="7518"/>
                                </a:lnTo>
                                <a:lnTo>
                                  <a:pt x="9390" y="7515"/>
                                </a:lnTo>
                                <a:lnTo>
                                  <a:pt x="9390" y="7510"/>
                                </a:lnTo>
                                <a:lnTo>
                                  <a:pt x="14" y="7510"/>
                                </a:lnTo>
                                <a:lnTo>
                                  <a:pt x="7" y="7503"/>
                                </a:lnTo>
                                <a:lnTo>
                                  <a:pt x="14" y="7503"/>
                                </a:lnTo>
                                <a:lnTo>
                                  <a:pt x="14" y="15"/>
                                </a:lnTo>
                                <a:lnTo>
                                  <a:pt x="7" y="15"/>
                                </a:lnTo>
                                <a:lnTo>
                                  <a:pt x="14" y="8"/>
                                </a:lnTo>
                                <a:lnTo>
                                  <a:pt x="9390" y="8"/>
                                </a:lnTo>
                                <a:lnTo>
                                  <a:pt x="9390" y="3"/>
                                </a:lnTo>
                                <a:lnTo>
                                  <a:pt x="9386" y="0"/>
                                </a:lnTo>
                                <a:close/>
                                <a:moveTo>
                                  <a:pt x="14" y="7503"/>
                                </a:moveTo>
                                <a:lnTo>
                                  <a:pt x="7" y="7503"/>
                                </a:lnTo>
                                <a:lnTo>
                                  <a:pt x="14" y="7510"/>
                                </a:lnTo>
                                <a:lnTo>
                                  <a:pt x="14" y="7503"/>
                                </a:lnTo>
                                <a:close/>
                                <a:moveTo>
                                  <a:pt x="9374" y="7503"/>
                                </a:moveTo>
                                <a:lnTo>
                                  <a:pt x="14" y="7503"/>
                                </a:lnTo>
                                <a:lnTo>
                                  <a:pt x="14" y="7510"/>
                                </a:lnTo>
                                <a:lnTo>
                                  <a:pt x="9374" y="7510"/>
                                </a:lnTo>
                                <a:lnTo>
                                  <a:pt x="9374" y="7503"/>
                                </a:lnTo>
                                <a:close/>
                                <a:moveTo>
                                  <a:pt x="9374" y="8"/>
                                </a:moveTo>
                                <a:lnTo>
                                  <a:pt x="9374" y="7510"/>
                                </a:lnTo>
                                <a:lnTo>
                                  <a:pt x="9382" y="7503"/>
                                </a:lnTo>
                                <a:lnTo>
                                  <a:pt x="9390" y="7503"/>
                                </a:lnTo>
                                <a:lnTo>
                                  <a:pt x="9390" y="15"/>
                                </a:lnTo>
                                <a:lnTo>
                                  <a:pt x="9382" y="15"/>
                                </a:lnTo>
                                <a:lnTo>
                                  <a:pt x="9374" y="8"/>
                                </a:lnTo>
                                <a:close/>
                                <a:moveTo>
                                  <a:pt x="9390" y="7503"/>
                                </a:moveTo>
                                <a:lnTo>
                                  <a:pt x="9382" y="7503"/>
                                </a:lnTo>
                                <a:lnTo>
                                  <a:pt x="9374" y="7510"/>
                                </a:lnTo>
                                <a:lnTo>
                                  <a:pt x="9390" y="7510"/>
                                </a:lnTo>
                                <a:lnTo>
                                  <a:pt x="9390" y="7503"/>
                                </a:lnTo>
                                <a:close/>
                                <a:moveTo>
                                  <a:pt x="14" y="8"/>
                                </a:moveTo>
                                <a:lnTo>
                                  <a:pt x="7" y="15"/>
                                </a:lnTo>
                                <a:lnTo>
                                  <a:pt x="14" y="15"/>
                                </a:lnTo>
                                <a:lnTo>
                                  <a:pt x="14" y="8"/>
                                </a:lnTo>
                                <a:close/>
                                <a:moveTo>
                                  <a:pt x="9374" y="8"/>
                                </a:moveTo>
                                <a:lnTo>
                                  <a:pt x="14" y="8"/>
                                </a:lnTo>
                                <a:lnTo>
                                  <a:pt x="14" y="15"/>
                                </a:lnTo>
                                <a:lnTo>
                                  <a:pt x="9374" y="15"/>
                                </a:lnTo>
                                <a:lnTo>
                                  <a:pt x="9374" y="8"/>
                                </a:lnTo>
                                <a:close/>
                                <a:moveTo>
                                  <a:pt x="9390" y="8"/>
                                </a:moveTo>
                                <a:lnTo>
                                  <a:pt x="9374" y="8"/>
                                </a:lnTo>
                                <a:lnTo>
                                  <a:pt x="9382" y="15"/>
                                </a:lnTo>
                                <a:lnTo>
                                  <a:pt x="9390" y="15"/>
                                </a:lnTo>
                                <a:lnTo>
                                  <a:pt x="939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2D2F3" id="Group 16" o:spid="_x0000_s1026" style="position:absolute;margin-left:71.3pt;margin-top:15.5pt;width:469.5pt;height:375.9pt;z-index:-251650048;mso-wrap-distance-left:0;mso-wrap-distance-right:0;mso-position-horizontal-relative:page" coordorigin="1426,310" coordsize="9390,7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8v2nP+Tk/ix/2Nurf+lktFH7Tn/JyfxY/7G3Vv/SyWigD+&#10;g2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fL9pz/k5P4sf9jbq3/pZLRR+05/ycn8WP+xt1b/0slooA/o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ny/ac/&#10;5OT+LH/Y26t/6WS0UftOf8nJ/Fj/ALG3Vv8A0slooA/oN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ny/ac/wCTk/ix/wBjbq3/&#10;AKWS0UftOf8AJyfxY/7G3Vv/AEslooA/o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ny/ac/5OT+LH/Y26t/6WS0UftOf8nJ/F&#10;j/sbdW/9LJaKAP6D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q3d8luCo+Z/T0oAmmnSBNznHt61BaX4uXZSNp7e9ZUsrzOWc5NNVijBgc&#10;Ecg0AdFRUFpci5iB/iHBFT0AFFFFABRRRQAUUUUAFFFFABRRRQAUUUUAFFFFABRRRQAUUUUAFFFF&#10;ABRRRQAUUUUAFFFFAH8+X7Tn/JyfxY/7G3Vv/SyWij9pz/k5P4sf9jbq3/pZLRQB/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Pl+05&#10;/wAnJ/Fj/sbdW/8ASyWij9pz/k5P4sf9jbq3/pZLRQB/QbRRRQAUUUUAFFFFABRRRQAUUUUAFFFF&#10;ABRRRQAUUUUAFFFFABRRRQAUUUUAFFFFABRRRQAUUUUAFFFYtxcyrcSBZGADEDBoA2qQnFYJuJT1&#10;kY/jTGdm6sT+NAG691FH96RR+NVJdWUZEalj6ngVmUUASzXUlwfnbj0HSoqKKACiiigAoorSsLHb&#10;iWQc/wAKmgCbT7TyI9zD52/QVb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58v2nP8Ak5P4sf8AY26t/wClktFH7Tn/ACcn8WP+xt1b/wBLJaKAP6DaKKKACiiigAooooAK&#10;KKKACiiigAooooAKKKKACiiigAooooAKKKKACiiigAooooAKKKKACiiigArn5zmaQ/7RroK51zl2&#10;+poASiiigAooooAKKKKAClVS7BVBJPYVYt7CSfnGxfU1qW9rHbL8oye7HrQBXs9PEWHk5fsOwq9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8+X7Tn/JyfxY/7G3Vv&#10;/SyWij9pz/k5P4sf9jbq3/pZLRQB/QbRRRQAUUUUAFFFFABRRRQAUUUUAFFFFABRRRQAUUUUAFFF&#10;FABRRRQAUUUUAFFFFABRRRQAUUUUAIxwpPtXOnqfrXRMNwI9aonSUJ/1jflQBl0VqDSE/wCejflT&#10;l0qEdSx/GgDJpyI0hwqlj7CtpLGBOkYP15qYKFGAAB7UAZMWmSyctiMe/Wr0FhFDg43t6tVm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58v2nP+Tk&#10;/ix/2Nurf+lktFH7Tn/JyfxY/wCxt1b/ANLJaKAP6D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58v2nP8Ak5P4sf8AY26t/wCl&#10;ktFH7Tn/ACcn8WP+xt1b/wBLJaKAP6D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">
                <v:shape id="Picture 24" o:spid="_x0000_s1027" type="#_x0000_t75" style="position:absolute;left:1439;top:329;width:9361;height: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">
                  <v:imagedata r:id="rId33" o:title=""/>
                </v:shape>
                <v:shape id="AutoShape 25" o:spid="_x0000_s1028" style="position:absolute;left:1425;top:309;width:9390;height:7518;visibility:visible;mso-wrap-style:square;v-text-anchor:top" coordsize="93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" path="m9386,l3,,,3,,7515r3,3l9386,7518r4,-3l9390,7510r-9376,l7,7503r7,l14,15r-7,l14,8r9376,l9390,3,9386,xm14,7503r-7,l14,7510r,-7xm9374,7503r-9360,l14,7510r9360,l9374,7503xm9374,8r,7502l9382,7503r8,l9390,15r-8,l9374,8xm9390,7503r-8,l9374,7510r16,l9390,7503xm14,8l7,15r7,l14,8xm9374,8l14,8r,7l9374,15r,-7xm9390,8r-16,l9382,15r8,l9390,8xe" fillcolor="black" stroked="f">
                  <v:path arrowok="t" o:connecttype="custom" o:connectlocs="9386,310;3,310;0,313;0,7825;3,7828;9386,7828;9390,7825;9390,7820;14,7820;7,7813;14,7813;14,325;7,325;14,318;9390,318;9390,313;9386,310;14,7813;7,7813;14,7820;14,7813;9374,7813;14,7813;14,7820;9374,7820;9374,7813;9374,318;9374,7820;9382,7813;9390,7813;9390,325;9382,325;9374,318;9390,7813;9382,7813;9374,7820;9390,7820;9390,7813;14,318;7,325;14,325;14,318;9374,318;14,318;14,325;9374,325;9374,318;9390,318;9374,318;9382,325;9390,325;9390,318" o:connectangles="0,0,0,0,0,0,0,0,0,0,0,0,0,0,0,0,0,0,0,0,0,0,0,0,0,0,0,0,0,0,0,0,0,0,0,0,0,0,0,0,0,0,0,0,0,0,0,0,0,0,0,0"/>
                </v:shape>
                <w10:wrap type="topAndBottom" anchorx="page"/>
              </v:group>
            </w:pict>
          </mc:Fallback>
        </mc:AlternateContent>
      </w:r>
      <w:r w:rsidR="00A628A7">
        <w:br w:type="page"/>
      </w:r>
    </w:p>
    <w:p w14:paraId="3767FD28" w14:textId="77777777" w:rsidR="00765C5E" w:rsidRDefault="00765C5E" w:rsidP="00A628A7">
      <w:pPr>
        <w:pStyle w:val="BodyText"/>
        <w:spacing w:before="1"/>
        <w:sectPr w:rsidR="00765C5E">
          <w:pgSz w:w="12240" w:h="15840"/>
          <w:pgMar w:top="1520" w:right="980" w:bottom="280" w:left="960" w:header="764" w:footer="0" w:gutter="0"/>
          <w:cols w:space="720"/>
        </w:sectPr>
      </w:pPr>
    </w:p>
    <w:p w14:paraId="0127114E" w14:textId="644D3A52" w:rsidR="001E043A" w:rsidRPr="00FD5C24" w:rsidRDefault="001E043A" w:rsidP="001E043A">
      <w:pPr>
        <w:pStyle w:val="Heading1"/>
        <w:rPr>
          <w:sz w:val="26"/>
          <w:szCs w:val="26"/>
        </w:rPr>
      </w:pPr>
      <w:r w:rsidRPr="00FD5C24">
        <w:rPr>
          <w:sz w:val="26"/>
          <w:szCs w:val="26"/>
        </w:rPr>
        <w:lastRenderedPageBreak/>
        <w:t xml:space="preserve">Example </w:t>
      </w:r>
      <w:r w:rsidR="008B113D">
        <w:rPr>
          <w:sz w:val="26"/>
          <w:szCs w:val="26"/>
        </w:rPr>
        <w:t>Related Degrees and Certificates</w:t>
      </w:r>
    </w:p>
    <w:p w14:paraId="2777B0B5" w14:textId="77777777" w:rsidR="00A628A7" w:rsidRDefault="00A628A7" w:rsidP="00A628A7">
      <w:pPr>
        <w:pStyle w:val="BodyText"/>
        <w:spacing w:before="55"/>
        <w:ind w:right="502"/>
      </w:pPr>
    </w:p>
    <w:p w14:paraId="0E8A25F3" w14:textId="054219D0" w:rsidR="00765C5E" w:rsidRDefault="009956AF" w:rsidP="00A628A7">
      <w:pPr>
        <w:pStyle w:val="BodyText"/>
        <w:spacing w:before="55"/>
        <w:ind w:right="502"/>
      </w:pPr>
      <w:r>
        <w:t>T</w:t>
      </w:r>
      <w:r w:rsidR="00ED7C71" w:rsidRPr="00ED7C71">
        <w:t xml:space="preserve">he MSU </w:t>
      </w:r>
      <w:r>
        <w:t>O</w:t>
      </w:r>
      <w:r w:rsidRPr="009956AF">
        <w:t xml:space="preserve">ffice of the </w:t>
      </w:r>
      <w:r>
        <w:t>Re</w:t>
      </w:r>
      <w:r w:rsidRPr="009956AF">
        <w:t>gistrar</w:t>
      </w:r>
      <w:r>
        <w:t xml:space="preserve"> </w:t>
      </w:r>
      <w:r w:rsidR="00765C5E">
        <w:t>produce</w:t>
      </w:r>
      <w:r>
        <w:t xml:space="preserve">s </w:t>
      </w:r>
      <w:r w:rsidRPr="009956AF">
        <w:t>University diplomas</w:t>
      </w:r>
      <w:r w:rsidR="00765C5E">
        <w:t>. As a point of reference, a sample diploma is provided below.</w:t>
      </w:r>
    </w:p>
    <w:p w14:paraId="64DE8144" w14:textId="77777777" w:rsidR="00765C5E" w:rsidRDefault="00765C5E" w:rsidP="00765C5E">
      <w:pPr>
        <w:pStyle w:val="BodyText"/>
        <w:rPr>
          <w:sz w:val="20"/>
        </w:rPr>
      </w:pPr>
    </w:p>
    <w:p w14:paraId="4711EB10" w14:textId="77777777" w:rsidR="00765C5E" w:rsidRDefault="00765C5E" w:rsidP="00765C5E">
      <w:pPr>
        <w:pStyle w:val="BodyText"/>
        <w:spacing w:before="5"/>
        <w:rPr>
          <w:sz w:val="19"/>
        </w:rPr>
      </w:pPr>
      <w:r>
        <w:rPr>
          <w:noProof/>
        </w:rPr>
        <w:drawing>
          <wp:anchor distT="0" distB="0" distL="0" distR="0" simplePos="0" relativeHeight="251658240" behindDoc="0" locked="0" layoutInCell="1" allowOverlap="1" wp14:anchorId="6FC55C39" wp14:editId="016FE096">
            <wp:simplePos x="0" y="0"/>
            <wp:positionH relativeFrom="page">
              <wp:posOffset>680466</wp:posOffset>
            </wp:positionH>
            <wp:positionV relativeFrom="paragraph">
              <wp:posOffset>175612</wp:posOffset>
            </wp:positionV>
            <wp:extent cx="6353450" cy="4760499"/>
            <wp:effectExtent l="0" t="0" r="0" b="0"/>
            <wp:wrapTopAndBottom/>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34" cstate="print"/>
                    <a:stretch>
                      <a:fillRect/>
                    </a:stretch>
                  </pic:blipFill>
                  <pic:spPr>
                    <a:xfrm>
                      <a:off x="0" y="0"/>
                      <a:ext cx="6353450" cy="4760499"/>
                    </a:xfrm>
                    <a:prstGeom prst="rect">
                      <a:avLst/>
                    </a:prstGeom>
                  </pic:spPr>
                </pic:pic>
              </a:graphicData>
            </a:graphic>
          </wp:anchor>
        </w:drawing>
      </w:r>
    </w:p>
    <w:p w14:paraId="1573AB18" w14:textId="77777777" w:rsidR="00765C5E" w:rsidRDefault="00765C5E" w:rsidP="00765C5E">
      <w:pPr>
        <w:rPr>
          <w:sz w:val="19"/>
        </w:rPr>
        <w:sectPr w:rsidR="00765C5E">
          <w:pgSz w:w="12240" w:h="15840"/>
          <w:pgMar w:top="1520" w:right="980" w:bottom="280" w:left="960" w:header="764" w:footer="0" w:gutter="0"/>
          <w:cols w:space="720"/>
        </w:sectPr>
      </w:pPr>
    </w:p>
    <w:p w14:paraId="117768E0" w14:textId="77777777" w:rsidR="00765C5E" w:rsidRDefault="00765C5E" w:rsidP="00765C5E">
      <w:pPr>
        <w:pStyle w:val="BodyText"/>
        <w:rPr>
          <w:sz w:val="20"/>
        </w:rPr>
      </w:pPr>
    </w:p>
    <w:p w14:paraId="2CFF12D9" w14:textId="77777777" w:rsidR="00765C5E" w:rsidRDefault="00765C5E" w:rsidP="00765C5E">
      <w:pPr>
        <w:pStyle w:val="BodyText"/>
        <w:spacing w:before="9"/>
        <w:rPr>
          <w:sz w:val="19"/>
        </w:rPr>
      </w:pPr>
    </w:p>
    <w:p w14:paraId="5082CE85" w14:textId="77777777" w:rsidR="00765C5E" w:rsidRDefault="00765C5E" w:rsidP="00765C5E">
      <w:pPr>
        <w:pStyle w:val="BodyText"/>
        <w:spacing w:before="55"/>
        <w:ind w:left="120"/>
      </w:pPr>
      <w:r>
        <w:t>The following is an example of the diploma produced by the Institute of Agricultural Technology.</w:t>
      </w:r>
    </w:p>
    <w:p w14:paraId="4539AD4A" w14:textId="77777777" w:rsidR="00765C5E" w:rsidRDefault="00765C5E" w:rsidP="00765C5E">
      <w:pPr>
        <w:pStyle w:val="BodyText"/>
        <w:rPr>
          <w:sz w:val="20"/>
        </w:rPr>
      </w:pPr>
    </w:p>
    <w:p w14:paraId="50B9DC14" w14:textId="4717EBAB" w:rsidR="00765C5E" w:rsidRDefault="00765C5E" w:rsidP="00765C5E">
      <w:pPr>
        <w:pStyle w:val="BodyText"/>
        <w:spacing w:before="5"/>
      </w:pPr>
      <w:r>
        <w:rPr>
          <w:noProof/>
        </w:rPr>
        <mc:AlternateContent>
          <mc:Choice Requires="wpg">
            <w:drawing>
              <wp:anchor distT="0" distB="0" distL="0" distR="0" simplePos="0" relativeHeight="251658248" behindDoc="1" locked="0" layoutInCell="1" allowOverlap="1" wp14:anchorId="2EE3F878" wp14:editId="708F5E0C">
                <wp:simplePos x="0" y="0"/>
                <wp:positionH relativeFrom="page">
                  <wp:posOffset>698500</wp:posOffset>
                </wp:positionH>
                <wp:positionV relativeFrom="paragraph">
                  <wp:posOffset>198755</wp:posOffset>
                </wp:positionV>
                <wp:extent cx="6403975" cy="5481955"/>
                <wp:effectExtent l="3175" t="3810" r="3175" b="635"/>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5481955"/>
                          <a:chOff x="1100" y="313"/>
                          <a:chExt cx="10085" cy="8633"/>
                        </a:xfrm>
                      </wpg:grpSpPr>
                      <pic:pic xmlns:pic="http://schemas.openxmlformats.org/drawingml/2006/picture">
                        <pic:nvPicPr>
                          <pic:cNvPr id="13"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04" y="313"/>
                            <a:ext cx="10080" cy="8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28"/>
                        <wps:cNvSpPr>
                          <a:spLocks/>
                        </wps:cNvSpPr>
                        <wps:spPr bwMode="auto">
                          <a:xfrm>
                            <a:off x="1100" y="314"/>
                            <a:ext cx="10085" cy="8631"/>
                          </a:xfrm>
                          <a:custGeom>
                            <a:avLst/>
                            <a:gdLst>
                              <a:gd name="T0" fmla="+- 0 11183 1100"/>
                              <a:gd name="T1" fmla="*/ T0 w 10085"/>
                              <a:gd name="T2" fmla="+- 0 314 314"/>
                              <a:gd name="T3" fmla="*/ 314 h 8631"/>
                              <a:gd name="T4" fmla="+- 0 1103 1100"/>
                              <a:gd name="T5" fmla="*/ T4 w 10085"/>
                              <a:gd name="T6" fmla="+- 0 314 314"/>
                              <a:gd name="T7" fmla="*/ 314 h 8631"/>
                              <a:gd name="T8" fmla="+- 0 1100 1100"/>
                              <a:gd name="T9" fmla="*/ T8 w 10085"/>
                              <a:gd name="T10" fmla="+- 0 317 314"/>
                              <a:gd name="T11" fmla="*/ 317 h 8631"/>
                              <a:gd name="T12" fmla="+- 0 1100 1100"/>
                              <a:gd name="T13" fmla="*/ T12 w 10085"/>
                              <a:gd name="T14" fmla="+- 0 8942 314"/>
                              <a:gd name="T15" fmla="*/ 8942 h 8631"/>
                              <a:gd name="T16" fmla="+- 0 1103 1100"/>
                              <a:gd name="T17" fmla="*/ T16 w 10085"/>
                              <a:gd name="T18" fmla="+- 0 8945 314"/>
                              <a:gd name="T19" fmla="*/ 8945 h 8631"/>
                              <a:gd name="T20" fmla="+- 0 11183 1100"/>
                              <a:gd name="T21" fmla="*/ T20 w 10085"/>
                              <a:gd name="T22" fmla="+- 0 8945 314"/>
                              <a:gd name="T23" fmla="*/ 8945 h 8631"/>
                              <a:gd name="T24" fmla="+- 0 11185 1100"/>
                              <a:gd name="T25" fmla="*/ T24 w 10085"/>
                              <a:gd name="T26" fmla="+- 0 8942 314"/>
                              <a:gd name="T27" fmla="*/ 8942 h 8631"/>
                              <a:gd name="T28" fmla="+- 0 11185 1100"/>
                              <a:gd name="T29" fmla="*/ T28 w 10085"/>
                              <a:gd name="T30" fmla="+- 0 8940 314"/>
                              <a:gd name="T31" fmla="*/ 8940 h 8631"/>
                              <a:gd name="T32" fmla="+- 0 1110 1100"/>
                              <a:gd name="T33" fmla="*/ T32 w 10085"/>
                              <a:gd name="T34" fmla="+- 0 8940 314"/>
                              <a:gd name="T35" fmla="*/ 8940 h 8631"/>
                              <a:gd name="T36" fmla="+- 0 1105 1100"/>
                              <a:gd name="T37" fmla="*/ T36 w 10085"/>
                              <a:gd name="T38" fmla="+- 0 8935 314"/>
                              <a:gd name="T39" fmla="*/ 8935 h 8631"/>
                              <a:gd name="T40" fmla="+- 0 1110 1100"/>
                              <a:gd name="T41" fmla="*/ T40 w 10085"/>
                              <a:gd name="T42" fmla="+- 0 8935 314"/>
                              <a:gd name="T43" fmla="*/ 8935 h 8631"/>
                              <a:gd name="T44" fmla="+- 0 1110 1100"/>
                              <a:gd name="T45" fmla="*/ T44 w 10085"/>
                              <a:gd name="T46" fmla="+- 0 325 314"/>
                              <a:gd name="T47" fmla="*/ 325 h 8631"/>
                              <a:gd name="T48" fmla="+- 0 1105 1100"/>
                              <a:gd name="T49" fmla="*/ T48 w 10085"/>
                              <a:gd name="T50" fmla="+- 0 325 314"/>
                              <a:gd name="T51" fmla="*/ 325 h 8631"/>
                              <a:gd name="T52" fmla="+- 0 1110 1100"/>
                              <a:gd name="T53" fmla="*/ T52 w 10085"/>
                              <a:gd name="T54" fmla="+- 0 320 314"/>
                              <a:gd name="T55" fmla="*/ 320 h 8631"/>
                              <a:gd name="T56" fmla="+- 0 11185 1100"/>
                              <a:gd name="T57" fmla="*/ T56 w 10085"/>
                              <a:gd name="T58" fmla="+- 0 320 314"/>
                              <a:gd name="T59" fmla="*/ 320 h 8631"/>
                              <a:gd name="T60" fmla="+- 0 11185 1100"/>
                              <a:gd name="T61" fmla="*/ T60 w 10085"/>
                              <a:gd name="T62" fmla="+- 0 317 314"/>
                              <a:gd name="T63" fmla="*/ 317 h 8631"/>
                              <a:gd name="T64" fmla="+- 0 11183 1100"/>
                              <a:gd name="T65" fmla="*/ T64 w 10085"/>
                              <a:gd name="T66" fmla="+- 0 314 314"/>
                              <a:gd name="T67" fmla="*/ 314 h 8631"/>
                              <a:gd name="T68" fmla="+- 0 1110 1100"/>
                              <a:gd name="T69" fmla="*/ T68 w 10085"/>
                              <a:gd name="T70" fmla="+- 0 8935 314"/>
                              <a:gd name="T71" fmla="*/ 8935 h 8631"/>
                              <a:gd name="T72" fmla="+- 0 1105 1100"/>
                              <a:gd name="T73" fmla="*/ T72 w 10085"/>
                              <a:gd name="T74" fmla="+- 0 8935 314"/>
                              <a:gd name="T75" fmla="*/ 8935 h 8631"/>
                              <a:gd name="T76" fmla="+- 0 1110 1100"/>
                              <a:gd name="T77" fmla="*/ T76 w 10085"/>
                              <a:gd name="T78" fmla="+- 0 8940 314"/>
                              <a:gd name="T79" fmla="*/ 8940 h 8631"/>
                              <a:gd name="T80" fmla="+- 0 1110 1100"/>
                              <a:gd name="T81" fmla="*/ T80 w 10085"/>
                              <a:gd name="T82" fmla="+- 0 8935 314"/>
                              <a:gd name="T83" fmla="*/ 8935 h 8631"/>
                              <a:gd name="T84" fmla="+- 0 11176 1100"/>
                              <a:gd name="T85" fmla="*/ T84 w 10085"/>
                              <a:gd name="T86" fmla="+- 0 8935 314"/>
                              <a:gd name="T87" fmla="*/ 8935 h 8631"/>
                              <a:gd name="T88" fmla="+- 0 1110 1100"/>
                              <a:gd name="T89" fmla="*/ T88 w 10085"/>
                              <a:gd name="T90" fmla="+- 0 8935 314"/>
                              <a:gd name="T91" fmla="*/ 8935 h 8631"/>
                              <a:gd name="T92" fmla="+- 0 1110 1100"/>
                              <a:gd name="T93" fmla="*/ T92 w 10085"/>
                              <a:gd name="T94" fmla="+- 0 8940 314"/>
                              <a:gd name="T95" fmla="*/ 8940 h 8631"/>
                              <a:gd name="T96" fmla="+- 0 11176 1100"/>
                              <a:gd name="T97" fmla="*/ T96 w 10085"/>
                              <a:gd name="T98" fmla="+- 0 8940 314"/>
                              <a:gd name="T99" fmla="*/ 8940 h 8631"/>
                              <a:gd name="T100" fmla="+- 0 11176 1100"/>
                              <a:gd name="T101" fmla="*/ T100 w 10085"/>
                              <a:gd name="T102" fmla="+- 0 8935 314"/>
                              <a:gd name="T103" fmla="*/ 8935 h 8631"/>
                              <a:gd name="T104" fmla="+- 0 11176 1100"/>
                              <a:gd name="T105" fmla="*/ T104 w 10085"/>
                              <a:gd name="T106" fmla="+- 0 320 314"/>
                              <a:gd name="T107" fmla="*/ 320 h 8631"/>
                              <a:gd name="T108" fmla="+- 0 11176 1100"/>
                              <a:gd name="T109" fmla="*/ T108 w 10085"/>
                              <a:gd name="T110" fmla="+- 0 8940 314"/>
                              <a:gd name="T111" fmla="*/ 8940 h 8631"/>
                              <a:gd name="T112" fmla="+- 0 11180 1100"/>
                              <a:gd name="T113" fmla="*/ T112 w 10085"/>
                              <a:gd name="T114" fmla="+- 0 8935 314"/>
                              <a:gd name="T115" fmla="*/ 8935 h 8631"/>
                              <a:gd name="T116" fmla="+- 0 11185 1100"/>
                              <a:gd name="T117" fmla="*/ T116 w 10085"/>
                              <a:gd name="T118" fmla="+- 0 8935 314"/>
                              <a:gd name="T119" fmla="*/ 8935 h 8631"/>
                              <a:gd name="T120" fmla="+- 0 11185 1100"/>
                              <a:gd name="T121" fmla="*/ T120 w 10085"/>
                              <a:gd name="T122" fmla="+- 0 325 314"/>
                              <a:gd name="T123" fmla="*/ 325 h 8631"/>
                              <a:gd name="T124" fmla="+- 0 11180 1100"/>
                              <a:gd name="T125" fmla="*/ T124 w 10085"/>
                              <a:gd name="T126" fmla="+- 0 325 314"/>
                              <a:gd name="T127" fmla="*/ 325 h 8631"/>
                              <a:gd name="T128" fmla="+- 0 11176 1100"/>
                              <a:gd name="T129" fmla="*/ T128 w 10085"/>
                              <a:gd name="T130" fmla="+- 0 320 314"/>
                              <a:gd name="T131" fmla="*/ 320 h 8631"/>
                              <a:gd name="T132" fmla="+- 0 11185 1100"/>
                              <a:gd name="T133" fmla="*/ T132 w 10085"/>
                              <a:gd name="T134" fmla="+- 0 8935 314"/>
                              <a:gd name="T135" fmla="*/ 8935 h 8631"/>
                              <a:gd name="T136" fmla="+- 0 11180 1100"/>
                              <a:gd name="T137" fmla="*/ T136 w 10085"/>
                              <a:gd name="T138" fmla="+- 0 8935 314"/>
                              <a:gd name="T139" fmla="*/ 8935 h 8631"/>
                              <a:gd name="T140" fmla="+- 0 11176 1100"/>
                              <a:gd name="T141" fmla="*/ T140 w 10085"/>
                              <a:gd name="T142" fmla="+- 0 8940 314"/>
                              <a:gd name="T143" fmla="*/ 8940 h 8631"/>
                              <a:gd name="T144" fmla="+- 0 11185 1100"/>
                              <a:gd name="T145" fmla="*/ T144 w 10085"/>
                              <a:gd name="T146" fmla="+- 0 8940 314"/>
                              <a:gd name="T147" fmla="*/ 8940 h 8631"/>
                              <a:gd name="T148" fmla="+- 0 11185 1100"/>
                              <a:gd name="T149" fmla="*/ T148 w 10085"/>
                              <a:gd name="T150" fmla="+- 0 8935 314"/>
                              <a:gd name="T151" fmla="*/ 8935 h 8631"/>
                              <a:gd name="T152" fmla="+- 0 1110 1100"/>
                              <a:gd name="T153" fmla="*/ T152 w 10085"/>
                              <a:gd name="T154" fmla="+- 0 320 314"/>
                              <a:gd name="T155" fmla="*/ 320 h 8631"/>
                              <a:gd name="T156" fmla="+- 0 1105 1100"/>
                              <a:gd name="T157" fmla="*/ T156 w 10085"/>
                              <a:gd name="T158" fmla="+- 0 325 314"/>
                              <a:gd name="T159" fmla="*/ 325 h 8631"/>
                              <a:gd name="T160" fmla="+- 0 1110 1100"/>
                              <a:gd name="T161" fmla="*/ T160 w 10085"/>
                              <a:gd name="T162" fmla="+- 0 325 314"/>
                              <a:gd name="T163" fmla="*/ 325 h 8631"/>
                              <a:gd name="T164" fmla="+- 0 1110 1100"/>
                              <a:gd name="T165" fmla="*/ T164 w 10085"/>
                              <a:gd name="T166" fmla="+- 0 320 314"/>
                              <a:gd name="T167" fmla="*/ 320 h 8631"/>
                              <a:gd name="T168" fmla="+- 0 11176 1100"/>
                              <a:gd name="T169" fmla="*/ T168 w 10085"/>
                              <a:gd name="T170" fmla="+- 0 320 314"/>
                              <a:gd name="T171" fmla="*/ 320 h 8631"/>
                              <a:gd name="T172" fmla="+- 0 1110 1100"/>
                              <a:gd name="T173" fmla="*/ T172 w 10085"/>
                              <a:gd name="T174" fmla="+- 0 320 314"/>
                              <a:gd name="T175" fmla="*/ 320 h 8631"/>
                              <a:gd name="T176" fmla="+- 0 1110 1100"/>
                              <a:gd name="T177" fmla="*/ T176 w 10085"/>
                              <a:gd name="T178" fmla="+- 0 325 314"/>
                              <a:gd name="T179" fmla="*/ 325 h 8631"/>
                              <a:gd name="T180" fmla="+- 0 11176 1100"/>
                              <a:gd name="T181" fmla="*/ T180 w 10085"/>
                              <a:gd name="T182" fmla="+- 0 325 314"/>
                              <a:gd name="T183" fmla="*/ 325 h 8631"/>
                              <a:gd name="T184" fmla="+- 0 11176 1100"/>
                              <a:gd name="T185" fmla="*/ T184 w 10085"/>
                              <a:gd name="T186" fmla="+- 0 320 314"/>
                              <a:gd name="T187" fmla="*/ 320 h 8631"/>
                              <a:gd name="T188" fmla="+- 0 11185 1100"/>
                              <a:gd name="T189" fmla="*/ T188 w 10085"/>
                              <a:gd name="T190" fmla="+- 0 320 314"/>
                              <a:gd name="T191" fmla="*/ 320 h 8631"/>
                              <a:gd name="T192" fmla="+- 0 11176 1100"/>
                              <a:gd name="T193" fmla="*/ T192 w 10085"/>
                              <a:gd name="T194" fmla="+- 0 320 314"/>
                              <a:gd name="T195" fmla="*/ 320 h 8631"/>
                              <a:gd name="T196" fmla="+- 0 11180 1100"/>
                              <a:gd name="T197" fmla="*/ T196 w 10085"/>
                              <a:gd name="T198" fmla="+- 0 325 314"/>
                              <a:gd name="T199" fmla="*/ 325 h 8631"/>
                              <a:gd name="T200" fmla="+- 0 11185 1100"/>
                              <a:gd name="T201" fmla="*/ T200 w 10085"/>
                              <a:gd name="T202" fmla="+- 0 325 314"/>
                              <a:gd name="T203" fmla="*/ 325 h 8631"/>
                              <a:gd name="T204" fmla="+- 0 11185 1100"/>
                              <a:gd name="T205" fmla="*/ T204 w 10085"/>
                              <a:gd name="T206" fmla="+- 0 320 314"/>
                              <a:gd name="T207" fmla="*/ 320 h 8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085" h="8631">
                                <a:moveTo>
                                  <a:pt x="10083" y="0"/>
                                </a:moveTo>
                                <a:lnTo>
                                  <a:pt x="3" y="0"/>
                                </a:lnTo>
                                <a:lnTo>
                                  <a:pt x="0" y="3"/>
                                </a:lnTo>
                                <a:lnTo>
                                  <a:pt x="0" y="8628"/>
                                </a:lnTo>
                                <a:lnTo>
                                  <a:pt x="3" y="8631"/>
                                </a:lnTo>
                                <a:lnTo>
                                  <a:pt x="10083" y="8631"/>
                                </a:lnTo>
                                <a:lnTo>
                                  <a:pt x="10085" y="8628"/>
                                </a:lnTo>
                                <a:lnTo>
                                  <a:pt x="10085" y="8626"/>
                                </a:lnTo>
                                <a:lnTo>
                                  <a:pt x="10" y="8626"/>
                                </a:lnTo>
                                <a:lnTo>
                                  <a:pt x="5" y="8621"/>
                                </a:lnTo>
                                <a:lnTo>
                                  <a:pt x="10" y="8621"/>
                                </a:lnTo>
                                <a:lnTo>
                                  <a:pt x="10" y="11"/>
                                </a:lnTo>
                                <a:lnTo>
                                  <a:pt x="5" y="11"/>
                                </a:lnTo>
                                <a:lnTo>
                                  <a:pt x="10" y="6"/>
                                </a:lnTo>
                                <a:lnTo>
                                  <a:pt x="10085" y="6"/>
                                </a:lnTo>
                                <a:lnTo>
                                  <a:pt x="10085" y="3"/>
                                </a:lnTo>
                                <a:lnTo>
                                  <a:pt x="10083" y="0"/>
                                </a:lnTo>
                                <a:close/>
                                <a:moveTo>
                                  <a:pt x="10" y="8621"/>
                                </a:moveTo>
                                <a:lnTo>
                                  <a:pt x="5" y="8621"/>
                                </a:lnTo>
                                <a:lnTo>
                                  <a:pt x="10" y="8626"/>
                                </a:lnTo>
                                <a:lnTo>
                                  <a:pt x="10" y="8621"/>
                                </a:lnTo>
                                <a:close/>
                                <a:moveTo>
                                  <a:pt x="10076" y="8621"/>
                                </a:moveTo>
                                <a:lnTo>
                                  <a:pt x="10" y="8621"/>
                                </a:lnTo>
                                <a:lnTo>
                                  <a:pt x="10" y="8626"/>
                                </a:lnTo>
                                <a:lnTo>
                                  <a:pt x="10076" y="8626"/>
                                </a:lnTo>
                                <a:lnTo>
                                  <a:pt x="10076" y="8621"/>
                                </a:lnTo>
                                <a:close/>
                                <a:moveTo>
                                  <a:pt x="10076" y="6"/>
                                </a:moveTo>
                                <a:lnTo>
                                  <a:pt x="10076" y="8626"/>
                                </a:lnTo>
                                <a:lnTo>
                                  <a:pt x="10080" y="8621"/>
                                </a:lnTo>
                                <a:lnTo>
                                  <a:pt x="10085" y="8621"/>
                                </a:lnTo>
                                <a:lnTo>
                                  <a:pt x="10085" y="11"/>
                                </a:lnTo>
                                <a:lnTo>
                                  <a:pt x="10080" y="11"/>
                                </a:lnTo>
                                <a:lnTo>
                                  <a:pt x="10076" y="6"/>
                                </a:lnTo>
                                <a:close/>
                                <a:moveTo>
                                  <a:pt x="10085" y="8621"/>
                                </a:moveTo>
                                <a:lnTo>
                                  <a:pt x="10080" y="8621"/>
                                </a:lnTo>
                                <a:lnTo>
                                  <a:pt x="10076" y="8626"/>
                                </a:lnTo>
                                <a:lnTo>
                                  <a:pt x="10085" y="8626"/>
                                </a:lnTo>
                                <a:lnTo>
                                  <a:pt x="10085" y="8621"/>
                                </a:lnTo>
                                <a:close/>
                                <a:moveTo>
                                  <a:pt x="10" y="6"/>
                                </a:moveTo>
                                <a:lnTo>
                                  <a:pt x="5" y="11"/>
                                </a:lnTo>
                                <a:lnTo>
                                  <a:pt x="10" y="11"/>
                                </a:lnTo>
                                <a:lnTo>
                                  <a:pt x="10" y="6"/>
                                </a:lnTo>
                                <a:close/>
                                <a:moveTo>
                                  <a:pt x="10076" y="6"/>
                                </a:moveTo>
                                <a:lnTo>
                                  <a:pt x="10" y="6"/>
                                </a:lnTo>
                                <a:lnTo>
                                  <a:pt x="10" y="11"/>
                                </a:lnTo>
                                <a:lnTo>
                                  <a:pt x="10076" y="11"/>
                                </a:lnTo>
                                <a:lnTo>
                                  <a:pt x="10076" y="6"/>
                                </a:lnTo>
                                <a:close/>
                                <a:moveTo>
                                  <a:pt x="10085" y="6"/>
                                </a:moveTo>
                                <a:lnTo>
                                  <a:pt x="10076" y="6"/>
                                </a:lnTo>
                                <a:lnTo>
                                  <a:pt x="10080" y="11"/>
                                </a:lnTo>
                                <a:lnTo>
                                  <a:pt x="10085" y="11"/>
                                </a:lnTo>
                                <a:lnTo>
                                  <a:pt x="1008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AADC3" id="Group 12" o:spid="_x0000_s1026" style="position:absolute;margin-left:55pt;margin-top:15.65pt;width:504.25pt;height:431.65pt;z-index:-251649024;mso-wrap-distance-left:0;mso-wrap-distance-right:0;mso-position-horizontal-relative:page" coordorigin="1100,313" coordsize="10085,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">
                <v:shape id="Picture 27" o:spid="_x0000_s1027" type="#_x0000_t75" style="position:absolute;left:1104;top:313;width:10080;height: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">
                  <v:imagedata r:id="rId36" o:title=""/>
                </v:shape>
                <v:shape id="AutoShape 28" o:spid="_x0000_s1028" style="position:absolute;left:1100;top:314;width:10085;height:8631;visibility:visible;mso-wrap-style:square;v-text-anchor:top" coordsize="10085,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" path="m10083,l3,,,3,,8628r3,3l10083,8631r2,-3l10085,8626,10,8626r-5,-5l10,8621,10,11r-5,l10,6r10075,l10085,3r-2,-3xm10,8621r-5,l10,8626r,-5xm10076,8621l10,8621r,5l10076,8626r,-5xm10076,6r,8620l10080,8621r5,l10085,11r-5,l10076,6xm10085,8621r-5,l10076,8626r9,l10085,8621xm10,6l5,11r5,l10,6xm10076,6l10,6r,5l10076,11r,-5xm10085,6r-9,l10080,11r5,l10085,6xe" fillcolor="black" stroked="f">
                  <v:path arrowok="t" o:connecttype="custom" o:connectlocs="10083,314;3,314;0,317;0,8942;3,8945;10083,8945;10085,8942;10085,8940;10,8940;5,8935;10,8935;10,325;5,325;10,320;10085,320;10085,317;10083,314;10,8935;5,8935;10,8940;10,8935;10076,8935;10,8935;10,8940;10076,8940;10076,8935;10076,320;10076,8940;10080,8935;10085,8935;10085,325;10080,325;10076,320;10085,8935;10080,8935;10076,8940;10085,8940;10085,8935;10,320;5,325;10,325;10,320;10076,320;10,320;10,325;10076,325;10076,320;10085,320;10076,320;10080,325;10085,325;10085,320" o:connectangles="0,0,0,0,0,0,0,0,0,0,0,0,0,0,0,0,0,0,0,0,0,0,0,0,0,0,0,0,0,0,0,0,0,0,0,0,0,0,0,0,0,0,0,0,0,0,0,0,0,0,0,0"/>
                </v:shape>
                <w10:wrap type="topAndBottom" anchorx="page"/>
              </v:group>
            </w:pict>
          </mc:Fallback>
        </mc:AlternateContent>
      </w:r>
    </w:p>
    <w:p w14:paraId="053CD033" w14:textId="77777777" w:rsidR="00765C5E" w:rsidRDefault="00765C5E" w:rsidP="00765C5E">
      <w:pPr>
        <w:sectPr w:rsidR="00765C5E">
          <w:pgSz w:w="12240" w:h="15840"/>
          <w:pgMar w:top="1520" w:right="980" w:bottom="280" w:left="960" w:header="764" w:footer="0" w:gutter="0"/>
          <w:cols w:space="720"/>
        </w:sectPr>
      </w:pPr>
    </w:p>
    <w:p w14:paraId="0BB98B24" w14:textId="4CD27E68" w:rsidR="00765C5E" w:rsidRPr="007233E1" w:rsidRDefault="00765C5E" w:rsidP="007233E1">
      <w:pPr>
        <w:pStyle w:val="BodyText"/>
        <w:spacing w:before="55"/>
        <w:ind w:right="231"/>
        <w:rPr>
          <w:rFonts w:ascii="Times New Roman" w:hAnsi="Times New Roman" w:cs="Times New Roman"/>
        </w:rPr>
      </w:pPr>
      <w:r w:rsidRPr="007233E1">
        <w:rPr>
          <w:rFonts w:ascii="Times New Roman" w:hAnsi="Times New Roman" w:cs="Times New Roman"/>
        </w:rPr>
        <w:lastRenderedPageBreak/>
        <w:t xml:space="preserve">Effective </w:t>
      </w:r>
      <w:r w:rsidR="00E60BC7">
        <w:rPr>
          <w:rFonts w:ascii="Times New Roman" w:hAnsi="Times New Roman" w:cs="Times New Roman"/>
        </w:rPr>
        <w:t>Fall 2022</w:t>
      </w:r>
      <w:r w:rsidRPr="007233E1">
        <w:rPr>
          <w:rFonts w:ascii="Times New Roman" w:hAnsi="Times New Roman" w:cs="Times New Roman"/>
        </w:rPr>
        <w:t xml:space="preserve">, the Office of the Registrar will be responsible for producing Type 2 and Type 4 printed </w:t>
      </w:r>
      <w:r w:rsidR="006128DE">
        <w:rPr>
          <w:rFonts w:ascii="Times New Roman" w:hAnsi="Times New Roman" w:cs="Times New Roman"/>
        </w:rPr>
        <w:t>undergraduate</w:t>
      </w:r>
      <w:r w:rsidRPr="007233E1">
        <w:rPr>
          <w:rFonts w:ascii="Times New Roman" w:hAnsi="Times New Roman" w:cs="Times New Roman"/>
        </w:rPr>
        <w:t xml:space="preserve"> certificates. Type 2 certificates are produced for a program that is a distinct entity not related to a degree program and is approved through academic governance. Type 2 certificates will be identical to the MSU diploma, with the following exception: the word “degree” will be changed to “certificate.”</w:t>
      </w:r>
    </w:p>
    <w:p w14:paraId="306038D2" w14:textId="588F6B78" w:rsidR="00765C5E" w:rsidRDefault="00765C5E" w:rsidP="00665670">
      <w:pPr>
        <w:pStyle w:val="BodyText"/>
        <w:spacing w:before="7"/>
        <w:sectPr w:rsidR="00765C5E">
          <w:pgSz w:w="12240" w:h="15840"/>
          <w:pgMar w:top="1520" w:right="980" w:bottom="280" w:left="960" w:header="764" w:footer="0" w:gutter="0"/>
          <w:cols w:space="720"/>
        </w:sectPr>
      </w:pPr>
      <w:r>
        <w:rPr>
          <w:noProof/>
        </w:rPr>
        <mc:AlternateContent>
          <mc:Choice Requires="wpg">
            <w:drawing>
              <wp:anchor distT="0" distB="0" distL="0" distR="0" simplePos="0" relativeHeight="251658249" behindDoc="1" locked="0" layoutInCell="1" allowOverlap="1" wp14:anchorId="7ABFCCC3" wp14:editId="2BA7F587">
                <wp:simplePos x="0" y="0"/>
                <wp:positionH relativeFrom="page">
                  <wp:posOffset>698500</wp:posOffset>
                </wp:positionH>
                <wp:positionV relativeFrom="paragraph">
                  <wp:posOffset>200025</wp:posOffset>
                </wp:positionV>
                <wp:extent cx="6402070" cy="4940935"/>
                <wp:effectExtent l="3175" t="6985" r="5080" b="508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4940935"/>
                          <a:chOff x="1100" y="315"/>
                          <a:chExt cx="10082" cy="7781"/>
                        </a:xfrm>
                      </wpg:grpSpPr>
                      <pic:pic xmlns:pic="http://schemas.openxmlformats.org/drawingml/2006/picture">
                        <pic:nvPicPr>
                          <pic:cNvPr id="1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72" y="1149"/>
                            <a:ext cx="8449" cy="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AutoShape 31"/>
                        <wps:cNvSpPr>
                          <a:spLocks/>
                        </wps:cNvSpPr>
                        <wps:spPr bwMode="auto">
                          <a:xfrm>
                            <a:off x="1100" y="315"/>
                            <a:ext cx="10082" cy="7781"/>
                          </a:xfrm>
                          <a:custGeom>
                            <a:avLst/>
                            <a:gdLst>
                              <a:gd name="T0" fmla="+- 0 11179 1100"/>
                              <a:gd name="T1" fmla="*/ T0 w 10082"/>
                              <a:gd name="T2" fmla="+- 0 315 315"/>
                              <a:gd name="T3" fmla="*/ 315 h 7781"/>
                              <a:gd name="T4" fmla="+- 0 1103 1100"/>
                              <a:gd name="T5" fmla="*/ T4 w 10082"/>
                              <a:gd name="T6" fmla="+- 0 315 315"/>
                              <a:gd name="T7" fmla="*/ 315 h 7781"/>
                              <a:gd name="T8" fmla="+- 0 1100 1100"/>
                              <a:gd name="T9" fmla="*/ T8 w 10082"/>
                              <a:gd name="T10" fmla="+- 0 317 315"/>
                              <a:gd name="T11" fmla="*/ 317 h 7781"/>
                              <a:gd name="T12" fmla="+- 0 1100 1100"/>
                              <a:gd name="T13" fmla="*/ T12 w 10082"/>
                              <a:gd name="T14" fmla="+- 0 8093 315"/>
                              <a:gd name="T15" fmla="*/ 8093 h 7781"/>
                              <a:gd name="T16" fmla="+- 0 1103 1100"/>
                              <a:gd name="T17" fmla="*/ T16 w 10082"/>
                              <a:gd name="T18" fmla="+- 0 8096 315"/>
                              <a:gd name="T19" fmla="*/ 8096 h 7781"/>
                              <a:gd name="T20" fmla="+- 0 11179 1100"/>
                              <a:gd name="T21" fmla="*/ T20 w 10082"/>
                              <a:gd name="T22" fmla="+- 0 8096 315"/>
                              <a:gd name="T23" fmla="*/ 8096 h 7781"/>
                              <a:gd name="T24" fmla="+- 0 11182 1100"/>
                              <a:gd name="T25" fmla="*/ T24 w 10082"/>
                              <a:gd name="T26" fmla="+- 0 8093 315"/>
                              <a:gd name="T27" fmla="*/ 8093 h 7781"/>
                              <a:gd name="T28" fmla="+- 0 11182 1100"/>
                              <a:gd name="T29" fmla="*/ T28 w 10082"/>
                              <a:gd name="T30" fmla="+- 0 8091 315"/>
                              <a:gd name="T31" fmla="*/ 8091 h 7781"/>
                              <a:gd name="T32" fmla="+- 0 1110 1100"/>
                              <a:gd name="T33" fmla="*/ T32 w 10082"/>
                              <a:gd name="T34" fmla="+- 0 8091 315"/>
                              <a:gd name="T35" fmla="*/ 8091 h 7781"/>
                              <a:gd name="T36" fmla="+- 0 1105 1100"/>
                              <a:gd name="T37" fmla="*/ T36 w 10082"/>
                              <a:gd name="T38" fmla="+- 0 8086 315"/>
                              <a:gd name="T39" fmla="*/ 8086 h 7781"/>
                              <a:gd name="T40" fmla="+- 0 1110 1100"/>
                              <a:gd name="T41" fmla="*/ T40 w 10082"/>
                              <a:gd name="T42" fmla="+- 0 8086 315"/>
                              <a:gd name="T43" fmla="*/ 8086 h 7781"/>
                              <a:gd name="T44" fmla="+- 0 1110 1100"/>
                              <a:gd name="T45" fmla="*/ T44 w 10082"/>
                              <a:gd name="T46" fmla="+- 0 325 315"/>
                              <a:gd name="T47" fmla="*/ 325 h 7781"/>
                              <a:gd name="T48" fmla="+- 0 1105 1100"/>
                              <a:gd name="T49" fmla="*/ T48 w 10082"/>
                              <a:gd name="T50" fmla="+- 0 325 315"/>
                              <a:gd name="T51" fmla="*/ 325 h 7781"/>
                              <a:gd name="T52" fmla="+- 0 1110 1100"/>
                              <a:gd name="T53" fmla="*/ T52 w 10082"/>
                              <a:gd name="T54" fmla="+- 0 320 315"/>
                              <a:gd name="T55" fmla="*/ 320 h 7781"/>
                              <a:gd name="T56" fmla="+- 0 11182 1100"/>
                              <a:gd name="T57" fmla="*/ T56 w 10082"/>
                              <a:gd name="T58" fmla="+- 0 320 315"/>
                              <a:gd name="T59" fmla="*/ 320 h 7781"/>
                              <a:gd name="T60" fmla="+- 0 11182 1100"/>
                              <a:gd name="T61" fmla="*/ T60 w 10082"/>
                              <a:gd name="T62" fmla="+- 0 317 315"/>
                              <a:gd name="T63" fmla="*/ 317 h 7781"/>
                              <a:gd name="T64" fmla="+- 0 11179 1100"/>
                              <a:gd name="T65" fmla="*/ T64 w 10082"/>
                              <a:gd name="T66" fmla="+- 0 315 315"/>
                              <a:gd name="T67" fmla="*/ 315 h 7781"/>
                              <a:gd name="T68" fmla="+- 0 1110 1100"/>
                              <a:gd name="T69" fmla="*/ T68 w 10082"/>
                              <a:gd name="T70" fmla="+- 0 8086 315"/>
                              <a:gd name="T71" fmla="*/ 8086 h 7781"/>
                              <a:gd name="T72" fmla="+- 0 1105 1100"/>
                              <a:gd name="T73" fmla="*/ T72 w 10082"/>
                              <a:gd name="T74" fmla="+- 0 8086 315"/>
                              <a:gd name="T75" fmla="*/ 8086 h 7781"/>
                              <a:gd name="T76" fmla="+- 0 1110 1100"/>
                              <a:gd name="T77" fmla="*/ T76 w 10082"/>
                              <a:gd name="T78" fmla="+- 0 8091 315"/>
                              <a:gd name="T79" fmla="*/ 8091 h 7781"/>
                              <a:gd name="T80" fmla="+- 0 1110 1100"/>
                              <a:gd name="T81" fmla="*/ T80 w 10082"/>
                              <a:gd name="T82" fmla="+- 0 8086 315"/>
                              <a:gd name="T83" fmla="*/ 8086 h 7781"/>
                              <a:gd name="T84" fmla="+- 0 11172 1100"/>
                              <a:gd name="T85" fmla="*/ T84 w 10082"/>
                              <a:gd name="T86" fmla="+- 0 8086 315"/>
                              <a:gd name="T87" fmla="*/ 8086 h 7781"/>
                              <a:gd name="T88" fmla="+- 0 1110 1100"/>
                              <a:gd name="T89" fmla="*/ T88 w 10082"/>
                              <a:gd name="T90" fmla="+- 0 8086 315"/>
                              <a:gd name="T91" fmla="*/ 8086 h 7781"/>
                              <a:gd name="T92" fmla="+- 0 1110 1100"/>
                              <a:gd name="T93" fmla="*/ T92 w 10082"/>
                              <a:gd name="T94" fmla="+- 0 8091 315"/>
                              <a:gd name="T95" fmla="*/ 8091 h 7781"/>
                              <a:gd name="T96" fmla="+- 0 11172 1100"/>
                              <a:gd name="T97" fmla="*/ T96 w 10082"/>
                              <a:gd name="T98" fmla="+- 0 8091 315"/>
                              <a:gd name="T99" fmla="*/ 8091 h 7781"/>
                              <a:gd name="T100" fmla="+- 0 11172 1100"/>
                              <a:gd name="T101" fmla="*/ T100 w 10082"/>
                              <a:gd name="T102" fmla="+- 0 8086 315"/>
                              <a:gd name="T103" fmla="*/ 8086 h 7781"/>
                              <a:gd name="T104" fmla="+- 0 11172 1100"/>
                              <a:gd name="T105" fmla="*/ T104 w 10082"/>
                              <a:gd name="T106" fmla="+- 0 320 315"/>
                              <a:gd name="T107" fmla="*/ 320 h 7781"/>
                              <a:gd name="T108" fmla="+- 0 11172 1100"/>
                              <a:gd name="T109" fmla="*/ T108 w 10082"/>
                              <a:gd name="T110" fmla="+- 0 8091 315"/>
                              <a:gd name="T111" fmla="*/ 8091 h 7781"/>
                              <a:gd name="T112" fmla="+- 0 11177 1100"/>
                              <a:gd name="T113" fmla="*/ T112 w 10082"/>
                              <a:gd name="T114" fmla="+- 0 8086 315"/>
                              <a:gd name="T115" fmla="*/ 8086 h 7781"/>
                              <a:gd name="T116" fmla="+- 0 11182 1100"/>
                              <a:gd name="T117" fmla="*/ T116 w 10082"/>
                              <a:gd name="T118" fmla="+- 0 8086 315"/>
                              <a:gd name="T119" fmla="*/ 8086 h 7781"/>
                              <a:gd name="T120" fmla="+- 0 11182 1100"/>
                              <a:gd name="T121" fmla="*/ T120 w 10082"/>
                              <a:gd name="T122" fmla="+- 0 325 315"/>
                              <a:gd name="T123" fmla="*/ 325 h 7781"/>
                              <a:gd name="T124" fmla="+- 0 11177 1100"/>
                              <a:gd name="T125" fmla="*/ T124 w 10082"/>
                              <a:gd name="T126" fmla="+- 0 325 315"/>
                              <a:gd name="T127" fmla="*/ 325 h 7781"/>
                              <a:gd name="T128" fmla="+- 0 11172 1100"/>
                              <a:gd name="T129" fmla="*/ T128 w 10082"/>
                              <a:gd name="T130" fmla="+- 0 320 315"/>
                              <a:gd name="T131" fmla="*/ 320 h 7781"/>
                              <a:gd name="T132" fmla="+- 0 11182 1100"/>
                              <a:gd name="T133" fmla="*/ T132 w 10082"/>
                              <a:gd name="T134" fmla="+- 0 8086 315"/>
                              <a:gd name="T135" fmla="*/ 8086 h 7781"/>
                              <a:gd name="T136" fmla="+- 0 11177 1100"/>
                              <a:gd name="T137" fmla="*/ T136 w 10082"/>
                              <a:gd name="T138" fmla="+- 0 8086 315"/>
                              <a:gd name="T139" fmla="*/ 8086 h 7781"/>
                              <a:gd name="T140" fmla="+- 0 11172 1100"/>
                              <a:gd name="T141" fmla="*/ T140 w 10082"/>
                              <a:gd name="T142" fmla="+- 0 8091 315"/>
                              <a:gd name="T143" fmla="*/ 8091 h 7781"/>
                              <a:gd name="T144" fmla="+- 0 11182 1100"/>
                              <a:gd name="T145" fmla="*/ T144 w 10082"/>
                              <a:gd name="T146" fmla="+- 0 8091 315"/>
                              <a:gd name="T147" fmla="*/ 8091 h 7781"/>
                              <a:gd name="T148" fmla="+- 0 11182 1100"/>
                              <a:gd name="T149" fmla="*/ T148 w 10082"/>
                              <a:gd name="T150" fmla="+- 0 8086 315"/>
                              <a:gd name="T151" fmla="*/ 8086 h 7781"/>
                              <a:gd name="T152" fmla="+- 0 1110 1100"/>
                              <a:gd name="T153" fmla="*/ T152 w 10082"/>
                              <a:gd name="T154" fmla="+- 0 320 315"/>
                              <a:gd name="T155" fmla="*/ 320 h 7781"/>
                              <a:gd name="T156" fmla="+- 0 1105 1100"/>
                              <a:gd name="T157" fmla="*/ T156 w 10082"/>
                              <a:gd name="T158" fmla="+- 0 325 315"/>
                              <a:gd name="T159" fmla="*/ 325 h 7781"/>
                              <a:gd name="T160" fmla="+- 0 1110 1100"/>
                              <a:gd name="T161" fmla="*/ T160 w 10082"/>
                              <a:gd name="T162" fmla="+- 0 325 315"/>
                              <a:gd name="T163" fmla="*/ 325 h 7781"/>
                              <a:gd name="T164" fmla="+- 0 1110 1100"/>
                              <a:gd name="T165" fmla="*/ T164 w 10082"/>
                              <a:gd name="T166" fmla="+- 0 320 315"/>
                              <a:gd name="T167" fmla="*/ 320 h 7781"/>
                              <a:gd name="T168" fmla="+- 0 11172 1100"/>
                              <a:gd name="T169" fmla="*/ T168 w 10082"/>
                              <a:gd name="T170" fmla="+- 0 320 315"/>
                              <a:gd name="T171" fmla="*/ 320 h 7781"/>
                              <a:gd name="T172" fmla="+- 0 1110 1100"/>
                              <a:gd name="T173" fmla="*/ T172 w 10082"/>
                              <a:gd name="T174" fmla="+- 0 320 315"/>
                              <a:gd name="T175" fmla="*/ 320 h 7781"/>
                              <a:gd name="T176" fmla="+- 0 1110 1100"/>
                              <a:gd name="T177" fmla="*/ T176 w 10082"/>
                              <a:gd name="T178" fmla="+- 0 325 315"/>
                              <a:gd name="T179" fmla="*/ 325 h 7781"/>
                              <a:gd name="T180" fmla="+- 0 11172 1100"/>
                              <a:gd name="T181" fmla="*/ T180 w 10082"/>
                              <a:gd name="T182" fmla="+- 0 325 315"/>
                              <a:gd name="T183" fmla="*/ 325 h 7781"/>
                              <a:gd name="T184" fmla="+- 0 11172 1100"/>
                              <a:gd name="T185" fmla="*/ T184 w 10082"/>
                              <a:gd name="T186" fmla="+- 0 320 315"/>
                              <a:gd name="T187" fmla="*/ 320 h 7781"/>
                              <a:gd name="T188" fmla="+- 0 11182 1100"/>
                              <a:gd name="T189" fmla="*/ T188 w 10082"/>
                              <a:gd name="T190" fmla="+- 0 320 315"/>
                              <a:gd name="T191" fmla="*/ 320 h 7781"/>
                              <a:gd name="T192" fmla="+- 0 11172 1100"/>
                              <a:gd name="T193" fmla="*/ T192 w 10082"/>
                              <a:gd name="T194" fmla="+- 0 320 315"/>
                              <a:gd name="T195" fmla="*/ 320 h 7781"/>
                              <a:gd name="T196" fmla="+- 0 11177 1100"/>
                              <a:gd name="T197" fmla="*/ T196 w 10082"/>
                              <a:gd name="T198" fmla="+- 0 325 315"/>
                              <a:gd name="T199" fmla="*/ 325 h 7781"/>
                              <a:gd name="T200" fmla="+- 0 11182 1100"/>
                              <a:gd name="T201" fmla="*/ T200 w 10082"/>
                              <a:gd name="T202" fmla="+- 0 325 315"/>
                              <a:gd name="T203" fmla="*/ 325 h 7781"/>
                              <a:gd name="T204" fmla="+- 0 11182 1100"/>
                              <a:gd name="T205" fmla="*/ T204 w 10082"/>
                              <a:gd name="T206" fmla="+- 0 320 315"/>
                              <a:gd name="T207" fmla="*/ 320 h 7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082" h="7781">
                                <a:moveTo>
                                  <a:pt x="10079" y="0"/>
                                </a:moveTo>
                                <a:lnTo>
                                  <a:pt x="3" y="0"/>
                                </a:lnTo>
                                <a:lnTo>
                                  <a:pt x="0" y="2"/>
                                </a:lnTo>
                                <a:lnTo>
                                  <a:pt x="0" y="7778"/>
                                </a:lnTo>
                                <a:lnTo>
                                  <a:pt x="3" y="7781"/>
                                </a:lnTo>
                                <a:lnTo>
                                  <a:pt x="10079" y="7781"/>
                                </a:lnTo>
                                <a:lnTo>
                                  <a:pt x="10082" y="7778"/>
                                </a:lnTo>
                                <a:lnTo>
                                  <a:pt x="10082" y="7776"/>
                                </a:lnTo>
                                <a:lnTo>
                                  <a:pt x="10" y="7776"/>
                                </a:lnTo>
                                <a:lnTo>
                                  <a:pt x="5" y="7771"/>
                                </a:lnTo>
                                <a:lnTo>
                                  <a:pt x="10" y="7771"/>
                                </a:lnTo>
                                <a:lnTo>
                                  <a:pt x="10" y="10"/>
                                </a:lnTo>
                                <a:lnTo>
                                  <a:pt x="5" y="10"/>
                                </a:lnTo>
                                <a:lnTo>
                                  <a:pt x="10" y="5"/>
                                </a:lnTo>
                                <a:lnTo>
                                  <a:pt x="10082" y="5"/>
                                </a:lnTo>
                                <a:lnTo>
                                  <a:pt x="10082" y="2"/>
                                </a:lnTo>
                                <a:lnTo>
                                  <a:pt x="10079" y="0"/>
                                </a:lnTo>
                                <a:close/>
                                <a:moveTo>
                                  <a:pt x="10" y="7771"/>
                                </a:moveTo>
                                <a:lnTo>
                                  <a:pt x="5" y="7771"/>
                                </a:lnTo>
                                <a:lnTo>
                                  <a:pt x="10" y="7776"/>
                                </a:lnTo>
                                <a:lnTo>
                                  <a:pt x="10" y="7771"/>
                                </a:lnTo>
                                <a:close/>
                                <a:moveTo>
                                  <a:pt x="10072" y="7771"/>
                                </a:moveTo>
                                <a:lnTo>
                                  <a:pt x="10" y="7771"/>
                                </a:lnTo>
                                <a:lnTo>
                                  <a:pt x="10" y="7776"/>
                                </a:lnTo>
                                <a:lnTo>
                                  <a:pt x="10072" y="7776"/>
                                </a:lnTo>
                                <a:lnTo>
                                  <a:pt x="10072" y="7771"/>
                                </a:lnTo>
                                <a:close/>
                                <a:moveTo>
                                  <a:pt x="10072" y="5"/>
                                </a:moveTo>
                                <a:lnTo>
                                  <a:pt x="10072" y="7776"/>
                                </a:lnTo>
                                <a:lnTo>
                                  <a:pt x="10077" y="7771"/>
                                </a:lnTo>
                                <a:lnTo>
                                  <a:pt x="10082" y="7771"/>
                                </a:lnTo>
                                <a:lnTo>
                                  <a:pt x="10082" y="10"/>
                                </a:lnTo>
                                <a:lnTo>
                                  <a:pt x="10077" y="10"/>
                                </a:lnTo>
                                <a:lnTo>
                                  <a:pt x="10072" y="5"/>
                                </a:lnTo>
                                <a:close/>
                                <a:moveTo>
                                  <a:pt x="10082" y="7771"/>
                                </a:moveTo>
                                <a:lnTo>
                                  <a:pt x="10077" y="7771"/>
                                </a:lnTo>
                                <a:lnTo>
                                  <a:pt x="10072" y="7776"/>
                                </a:lnTo>
                                <a:lnTo>
                                  <a:pt x="10082" y="7776"/>
                                </a:lnTo>
                                <a:lnTo>
                                  <a:pt x="10082" y="7771"/>
                                </a:lnTo>
                                <a:close/>
                                <a:moveTo>
                                  <a:pt x="10" y="5"/>
                                </a:moveTo>
                                <a:lnTo>
                                  <a:pt x="5" y="10"/>
                                </a:lnTo>
                                <a:lnTo>
                                  <a:pt x="10" y="10"/>
                                </a:lnTo>
                                <a:lnTo>
                                  <a:pt x="10" y="5"/>
                                </a:lnTo>
                                <a:close/>
                                <a:moveTo>
                                  <a:pt x="10072" y="5"/>
                                </a:moveTo>
                                <a:lnTo>
                                  <a:pt x="10" y="5"/>
                                </a:lnTo>
                                <a:lnTo>
                                  <a:pt x="10" y="10"/>
                                </a:lnTo>
                                <a:lnTo>
                                  <a:pt x="10072" y="10"/>
                                </a:lnTo>
                                <a:lnTo>
                                  <a:pt x="10072" y="5"/>
                                </a:lnTo>
                                <a:close/>
                                <a:moveTo>
                                  <a:pt x="10082" y="5"/>
                                </a:moveTo>
                                <a:lnTo>
                                  <a:pt x="10072" y="5"/>
                                </a:lnTo>
                                <a:lnTo>
                                  <a:pt x="10077" y="10"/>
                                </a:lnTo>
                                <a:lnTo>
                                  <a:pt x="10082" y="10"/>
                                </a:lnTo>
                                <a:lnTo>
                                  <a:pt x="1008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8DECE" id="Group 9" o:spid="_x0000_s1026" style="position:absolute;margin-left:55pt;margin-top:15.75pt;width:504.1pt;height:389.05pt;z-index:-251648000;mso-wrap-distance-left:0;mso-wrap-distance-right:0;mso-position-horizontal-relative:page" coordorigin="1100,315" coordsize="10082,7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K8G/ae1DXbKz09Lad4NGuN8c6R/xt/Dur3yue8c&#10;eEbTxt4cudKvPkSX7rj+BuzUAfCtFbHizwfqXgnWJNN1W32On3H/AIHX+8tY9ABRRRQAUUUf6z5E&#10;/ePQAUV3nhT4IeKvFjpIln9gtW/5bXfy/wDjte7eCP2efD/hfZc34Os3o/jn/wBUn0WgDwDwR8JP&#10;EXjl45Laz+yWP/P5P8q19IeAPgjoPgSOObZ/aOp97m4/9lWvQ4okijRETYi/dWpaAGU+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">
                <v:shape id="Picture 30" o:spid="_x0000_s1027" type="#_x0000_t75" style="position:absolute;left:1872;top:1149;width:8449;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">
                  <v:imagedata r:id="rId38" o:title=""/>
                </v:shape>
                <v:shape id="AutoShape 31" o:spid="_x0000_s1028" style="position:absolute;left:1100;top:315;width:10082;height:7781;visibility:visible;mso-wrap-style:square;v-text-anchor:top" coordsize="1008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" path="m10079,l3,,,2,,7778r3,3l10079,7781r3,-3l10082,7776,10,7776r-5,-5l10,7771,10,10r-5,l10,5r10072,l10082,2r-3,-2xm10,7771r-5,l10,7776r,-5xm10072,7771l10,7771r,5l10072,7776r,-5xm10072,5r,7771l10077,7771r5,l10082,10r-5,l10072,5xm10082,7771r-5,l10072,7776r10,l10082,7771xm10,5l5,10r5,l10,5xm10072,5l10,5r,5l10072,10r,-5xm10082,5r-10,l10077,10r5,l10082,5xe" fillcolor="black" stroked="f">
                  <v:path arrowok="t" o:connecttype="custom" o:connectlocs="10079,315;3,315;0,317;0,8093;3,8096;10079,8096;10082,8093;10082,8091;10,8091;5,8086;10,8086;10,325;5,325;10,320;10082,320;10082,317;10079,315;10,8086;5,8086;10,8091;10,8086;10072,8086;10,8086;10,8091;10072,8091;10072,8086;10072,320;10072,8091;10077,8086;10082,8086;10082,325;10077,325;10072,320;10082,8086;10077,8086;10072,8091;10082,8091;10082,8086;10,320;5,325;10,325;10,320;10072,320;10,320;10,325;10072,325;10072,320;10082,320;10072,320;10077,325;10082,325;10082,320" o:connectangles="0,0,0,0,0,0,0,0,0,0,0,0,0,0,0,0,0,0,0,0,0,0,0,0,0,0,0,0,0,0,0,0,0,0,0,0,0,0,0,0,0,0,0,0,0,0,0,0,0,0,0,0"/>
                </v:shape>
                <w10:wrap type="topAndBottom" anchorx="page"/>
              </v:group>
            </w:pict>
          </mc:Fallback>
        </mc:AlternateContent>
      </w:r>
    </w:p>
    <w:p w14:paraId="0B3D3EAF" w14:textId="327A29A0" w:rsidR="00075D1F" w:rsidRPr="006C500F" w:rsidRDefault="00075D1F" w:rsidP="00F533AD">
      <w:pPr>
        <w:rPr>
          <w:sz w:val="22"/>
          <w:szCs w:val="22"/>
        </w:rPr>
      </w:pPr>
    </w:p>
    <w:sectPr w:rsidR="00075D1F" w:rsidRPr="006C500F">
      <w:pgSz w:w="12240" w:h="15840"/>
      <w:pgMar w:top="1520" w:right="980" w:bottom="280" w:left="960" w:header="76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51C59" w14:textId="77777777" w:rsidR="003A1AAD" w:rsidRDefault="003A1AAD" w:rsidP="00AE0C5F">
      <w:r>
        <w:separator/>
      </w:r>
    </w:p>
  </w:endnote>
  <w:endnote w:type="continuationSeparator" w:id="0">
    <w:p w14:paraId="77435D5B" w14:textId="77777777" w:rsidR="003A1AAD" w:rsidRDefault="003A1AAD" w:rsidP="00AE0C5F">
      <w:r>
        <w:continuationSeparator/>
      </w:r>
    </w:p>
  </w:endnote>
  <w:endnote w:type="continuationNotice" w:id="1">
    <w:p w14:paraId="2A523A5D" w14:textId="77777777" w:rsidR="003A1AAD" w:rsidRDefault="003A1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EF61" w14:textId="547BB253" w:rsidR="004C5FF2" w:rsidRDefault="00A02EBD">
    <w:pPr>
      <w:pStyle w:val="Footer"/>
    </w:pPr>
    <w:r>
      <w:rPr>
        <w:noProof/>
      </w:rPr>
      <mc:AlternateContent>
        <mc:Choice Requires="wps">
          <w:drawing>
            <wp:anchor distT="0" distB="0" distL="114300" distR="114300" simplePos="0" relativeHeight="251658241" behindDoc="0" locked="0" layoutInCell="1" allowOverlap="1" wp14:anchorId="5591EF68" wp14:editId="034E8568">
              <wp:simplePos x="0" y="0"/>
              <wp:positionH relativeFrom="column">
                <wp:posOffset>-1371600</wp:posOffset>
              </wp:positionH>
              <wp:positionV relativeFrom="paragraph">
                <wp:posOffset>-7620</wp:posOffset>
              </wp:positionV>
              <wp:extent cx="1600200" cy="457200"/>
              <wp:effectExtent l="0" t="1905"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1EF6C" w14:textId="77777777" w:rsidR="004C5FF2" w:rsidRPr="000D6583" w:rsidRDefault="004C5FF2" w:rsidP="00AD71FD">
                          <w:pPr>
                            <w:widowControl w:val="0"/>
                            <w:autoSpaceDE w:val="0"/>
                            <w:autoSpaceDN w:val="0"/>
                            <w:adjustRightInd w:val="0"/>
                            <w:spacing w:line="288" w:lineRule="auto"/>
                            <w:textAlignment w:val="center"/>
                            <w:rPr>
                              <w:rFonts w:ascii="Arial Narrow" w:hAnsi="Arial Narrow" w:cs="MyriadPro-Regular"/>
                              <w:color w:val="000000"/>
                              <w:spacing w:val="3"/>
                              <w:sz w:val="12"/>
                              <w:szCs w:val="12"/>
                            </w:rPr>
                          </w:pPr>
                          <w:r w:rsidRPr="000D6583">
                            <w:rPr>
                              <w:rFonts w:ascii="Arial Narrow" w:hAnsi="Arial Narrow" w:cs="MyriadPro-Regular"/>
                              <w:color w:val="000000"/>
                              <w:spacing w:val="3"/>
                              <w:sz w:val="12"/>
                              <w:szCs w:val="12"/>
                            </w:rPr>
                            <w:t xml:space="preserve">MSU is an affirmative-action, </w:t>
                          </w:r>
                        </w:p>
                        <w:p w14:paraId="5591EF6D" w14:textId="77777777" w:rsidR="004C5FF2" w:rsidRPr="000D6583" w:rsidRDefault="004C5FF2" w:rsidP="00AD71FD">
                          <w:pPr>
                            <w:widowControl w:val="0"/>
                            <w:autoSpaceDE w:val="0"/>
                            <w:autoSpaceDN w:val="0"/>
                            <w:adjustRightInd w:val="0"/>
                            <w:spacing w:line="288" w:lineRule="auto"/>
                            <w:textAlignment w:val="center"/>
                            <w:rPr>
                              <w:rFonts w:ascii="Arial Narrow" w:hAnsi="Arial Narrow" w:cs="MyriadPro-Regular"/>
                              <w:color w:val="000000"/>
                              <w:spacing w:val="3"/>
                              <w:sz w:val="12"/>
                              <w:szCs w:val="12"/>
                            </w:rPr>
                          </w:pPr>
                          <w:r w:rsidRPr="000D6583">
                            <w:rPr>
                              <w:rFonts w:ascii="Arial Narrow" w:hAnsi="Arial Narrow" w:cs="MyriadPro-Regular"/>
                              <w:color w:val="000000"/>
                              <w:spacing w:val="3"/>
                              <w:sz w:val="12"/>
                              <w:szCs w:val="12"/>
                            </w:rPr>
                            <w:t>equal-opportunity employer.</w:t>
                          </w:r>
                        </w:p>
                        <w:p w14:paraId="5591EF6E" w14:textId="77777777" w:rsidR="004C5FF2" w:rsidRDefault="004C5FF2" w:rsidP="00AD71FD"/>
                        <w:p w14:paraId="5591EF6F" w14:textId="77777777" w:rsidR="004C5FF2" w:rsidRDefault="004C5F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1EF68" id="_x0000_t202" coordsize="21600,21600" o:spt="202" path="m,l,21600r21600,l21600,xe">
              <v:stroke joinstyle="miter"/>
              <v:path gradientshapeok="t" o:connecttype="rect"/>
            </v:shapetype>
            <v:shape id="Text Box 1" o:spid="_x0000_s1026" type="#_x0000_t202" style="position:absolute;margin-left:-108pt;margin-top:-.6pt;width:126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" filled="f" stroked="f">
              <v:textbox inset="0,0,0,0">
                <w:txbxContent>
                  <w:p w14:paraId="5591EF6C" w14:textId="77777777" w:rsidR="004C5FF2" w:rsidRPr="000D6583" w:rsidRDefault="004C5FF2" w:rsidP="00AD71FD">
                    <w:pPr>
                      <w:widowControl w:val="0"/>
                      <w:autoSpaceDE w:val="0"/>
                      <w:autoSpaceDN w:val="0"/>
                      <w:adjustRightInd w:val="0"/>
                      <w:spacing w:line="288" w:lineRule="auto"/>
                      <w:textAlignment w:val="center"/>
                      <w:rPr>
                        <w:rFonts w:ascii="Arial Narrow" w:hAnsi="Arial Narrow" w:cs="MyriadPro-Regular"/>
                        <w:color w:val="000000"/>
                        <w:spacing w:val="3"/>
                        <w:sz w:val="12"/>
                        <w:szCs w:val="12"/>
                      </w:rPr>
                    </w:pPr>
                    <w:r w:rsidRPr="000D6583">
                      <w:rPr>
                        <w:rFonts w:ascii="Arial Narrow" w:hAnsi="Arial Narrow" w:cs="MyriadPro-Regular"/>
                        <w:color w:val="000000"/>
                        <w:spacing w:val="3"/>
                        <w:sz w:val="12"/>
                        <w:szCs w:val="12"/>
                      </w:rPr>
                      <w:t xml:space="preserve">MSU is an affirmative-action, </w:t>
                    </w:r>
                  </w:p>
                  <w:p w14:paraId="5591EF6D" w14:textId="77777777" w:rsidR="004C5FF2" w:rsidRPr="000D6583" w:rsidRDefault="004C5FF2" w:rsidP="00AD71FD">
                    <w:pPr>
                      <w:widowControl w:val="0"/>
                      <w:autoSpaceDE w:val="0"/>
                      <w:autoSpaceDN w:val="0"/>
                      <w:adjustRightInd w:val="0"/>
                      <w:spacing w:line="288" w:lineRule="auto"/>
                      <w:textAlignment w:val="center"/>
                      <w:rPr>
                        <w:rFonts w:ascii="Arial Narrow" w:hAnsi="Arial Narrow" w:cs="MyriadPro-Regular"/>
                        <w:color w:val="000000"/>
                        <w:spacing w:val="3"/>
                        <w:sz w:val="12"/>
                        <w:szCs w:val="12"/>
                      </w:rPr>
                    </w:pPr>
                    <w:r w:rsidRPr="000D6583">
                      <w:rPr>
                        <w:rFonts w:ascii="Arial Narrow" w:hAnsi="Arial Narrow" w:cs="MyriadPro-Regular"/>
                        <w:color w:val="000000"/>
                        <w:spacing w:val="3"/>
                        <w:sz w:val="12"/>
                        <w:szCs w:val="12"/>
                      </w:rPr>
                      <w:t>equal-opportunity employer.</w:t>
                    </w:r>
                  </w:p>
                  <w:p w14:paraId="5591EF6E" w14:textId="77777777" w:rsidR="004C5FF2" w:rsidRDefault="004C5FF2" w:rsidP="00AD71FD"/>
                  <w:p w14:paraId="5591EF6F" w14:textId="77777777" w:rsidR="004C5FF2" w:rsidRDefault="004C5FF2"/>
                </w:txbxContent>
              </v:textbox>
            </v:shape>
          </w:pict>
        </mc:Fallback>
      </mc:AlternateContent>
    </w:r>
    <w:r>
      <w:rPr>
        <w:noProof/>
      </w:rPr>
      <mc:AlternateContent>
        <mc:Choice Requires="wps">
          <w:drawing>
            <wp:anchor distT="0" distB="0" distL="114300" distR="114300" simplePos="0" relativeHeight="251658242" behindDoc="0" locked="0" layoutInCell="1" allowOverlap="0" wp14:anchorId="5591EF6A" wp14:editId="1807C989">
              <wp:simplePos x="0" y="0"/>
              <wp:positionH relativeFrom="page">
                <wp:posOffset>182880</wp:posOffset>
              </wp:positionH>
              <wp:positionV relativeFrom="page">
                <wp:posOffset>5977255</wp:posOffset>
              </wp:positionV>
              <wp:extent cx="1143000" cy="3014345"/>
              <wp:effectExtent l="1905" t="0" r="0" b="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1EF70" w14:textId="77777777" w:rsidR="004C5FF2" w:rsidRPr="000D6583" w:rsidRDefault="00D06EA0" w:rsidP="00B4203B">
                          <w:pPr>
                            <w:autoSpaceDE w:val="0"/>
                            <w:autoSpaceDN w:val="0"/>
                            <w:adjustRightInd w:val="0"/>
                            <w:contextualSpacing/>
                            <w:jc w:val="right"/>
                            <w:textAlignment w:val="center"/>
                            <w:rPr>
                              <w:rFonts w:ascii="Arial" w:hAnsi="Arial" w:cs="Arial"/>
                              <w:b/>
                              <w:bCs/>
                              <w:color w:val="000000"/>
                              <w:spacing w:val="1"/>
                              <w:sz w:val="22"/>
                              <w:szCs w:val="22"/>
                            </w:rPr>
                          </w:pPr>
                          <w:r w:rsidRPr="000D6583">
                            <w:rPr>
                              <w:rFonts w:ascii="Arial" w:hAnsi="Arial" w:cs="Arial"/>
                              <w:b/>
                              <w:bCs/>
                              <w:color w:val="000000"/>
                              <w:spacing w:val="1"/>
                              <w:sz w:val="22"/>
                              <w:szCs w:val="22"/>
                            </w:rPr>
                            <w:t>OFFICE OF THE</w:t>
                          </w:r>
                          <w:r w:rsidR="004C5FF2" w:rsidRPr="000D6583">
                            <w:rPr>
                              <w:rFonts w:ascii="Arial" w:hAnsi="Arial" w:cs="Arial"/>
                              <w:b/>
                              <w:bCs/>
                              <w:color w:val="000000"/>
                              <w:spacing w:val="1"/>
                              <w:sz w:val="22"/>
                              <w:szCs w:val="22"/>
                            </w:rPr>
                            <w:t xml:space="preserve"> </w:t>
                          </w:r>
                          <w:r w:rsidRPr="000D6583">
                            <w:rPr>
                              <w:rFonts w:ascii="Arial" w:hAnsi="Arial" w:cs="Arial"/>
                              <w:b/>
                              <w:bCs/>
                              <w:color w:val="000000"/>
                              <w:spacing w:val="1"/>
                              <w:sz w:val="22"/>
                              <w:szCs w:val="22"/>
                            </w:rPr>
                            <w:t>PROVOST</w:t>
                          </w:r>
                        </w:p>
                        <w:p w14:paraId="5591EF71" w14:textId="77777777" w:rsidR="004C5FF2" w:rsidRDefault="004C5FF2" w:rsidP="00B4203B">
                          <w:pPr>
                            <w:autoSpaceDE w:val="0"/>
                            <w:autoSpaceDN w:val="0"/>
                            <w:adjustRightInd w:val="0"/>
                            <w:contextualSpacing/>
                            <w:jc w:val="right"/>
                            <w:textAlignment w:val="center"/>
                            <w:rPr>
                              <w:rFonts w:ascii="Myriad Pro" w:hAnsi="Myriad Pro" w:cs="Myriad Pro"/>
                              <w:b/>
                              <w:bCs/>
                              <w:color w:val="000000"/>
                              <w:spacing w:val="1"/>
                              <w:sz w:val="22"/>
                              <w:szCs w:val="22"/>
                            </w:rPr>
                          </w:pPr>
                        </w:p>
                        <w:p w14:paraId="5591EF72" w14:textId="77777777" w:rsidR="004C5FF2" w:rsidRPr="009C06E9" w:rsidRDefault="004C5FF2" w:rsidP="00B4203B">
                          <w:pPr>
                            <w:autoSpaceDE w:val="0"/>
                            <w:autoSpaceDN w:val="0"/>
                            <w:adjustRightInd w:val="0"/>
                            <w:jc w:val="right"/>
                            <w:textAlignment w:val="center"/>
                            <w:rPr>
                              <w:rFonts w:ascii="Myriad Pro Light" w:hAnsi="Myriad Pro Light" w:cs="Myriad Pro Light"/>
                              <w:color w:val="000000"/>
                              <w:spacing w:val="1"/>
                            </w:rPr>
                          </w:pPr>
                        </w:p>
                        <w:p w14:paraId="5591EF73" w14:textId="77777777" w:rsidR="00841688" w:rsidRDefault="00D06EA0" w:rsidP="00B4203B">
                          <w:pPr>
                            <w:autoSpaceDE w:val="0"/>
                            <w:autoSpaceDN w:val="0"/>
                            <w:adjustRightInd w:val="0"/>
                            <w:contextualSpacing/>
                            <w:jc w:val="right"/>
                            <w:textAlignment w:val="center"/>
                            <w:rPr>
                              <w:rFonts w:ascii="Arial Narrow" w:hAnsi="Arial Narrow" w:cs="Myriad Pro"/>
                              <w:color w:val="000000"/>
                              <w:sz w:val="16"/>
                              <w:szCs w:val="16"/>
                            </w:rPr>
                          </w:pPr>
                          <w:r w:rsidRPr="000D6583">
                            <w:rPr>
                              <w:rFonts w:ascii="Arial Narrow" w:hAnsi="Arial Narrow" w:cs="Myriad Pro"/>
                              <w:color w:val="000000"/>
                              <w:sz w:val="16"/>
                              <w:szCs w:val="16"/>
                            </w:rPr>
                            <w:t>Michigan State University</w:t>
                          </w:r>
                        </w:p>
                        <w:p w14:paraId="5591EF74" w14:textId="77777777" w:rsidR="004C5FF2" w:rsidRPr="000D6583" w:rsidRDefault="00D06EA0" w:rsidP="00B4203B">
                          <w:pPr>
                            <w:autoSpaceDE w:val="0"/>
                            <w:autoSpaceDN w:val="0"/>
                            <w:adjustRightInd w:val="0"/>
                            <w:contextualSpacing/>
                            <w:jc w:val="right"/>
                            <w:textAlignment w:val="center"/>
                            <w:rPr>
                              <w:rFonts w:ascii="Arial Narrow" w:hAnsi="Arial Narrow" w:cs="Myriad Pro"/>
                              <w:color w:val="000000"/>
                              <w:sz w:val="16"/>
                              <w:szCs w:val="16"/>
                            </w:rPr>
                          </w:pPr>
                          <w:r w:rsidRPr="000D6583">
                            <w:rPr>
                              <w:rFonts w:ascii="Arial Narrow" w:hAnsi="Arial Narrow" w:cs="Myriad Pro"/>
                              <w:color w:val="000000"/>
                              <w:sz w:val="16"/>
                              <w:szCs w:val="16"/>
                            </w:rPr>
                            <w:t xml:space="preserve"> </w:t>
                          </w:r>
                          <w:r w:rsidRPr="000D6583">
                            <w:rPr>
                              <w:rFonts w:ascii="Arial Narrow" w:hAnsi="Arial Narrow" w:cs="Myriad Pro"/>
                              <w:color w:val="000000"/>
                              <w:kern w:val="16"/>
                              <w:sz w:val="16"/>
                              <w:szCs w:val="16"/>
                            </w:rPr>
                            <w:t>430 Administration</w:t>
                          </w:r>
                          <w:r w:rsidR="002C79B3">
                            <w:rPr>
                              <w:rFonts w:ascii="Arial Narrow" w:hAnsi="Arial Narrow" w:cs="Myriad Pro"/>
                              <w:color w:val="000000"/>
                              <w:kern w:val="16"/>
                              <w:sz w:val="16"/>
                              <w:szCs w:val="16"/>
                            </w:rPr>
                            <w:t xml:space="preserve"> Building</w:t>
                          </w:r>
                        </w:p>
                        <w:p w14:paraId="5591EF75" w14:textId="77777777" w:rsidR="00D06EA0" w:rsidRPr="000D6583" w:rsidRDefault="00D06EA0" w:rsidP="00B4203B">
                          <w:pPr>
                            <w:autoSpaceDE w:val="0"/>
                            <w:autoSpaceDN w:val="0"/>
                            <w:adjustRightInd w:val="0"/>
                            <w:contextualSpacing/>
                            <w:jc w:val="right"/>
                            <w:textAlignment w:val="center"/>
                            <w:rPr>
                              <w:rFonts w:ascii="Arial Narrow" w:hAnsi="Arial Narrow" w:cs="Myriad Pro"/>
                              <w:color w:val="000000"/>
                              <w:sz w:val="16"/>
                              <w:szCs w:val="16"/>
                            </w:rPr>
                          </w:pPr>
                          <w:r w:rsidRPr="000D6583">
                            <w:rPr>
                              <w:rFonts w:ascii="Arial Narrow" w:hAnsi="Arial Narrow" w:cs="Myriad Pro"/>
                              <w:color w:val="000000"/>
                              <w:sz w:val="16"/>
                              <w:szCs w:val="16"/>
                            </w:rPr>
                            <w:t>East Lansing, MI 48824-1046</w:t>
                          </w:r>
                        </w:p>
                        <w:p w14:paraId="5591EF76" w14:textId="77777777" w:rsidR="004C5FF2" w:rsidRDefault="004C5FF2" w:rsidP="00B4203B">
                          <w:pPr>
                            <w:autoSpaceDE w:val="0"/>
                            <w:autoSpaceDN w:val="0"/>
                            <w:adjustRightInd w:val="0"/>
                            <w:contextualSpacing/>
                            <w:jc w:val="right"/>
                            <w:textAlignment w:val="center"/>
                            <w:rPr>
                              <w:rFonts w:ascii="Myriad Pro" w:hAnsi="Myriad Pro" w:cs="Myriad Pro"/>
                              <w:color w:val="000000"/>
                              <w:sz w:val="16"/>
                              <w:szCs w:val="16"/>
                            </w:rPr>
                          </w:pPr>
                        </w:p>
                        <w:p w14:paraId="5591EF77" w14:textId="77777777" w:rsidR="004C5FF2" w:rsidRPr="000D6583" w:rsidRDefault="00D06EA0" w:rsidP="00B4203B">
                          <w:pPr>
                            <w:autoSpaceDE w:val="0"/>
                            <w:autoSpaceDN w:val="0"/>
                            <w:adjustRightInd w:val="0"/>
                            <w:contextualSpacing/>
                            <w:jc w:val="right"/>
                            <w:textAlignment w:val="center"/>
                            <w:rPr>
                              <w:rFonts w:ascii="Arial Narrow" w:hAnsi="Arial Narrow" w:cs="Myriad Pro"/>
                              <w:color w:val="000000"/>
                              <w:spacing w:val="-4"/>
                              <w:sz w:val="16"/>
                              <w:szCs w:val="16"/>
                            </w:rPr>
                          </w:pPr>
                          <w:r w:rsidRPr="000D6583">
                            <w:rPr>
                              <w:rFonts w:ascii="Arial Narrow" w:hAnsi="Arial Narrow" w:cs="Myriad Pro"/>
                              <w:color w:val="000000"/>
                              <w:spacing w:val="-4"/>
                              <w:sz w:val="16"/>
                              <w:szCs w:val="16"/>
                            </w:rPr>
                            <w:t>517</w:t>
                          </w:r>
                          <w:r w:rsidR="004C5FF2" w:rsidRPr="000D6583">
                            <w:rPr>
                              <w:rFonts w:ascii="Arial Narrow" w:hAnsi="Arial Narrow" w:cs="Myriad Pro"/>
                              <w:color w:val="000000"/>
                              <w:spacing w:val="-4"/>
                              <w:sz w:val="16"/>
                              <w:szCs w:val="16"/>
                            </w:rPr>
                            <w:t>-</w:t>
                          </w:r>
                          <w:r w:rsidRPr="000D6583">
                            <w:rPr>
                              <w:rFonts w:ascii="Arial Narrow" w:hAnsi="Arial Narrow" w:cs="Myriad Pro"/>
                              <w:color w:val="000000"/>
                              <w:spacing w:val="-4"/>
                              <w:sz w:val="16"/>
                              <w:szCs w:val="16"/>
                            </w:rPr>
                            <w:t>355-6550</w:t>
                          </w:r>
                        </w:p>
                        <w:p w14:paraId="5591EF78" w14:textId="77777777" w:rsidR="004C5FF2" w:rsidRPr="000D6583" w:rsidRDefault="004C5FF2" w:rsidP="00B4203B">
                          <w:pPr>
                            <w:autoSpaceDE w:val="0"/>
                            <w:autoSpaceDN w:val="0"/>
                            <w:adjustRightInd w:val="0"/>
                            <w:contextualSpacing/>
                            <w:jc w:val="right"/>
                            <w:textAlignment w:val="center"/>
                            <w:rPr>
                              <w:rFonts w:ascii="Arial Narrow" w:hAnsi="Arial Narrow" w:cs="Myriad Pro"/>
                              <w:color w:val="000000"/>
                              <w:spacing w:val="-4"/>
                              <w:sz w:val="16"/>
                              <w:szCs w:val="16"/>
                            </w:rPr>
                          </w:pPr>
                          <w:r w:rsidRPr="000D6583">
                            <w:rPr>
                              <w:rFonts w:ascii="Arial Narrow" w:hAnsi="Arial Narrow" w:cs="Myriad Pro"/>
                              <w:color w:val="000000"/>
                              <w:spacing w:val="-4"/>
                              <w:sz w:val="16"/>
                              <w:szCs w:val="16"/>
                            </w:rPr>
                            <w:t xml:space="preserve">Fax: </w:t>
                          </w:r>
                          <w:r w:rsidR="00841688">
                            <w:rPr>
                              <w:rFonts w:ascii="Arial Narrow" w:hAnsi="Arial Narrow" w:cs="Myriad Pro"/>
                              <w:color w:val="000000"/>
                              <w:spacing w:val="-4"/>
                              <w:sz w:val="16"/>
                              <w:szCs w:val="16"/>
                            </w:rPr>
                            <w:t>517-</w:t>
                          </w:r>
                          <w:r w:rsidR="00D06EA0" w:rsidRPr="000D6583">
                            <w:rPr>
                              <w:rFonts w:ascii="Arial Narrow" w:hAnsi="Arial Narrow" w:cs="Myriad Pro"/>
                              <w:color w:val="000000"/>
                              <w:spacing w:val="-4"/>
                              <w:sz w:val="16"/>
                              <w:szCs w:val="16"/>
                            </w:rPr>
                            <w:t>355-9601 provost.msu.edu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1EF6A" id="Text Box 2" o:spid="_x0000_s1027" type="#_x0000_t202" style="position:absolute;margin-left:14.4pt;margin-top:470.65pt;width:90pt;height:237.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" o:allowoverlap="f" filled="f" stroked="f">
              <v:textbox inset="0,0,0,0">
                <w:txbxContent>
                  <w:p w14:paraId="5591EF70" w14:textId="77777777" w:rsidR="004C5FF2" w:rsidRPr="000D6583" w:rsidRDefault="00D06EA0" w:rsidP="00B4203B">
                    <w:pPr>
                      <w:autoSpaceDE w:val="0"/>
                      <w:autoSpaceDN w:val="0"/>
                      <w:adjustRightInd w:val="0"/>
                      <w:contextualSpacing/>
                      <w:jc w:val="right"/>
                      <w:textAlignment w:val="center"/>
                      <w:rPr>
                        <w:rFonts w:ascii="Arial" w:hAnsi="Arial" w:cs="Arial"/>
                        <w:b/>
                        <w:bCs/>
                        <w:color w:val="000000"/>
                        <w:spacing w:val="1"/>
                        <w:sz w:val="22"/>
                        <w:szCs w:val="22"/>
                      </w:rPr>
                    </w:pPr>
                    <w:r w:rsidRPr="000D6583">
                      <w:rPr>
                        <w:rFonts w:ascii="Arial" w:hAnsi="Arial" w:cs="Arial"/>
                        <w:b/>
                        <w:bCs/>
                        <w:color w:val="000000"/>
                        <w:spacing w:val="1"/>
                        <w:sz w:val="22"/>
                        <w:szCs w:val="22"/>
                      </w:rPr>
                      <w:t>OFFICE OF THE</w:t>
                    </w:r>
                    <w:r w:rsidR="004C5FF2" w:rsidRPr="000D6583">
                      <w:rPr>
                        <w:rFonts w:ascii="Arial" w:hAnsi="Arial" w:cs="Arial"/>
                        <w:b/>
                        <w:bCs/>
                        <w:color w:val="000000"/>
                        <w:spacing w:val="1"/>
                        <w:sz w:val="22"/>
                        <w:szCs w:val="22"/>
                      </w:rPr>
                      <w:t xml:space="preserve"> </w:t>
                    </w:r>
                    <w:r w:rsidRPr="000D6583">
                      <w:rPr>
                        <w:rFonts w:ascii="Arial" w:hAnsi="Arial" w:cs="Arial"/>
                        <w:b/>
                        <w:bCs/>
                        <w:color w:val="000000"/>
                        <w:spacing w:val="1"/>
                        <w:sz w:val="22"/>
                        <w:szCs w:val="22"/>
                      </w:rPr>
                      <w:t>PROVOST</w:t>
                    </w:r>
                  </w:p>
                  <w:p w14:paraId="5591EF71" w14:textId="77777777" w:rsidR="004C5FF2" w:rsidRDefault="004C5FF2" w:rsidP="00B4203B">
                    <w:pPr>
                      <w:autoSpaceDE w:val="0"/>
                      <w:autoSpaceDN w:val="0"/>
                      <w:adjustRightInd w:val="0"/>
                      <w:contextualSpacing/>
                      <w:jc w:val="right"/>
                      <w:textAlignment w:val="center"/>
                      <w:rPr>
                        <w:rFonts w:ascii="Myriad Pro" w:hAnsi="Myriad Pro" w:cs="Myriad Pro"/>
                        <w:b/>
                        <w:bCs/>
                        <w:color w:val="000000"/>
                        <w:spacing w:val="1"/>
                        <w:sz w:val="22"/>
                        <w:szCs w:val="22"/>
                      </w:rPr>
                    </w:pPr>
                  </w:p>
                  <w:p w14:paraId="5591EF72" w14:textId="77777777" w:rsidR="004C5FF2" w:rsidRPr="009C06E9" w:rsidRDefault="004C5FF2" w:rsidP="00B4203B">
                    <w:pPr>
                      <w:autoSpaceDE w:val="0"/>
                      <w:autoSpaceDN w:val="0"/>
                      <w:adjustRightInd w:val="0"/>
                      <w:jc w:val="right"/>
                      <w:textAlignment w:val="center"/>
                      <w:rPr>
                        <w:rFonts w:ascii="Myriad Pro Light" w:hAnsi="Myriad Pro Light" w:cs="Myriad Pro Light"/>
                        <w:color w:val="000000"/>
                        <w:spacing w:val="1"/>
                      </w:rPr>
                    </w:pPr>
                  </w:p>
                  <w:p w14:paraId="5591EF73" w14:textId="77777777" w:rsidR="00841688" w:rsidRDefault="00D06EA0" w:rsidP="00B4203B">
                    <w:pPr>
                      <w:autoSpaceDE w:val="0"/>
                      <w:autoSpaceDN w:val="0"/>
                      <w:adjustRightInd w:val="0"/>
                      <w:contextualSpacing/>
                      <w:jc w:val="right"/>
                      <w:textAlignment w:val="center"/>
                      <w:rPr>
                        <w:rFonts w:ascii="Arial Narrow" w:hAnsi="Arial Narrow" w:cs="Myriad Pro"/>
                        <w:color w:val="000000"/>
                        <w:sz w:val="16"/>
                        <w:szCs w:val="16"/>
                      </w:rPr>
                    </w:pPr>
                    <w:r w:rsidRPr="000D6583">
                      <w:rPr>
                        <w:rFonts w:ascii="Arial Narrow" w:hAnsi="Arial Narrow" w:cs="Myriad Pro"/>
                        <w:color w:val="000000"/>
                        <w:sz w:val="16"/>
                        <w:szCs w:val="16"/>
                      </w:rPr>
                      <w:t>Michigan State University</w:t>
                    </w:r>
                  </w:p>
                  <w:p w14:paraId="5591EF74" w14:textId="77777777" w:rsidR="004C5FF2" w:rsidRPr="000D6583" w:rsidRDefault="00D06EA0" w:rsidP="00B4203B">
                    <w:pPr>
                      <w:autoSpaceDE w:val="0"/>
                      <w:autoSpaceDN w:val="0"/>
                      <w:adjustRightInd w:val="0"/>
                      <w:contextualSpacing/>
                      <w:jc w:val="right"/>
                      <w:textAlignment w:val="center"/>
                      <w:rPr>
                        <w:rFonts w:ascii="Arial Narrow" w:hAnsi="Arial Narrow" w:cs="Myriad Pro"/>
                        <w:color w:val="000000"/>
                        <w:sz w:val="16"/>
                        <w:szCs w:val="16"/>
                      </w:rPr>
                    </w:pPr>
                    <w:r w:rsidRPr="000D6583">
                      <w:rPr>
                        <w:rFonts w:ascii="Arial Narrow" w:hAnsi="Arial Narrow" w:cs="Myriad Pro"/>
                        <w:color w:val="000000"/>
                        <w:sz w:val="16"/>
                        <w:szCs w:val="16"/>
                      </w:rPr>
                      <w:t xml:space="preserve"> </w:t>
                    </w:r>
                    <w:r w:rsidRPr="000D6583">
                      <w:rPr>
                        <w:rFonts w:ascii="Arial Narrow" w:hAnsi="Arial Narrow" w:cs="Myriad Pro"/>
                        <w:color w:val="000000"/>
                        <w:kern w:val="16"/>
                        <w:sz w:val="16"/>
                        <w:szCs w:val="16"/>
                      </w:rPr>
                      <w:t>430 Administration</w:t>
                    </w:r>
                    <w:r w:rsidR="002C79B3">
                      <w:rPr>
                        <w:rFonts w:ascii="Arial Narrow" w:hAnsi="Arial Narrow" w:cs="Myriad Pro"/>
                        <w:color w:val="000000"/>
                        <w:kern w:val="16"/>
                        <w:sz w:val="16"/>
                        <w:szCs w:val="16"/>
                      </w:rPr>
                      <w:t xml:space="preserve"> Building</w:t>
                    </w:r>
                  </w:p>
                  <w:p w14:paraId="5591EF75" w14:textId="77777777" w:rsidR="00D06EA0" w:rsidRPr="000D6583" w:rsidRDefault="00D06EA0" w:rsidP="00B4203B">
                    <w:pPr>
                      <w:autoSpaceDE w:val="0"/>
                      <w:autoSpaceDN w:val="0"/>
                      <w:adjustRightInd w:val="0"/>
                      <w:contextualSpacing/>
                      <w:jc w:val="right"/>
                      <w:textAlignment w:val="center"/>
                      <w:rPr>
                        <w:rFonts w:ascii="Arial Narrow" w:hAnsi="Arial Narrow" w:cs="Myriad Pro"/>
                        <w:color w:val="000000"/>
                        <w:sz w:val="16"/>
                        <w:szCs w:val="16"/>
                      </w:rPr>
                    </w:pPr>
                    <w:r w:rsidRPr="000D6583">
                      <w:rPr>
                        <w:rFonts w:ascii="Arial Narrow" w:hAnsi="Arial Narrow" w:cs="Myriad Pro"/>
                        <w:color w:val="000000"/>
                        <w:sz w:val="16"/>
                        <w:szCs w:val="16"/>
                      </w:rPr>
                      <w:t>East Lansing, MI 48824-1046</w:t>
                    </w:r>
                  </w:p>
                  <w:p w14:paraId="5591EF76" w14:textId="77777777" w:rsidR="004C5FF2" w:rsidRDefault="004C5FF2" w:rsidP="00B4203B">
                    <w:pPr>
                      <w:autoSpaceDE w:val="0"/>
                      <w:autoSpaceDN w:val="0"/>
                      <w:adjustRightInd w:val="0"/>
                      <w:contextualSpacing/>
                      <w:jc w:val="right"/>
                      <w:textAlignment w:val="center"/>
                      <w:rPr>
                        <w:rFonts w:ascii="Myriad Pro" w:hAnsi="Myriad Pro" w:cs="Myriad Pro"/>
                        <w:color w:val="000000"/>
                        <w:sz w:val="16"/>
                        <w:szCs w:val="16"/>
                      </w:rPr>
                    </w:pPr>
                  </w:p>
                  <w:p w14:paraId="5591EF77" w14:textId="77777777" w:rsidR="004C5FF2" w:rsidRPr="000D6583" w:rsidRDefault="00D06EA0" w:rsidP="00B4203B">
                    <w:pPr>
                      <w:autoSpaceDE w:val="0"/>
                      <w:autoSpaceDN w:val="0"/>
                      <w:adjustRightInd w:val="0"/>
                      <w:contextualSpacing/>
                      <w:jc w:val="right"/>
                      <w:textAlignment w:val="center"/>
                      <w:rPr>
                        <w:rFonts w:ascii="Arial Narrow" w:hAnsi="Arial Narrow" w:cs="Myriad Pro"/>
                        <w:color w:val="000000"/>
                        <w:spacing w:val="-4"/>
                        <w:sz w:val="16"/>
                        <w:szCs w:val="16"/>
                      </w:rPr>
                    </w:pPr>
                    <w:r w:rsidRPr="000D6583">
                      <w:rPr>
                        <w:rFonts w:ascii="Arial Narrow" w:hAnsi="Arial Narrow" w:cs="Myriad Pro"/>
                        <w:color w:val="000000"/>
                        <w:spacing w:val="-4"/>
                        <w:sz w:val="16"/>
                        <w:szCs w:val="16"/>
                      </w:rPr>
                      <w:t>517</w:t>
                    </w:r>
                    <w:r w:rsidR="004C5FF2" w:rsidRPr="000D6583">
                      <w:rPr>
                        <w:rFonts w:ascii="Arial Narrow" w:hAnsi="Arial Narrow" w:cs="Myriad Pro"/>
                        <w:color w:val="000000"/>
                        <w:spacing w:val="-4"/>
                        <w:sz w:val="16"/>
                        <w:szCs w:val="16"/>
                      </w:rPr>
                      <w:t>-</w:t>
                    </w:r>
                    <w:r w:rsidRPr="000D6583">
                      <w:rPr>
                        <w:rFonts w:ascii="Arial Narrow" w:hAnsi="Arial Narrow" w:cs="Myriad Pro"/>
                        <w:color w:val="000000"/>
                        <w:spacing w:val="-4"/>
                        <w:sz w:val="16"/>
                        <w:szCs w:val="16"/>
                      </w:rPr>
                      <w:t>355-6550</w:t>
                    </w:r>
                  </w:p>
                  <w:p w14:paraId="5591EF78" w14:textId="77777777" w:rsidR="004C5FF2" w:rsidRPr="000D6583" w:rsidRDefault="004C5FF2" w:rsidP="00B4203B">
                    <w:pPr>
                      <w:autoSpaceDE w:val="0"/>
                      <w:autoSpaceDN w:val="0"/>
                      <w:adjustRightInd w:val="0"/>
                      <w:contextualSpacing/>
                      <w:jc w:val="right"/>
                      <w:textAlignment w:val="center"/>
                      <w:rPr>
                        <w:rFonts w:ascii="Arial Narrow" w:hAnsi="Arial Narrow" w:cs="Myriad Pro"/>
                        <w:color w:val="000000"/>
                        <w:spacing w:val="-4"/>
                        <w:sz w:val="16"/>
                        <w:szCs w:val="16"/>
                      </w:rPr>
                    </w:pPr>
                    <w:r w:rsidRPr="000D6583">
                      <w:rPr>
                        <w:rFonts w:ascii="Arial Narrow" w:hAnsi="Arial Narrow" w:cs="Myriad Pro"/>
                        <w:color w:val="000000"/>
                        <w:spacing w:val="-4"/>
                        <w:sz w:val="16"/>
                        <w:szCs w:val="16"/>
                      </w:rPr>
                      <w:t xml:space="preserve">Fax: </w:t>
                    </w:r>
                    <w:r w:rsidR="00841688">
                      <w:rPr>
                        <w:rFonts w:ascii="Arial Narrow" w:hAnsi="Arial Narrow" w:cs="Myriad Pro"/>
                        <w:color w:val="000000"/>
                        <w:spacing w:val="-4"/>
                        <w:sz w:val="16"/>
                        <w:szCs w:val="16"/>
                      </w:rPr>
                      <w:t>517-</w:t>
                    </w:r>
                    <w:r w:rsidR="00D06EA0" w:rsidRPr="000D6583">
                      <w:rPr>
                        <w:rFonts w:ascii="Arial Narrow" w:hAnsi="Arial Narrow" w:cs="Myriad Pro"/>
                        <w:color w:val="000000"/>
                        <w:spacing w:val="-4"/>
                        <w:sz w:val="16"/>
                        <w:szCs w:val="16"/>
                      </w:rPr>
                      <w:t>355-9601 provost.msu.edu</w:t>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31790" w14:textId="77777777" w:rsidR="003A1AAD" w:rsidRDefault="003A1AAD" w:rsidP="00AE0C5F">
      <w:r>
        <w:separator/>
      </w:r>
    </w:p>
  </w:footnote>
  <w:footnote w:type="continuationSeparator" w:id="0">
    <w:p w14:paraId="4E6D186D" w14:textId="77777777" w:rsidR="003A1AAD" w:rsidRDefault="003A1AAD" w:rsidP="00AE0C5F">
      <w:r>
        <w:continuationSeparator/>
      </w:r>
    </w:p>
  </w:footnote>
  <w:footnote w:type="continuationNotice" w:id="1">
    <w:p w14:paraId="50B55DFD" w14:textId="77777777" w:rsidR="003A1AAD" w:rsidRDefault="003A1A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392001466"/>
      <w:docPartObj>
        <w:docPartGallery w:val="Page Numbers (Top of Page)"/>
        <w:docPartUnique/>
      </w:docPartObj>
    </w:sdtPr>
    <w:sdtEndPr>
      <w:rPr>
        <w:noProof/>
      </w:rPr>
    </w:sdtEndPr>
    <w:sdtContent>
      <w:p w14:paraId="4A75D119" w14:textId="220050C4" w:rsidR="001029B2" w:rsidRPr="00D927DE" w:rsidRDefault="007D7D82">
        <w:pPr>
          <w:pStyle w:val="Header"/>
          <w:jc w:val="right"/>
          <w:rPr>
            <w:sz w:val="20"/>
            <w:szCs w:val="20"/>
          </w:rPr>
        </w:pPr>
        <w:r>
          <w:rPr>
            <w:sz w:val="20"/>
            <w:szCs w:val="20"/>
          </w:rPr>
          <w:t xml:space="preserve">Policy approved by UCUE and UCC - </w:t>
        </w:r>
        <w:r w:rsidR="001029B2" w:rsidRPr="00D927DE">
          <w:rPr>
            <w:sz w:val="20"/>
            <w:szCs w:val="20"/>
          </w:rPr>
          <w:fldChar w:fldCharType="begin"/>
        </w:r>
        <w:r w:rsidR="001029B2" w:rsidRPr="00D927DE">
          <w:rPr>
            <w:sz w:val="20"/>
            <w:szCs w:val="20"/>
          </w:rPr>
          <w:instrText xml:space="preserve"> PAGE   \* MERGEFORMAT </w:instrText>
        </w:r>
        <w:r w:rsidR="001029B2" w:rsidRPr="00D927DE">
          <w:rPr>
            <w:sz w:val="20"/>
            <w:szCs w:val="20"/>
          </w:rPr>
          <w:fldChar w:fldCharType="separate"/>
        </w:r>
        <w:r w:rsidR="001029B2" w:rsidRPr="00D927DE">
          <w:rPr>
            <w:noProof/>
            <w:sz w:val="20"/>
            <w:szCs w:val="20"/>
          </w:rPr>
          <w:t>2</w:t>
        </w:r>
        <w:r w:rsidR="001029B2" w:rsidRPr="00D927DE">
          <w:rPr>
            <w:noProof/>
            <w:sz w:val="20"/>
            <w:szCs w:val="20"/>
          </w:rPr>
          <w:fldChar w:fldCharType="end"/>
        </w:r>
      </w:p>
    </w:sdtContent>
  </w:sdt>
  <w:p w14:paraId="5468360D" w14:textId="77777777" w:rsidR="000854C5" w:rsidRDefault="000854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EF60" w14:textId="77777777" w:rsidR="004C5FF2" w:rsidRDefault="004C5FF2">
    <w:pPr>
      <w:pStyle w:val="Header"/>
    </w:pPr>
    <w:r>
      <w:rPr>
        <w:noProof/>
      </w:rPr>
      <w:drawing>
        <wp:anchor distT="0" distB="0" distL="114300" distR="114300" simplePos="0" relativeHeight="251658240" behindDoc="1" locked="0" layoutInCell="1" allowOverlap="0" wp14:anchorId="5591EF66" wp14:editId="5591EF67">
          <wp:simplePos x="0" y="0"/>
          <wp:positionH relativeFrom="page">
            <wp:align>left</wp:align>
          </wp:positionH>
          <wp:positionV relativeFrom="page">
            <wp:posOffset>-91440</wp:posOffset>
          </wp:positionV>
          <wp:extent cx="3683000" cy="5977467"/>
          <wp:effectExtent l="25400" t="0" r="0" b="0"/>
          <wp:wrapNone/>
          <wp:docPr id="15" name="Picture 15" descr="letterhead 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marks.jpg"/>
                  <pic:cNvPicPr/>
                </pic:nvPicPr>
                <pic:blipFill>
                  <a:blip r:embed="rId1"/>
                  <a:stretch>
                    <a:fillRect/>
                  </a:stretch>
                </pic:blipFill>
                <pic:spPr>
                  <a:xfrm>
                    <a:off x="0" y="0"/>
                    <a:ext cx="3683000" cy="597746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101506"/>
      <w:docPartObj>
        <w:docPartGallery w:val="Page Numbers (Top of Page)"/>
        <w:docPartUnique/>
      </w:docPartObj>
    </w:sdtPr>
    <w:sdtEndPr>
      <w:rPr>
        <w:noProof/>
      </w:rPr>
    </w:sdtEndPr>
    <w:sdtContent>
      <w:p w14:paraId="2FC9AB96" w14:textId="30AD3031" w:rsidR="001029B2" w:rsidRDefault="003A1AAD" w:rsidP="001029B2">
        <w:pPr>
          <w:pStyle w:val="Header"/>
        </w:pPr>
      </w:p>
    </w:sdtContent>
  </w:sdt>
  <w:p w14:paraId="66C863E5" w14:textId="77777777" w:rsidR="001029B2" w:rsidRDefault="001029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F8E7" w14:textId="0B0050B4" w:rsidR="00765C5E" w:rsidRDefault="00765C5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2887"/>
    <w:multiLevelType w:val="hybridMultilevel"/>
    <w:tmpl w:val="04EAEC3C"/>
    <w:lvl w:ilvl="0" w:tplc="BE706D78">
      <w:start w:val="1"/>
      <w:numFmt w:val="upperRoman"/>
      <w:lvlText w:val="%1."/>
      <w:lvlJc w:val="right"/>
      <w:pPr>
        <w:ind w:left="1800" w:hanging="360"/>
      </w:pPr>
      <w:rPr>
        <w:rFonts w:hint="default"/>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AE71E9"/>
    <w:multiLevelType w:val="hybridMultilevel"/>
    <w:tmpl w:val="88E2D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E38A8"/>
    <w:multiLevelType w:val="hybridMultilevel"/>
    <w:tmpl w:val="B4B29482"/>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41424"/>
    <w:multiLevelType w:val="hybridMultilevel"/>
    <w:tmpl w:val="F152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B7323"/>
    <w:multiLevelType w:val="hybridMultilevel"/>
    <w:tmpl w:val="46186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A0FB8"/>
    <w:multiLevelType w:val="hybridMultilevel"/>
    <w:tmpl w:val="6CCE783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41305"/>
    <w:multiLevelType w:val="hybridMultilevel"/>
    <w:tmpl w:val="0ABC1CB8"/>
    <w:lvl w:ilvl="0" w:tplc="BE706D78">
      <w:start w:val="1"/>
      <w:numFmt w:val="upperRoman"/>
      <w:lvlText w:val="%1."/>
      <w:lvlJc w:val="right"/>
      <w:pPr>
        <w:ind w:left="1800" w:hanging="360"/>
      </w:pPr>
      <w:rPr>
        <w:rFonts w:hint="default"/>
      </w:rPr>
    </w:lvl>
    <w:lvl w:ilvl="1" w:tplc="04090015">
      <w:start w:val="1"/>
      <w:numFmt w:val="upperLetter"/>
      <w:lvlText w:val="%2."/>
      <w:lvlJc w:val="left"/>
      <w:pPr>
        <w:ind w:left="2520" w:hanging="360"/>
      </w:pPr>
    </w:lvl>
    <w:lvl w:ilvl="2" w:tplc="04090015">
      <w:start w:val="1"/>
      <w:numFmt w:val="upperLetter"/>
      <w:lvlText w:val="%3."/>
      <w:lvlJc w:val="left"/>
      <w:pPr>
        <w:ind w:left="3240" w:hanging="180"/>
      </w:pPr>
    </w:lvl>
    <w:lvl w:ilvl="3" w:tplc="0409001B">
      <w:start w:val="1"/>
      <w:numFmt w:val="lowerRoman"/>
      <w:lvlText w:val="%4."/>
      <w:lvlJc w:val="righ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89830B8"/>
    <w:multiLevelType w:val="hybridMultilevel"/>
    <w:tmpl w:val="78724566"/>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F52BA"/>
    <w:multiLevelType w:val="hybridMultilevel"/>
    <w:tmpl w:val="3628EDF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6B017B"/>
    <w:multiLevelType w:val="hybridMultilevel"/>
    <w:tmpl w:val="0C86F62A"/>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755437"/>
    <w:multiLevelType w:val="hybridMultilevel"/>
    <w:tmpl w:val="A7EED5D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796856"/>
    <w:multiLevelType w:val="hybridMultilevel"/>
    <w:tmpl w:val="4AAAF2C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375904"/>
    <w:multiLevelType w:val="hybridMultilevel"/>
    <w:tmpl w:val="CF48A63C"/>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D969AE"/>
    <w:multiLevelType w:val="hybridMultilevel"/>
    <w:tmpl w:val="11DC7FCE"/>
    <w:lvl w:ilvl="0" w:tplc="04090015">
      <w:start w:val="1"/>
      <w:numFmt w:val="upperLetter"/>
      <w:lvlText w:val="%1."/>
      <w:lvlJc w:val="left"/>
      <w:pPr>
        <w:ind w:left="1800" w:hanging="360"/>
      </w:pPr>
      <w:rPr>
        <w:rFonts w:hint="default"/>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1FD7935"/>
    <w:multiLevelType w:val="hybridMultilevel"/>
    <w:tmpl w:val="5F8E22FC"/>
    <w:lvl w:ilvl="0" w:tplc="6AB622A0">
      <w:numFmt w:val="bullet"/>
      <w:lvlText w:val=""/>
      <w:lvlJc w:val="left"/>
      <w:pPr>
        <w:ind w:left="839" w:hanging="360"/>
      </w:pPr>
      <w:rPr>
        <w:rFonts w:ascii="Symbol" w:eastAsia="Symbol" w:hAnsi="Symbol" w:cs="Symbol" w:hint="default"/>
        <w:w w:val="99"/>
        <w:sz w:val="22"/>
        <w:szCs w:val="22"/>
      </w:rPr>
    </w:lvl>
    <w:lvl w:ilvl="1" w:tplc="C61CBFF2">
      <w:numFmt w:val="bullet"/>
      <w:lvlText w:val="o"/>
      <w:lvlJc w:val="left"/>
      <w:pPr>
        <w:ind w:left="1559" w:hanging="361"/>
      </w:pPr>
      <w:rPr>
        <w:rFonts w:ascii="Courier New" w:eastAsia="Courier New" w:hAnsi="Courier New" w:cs="Courier New" w:hint="default"/>
        <w:w w:val="99"/>
        <w:sz w:val="22"/>
        <w:szCs w:val="22"/>
      </w:rPr>
    </w:lvl>
    <w:lvl w:ilvl="2" w:tplc="4516B64E">
      <w:numFmt w:val="bullet"/>
      <w:lvlText w:val="•"/>
      <w:lvlJc w:val="left"/>
      <w:pPr>
        <w:ind w:left="2531" w:hanging="361"/>
      </w:pPr>
      <w:rPr>
        <w:rFonts w:hint="default"/>
      </w:rPr>
    </w:lvl>
    <w:lvl w:ilvl="3" w:tplc="749AA9C8">
      <w:numFmt w:val="bullet"/>
      <w:lvlText w:val="•"/>
      <w:lvlJc w:val="left"/>
      <w:pPr>
        <w:ind w:left="3502" w:hanging="361"/>
      </w:pPr>
      <w:rPr>
        <w:rFonts w:hint="default"/>
      </w:rPr>
    </w:lvl>
    <w:lvl w:ilvl="4" w:tplc="0914A1C0">
      <w:numFmt w:val="bullet"/>
      <w:lvlText w:val="•"/>
      <w:lvlJc w:val="left"/>
      <w:pPr>
        <w:ind w:left="4473" w:hanging="361"/>
      </w:pPr>
      <w:rPr>
        <w:rFonts w:hint="default"/>
      </w:rPr>
    </w:lvl>
    <w:lvl w:ilvl="5" w:tplc="F2123D8C">
      <w:numFmt w:val="bullet"/>
      <w:lvlText w:val="•"/>
      <w:lvlJc w:val="left"/>
      <w:pPr>
        <w:ind w:left="5444" w:hanging="361"/>
      </w:pPr>
      <w:rPr>
        <w:rFonts w:hint="default"/>
      </w:rPr>
    </w:lvl>
    <w:lvl w:ilvl="6" w:tplc="835AA2F2">
      <w:numFmt w:val="bullet"/>
      <w:lvlText w:val="•"/>
      <w:lvlJc w:val="left"/>
      <w:pPr>
        <w:ind w:left="6415" w:hanging="361"/>
      </w:pPr>
      <w:rPr>
        <w:rFonts w:hint="default"/>
      </w:rPr>
    </w:lvl>
    <w:lvl w:ilvl="7" w:tplc="902C6ECA">
      <w:numFmt w:val="bullet"/>
      <w:lvlText w:val="•"/>
      <w:lvlJc w:val="left"/>
      <w:pPr>
        <w:ind w:left="7386" w:hanging="361"/>
      </w:pPr>
      <w:rPr>
        <w:rFonts w:hint="default"/>
      </w:rPr>
    </w:lvl>
    <w:lvl w:ilvl="8" w:tplc="B540FC2E">
      <w:numFmt w:val="bullet"/>
      <w:lvlText w:val="•"/>
      <w:lvlJc w:val="left"/>
      <w:pPr>
        <w:ind w:left="8357" w:hanging="361"/>
      </w:pPr>
      <w:rPr>
        <w:rFonts w:hint="default"/>
      </w:rPr>
    </w:lvl>
  </w:abstractNum>
  <w:abstractNum w:abstractNumId="15" w15:restartNumberingAfterBreak="0">
    <w:nsid w:val="36DF4A9C"/>
    <w:multiLevelType w:val="hybridMultilevel"/>
    <w:tmpl w:val="045C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3163AA"/>
    <w:multiLevelType w:val="hybridMultilevel"/>
    <w:tmpl w:val="FFFFFFFF"/>
    <w:lvl w:ilvl="0" w:tplc="5942C676">
      <w:start w:val="1"/>
      <w:numFmt w:val="bullet"/>
      <w:lvlText w:val=""/>
      <w:lvlJc w:val="left"/>
      <w:pPr>
        <w:ind w:left="720" w:hanging="360"/>
      </w:pPr>
      <w:rPr>
        <w:rFonts w:ascii="Symbol" w:hAnsi="Symbol" w:hint="default"/>
      </w:rPr>
    </w:lvl>
    <w:lvl w:ilvl="1" w:tplc="2FC049C6">
      <w:start w:val="1"/>
      <w:numFmt w:val="bullet"/>
      <w:lvlText w:val="o"/>
      <w:lvlJc w:val="left"/>
      <w:pPr>
        <w:ind w:left="1440" w:hanging="360"/>
      </w:pPr>
      <w:rPr>
        <w:rFonts w:ascii="Courier New" w:hAnsi="Courier New" w:hint="default"/>
      </w:rPr>
    </w:lvl>
    <w:lvl w:ilvl="2" w:tplc="8CC6E8C4">
      <w:start w:val="1"/>
      <w:numFmt w:val="bullet"/>
      <w:lvlText w:val=""/>
      <w:lvlJc w:val="left"/>
      <w:pPr>
        <w:ind w:left="2160" w:hanging="360"/>
      </w:pPr>
      <w:rPr>
        <w:rFonts w:ascii="Wingdings" w:hAnsi="Wingdings" w:hint="default"/>
      </w:rPr>
    </w:lvl>
    <w:lvl w:ilvl="3" w:tplc="3CACDD88">
      <w:start w:val="1"/>
      <w:numFmt w:val="bullet"/>
      <w:lvlText w:val=""/>
      <w:lvlJc w:val="left"/>
      <w:pPr>
        <w:ind w:left="2880" w:hanging="360"/>
      </w:pPr>
      <w:rPr>
        <w:rFonts w:ascii="Symbol" w:hAnsi="Symbol" w:hint="default"/>
      </w:rPr>
    </w:lvl>
    <w:lvl w:ilvl="4" w:tplc="56D48A42">
      <w:start w:val="1"/>
      <w:numFmt w:val="bullet"/>
      <w:lvlText w:val="o"/>
      <w:lvlJc w:val="left"/>
      <w:pPr>
        <w:ind w:left="3600" w:hanging="360"/>
      </w:pPr>
      <w:rPr>
        <w:rFonts w:ascii="Courier New" w:hAnsi="Courier New" w:hint="default"/>
      </w:rPr>
    </w:lvl>
    <w:lvl w:ilvl="5" w:tplc="72DAA6D6">
      <w:start w:val="1"/>
      <w:numFmt w:val="bullet"/>
      <w:lvlText w:val=""/>
      <w:lvlJc w:val="left"/>
      <w:pPr>
        <w:ind w:left="4320" w:hanging="360"/>
      </w:pPr>
      <w:rPr>
        <w:rFonts w:ascii="Wingdings" w:hAnsi="Wingdings" w:hint="default"/>
      </w:rPr>
    </w:lvl>
    <w:lvl w:ilvl="6" w:tplc="F3D862AC">
      <w:start w:val="1"/>
      <w:numFmt w:val="bullet"/>
      <w:lvlText w:val=""/>
      <w:lvlJc w:val="left"/>
      <w:pPr>
        <w:ind w:left="5040" w:hanging="360"/>
      </w:pPr>
      <w:rPr>
        <w:rFonts w:ascii="Symbol" w:hAnsi="Symbol" w:hint="default"/>
      </w:rPr>
    </w:lvl>
    <w:lvl w:ilvl="7" w:tplc="D1E258D2">
      <w:start w:val="1"/>
      <w:numFmt w:val="bullet"/>
      <w:lvlText w:val="o"/>
      <w:lvlJc w:val="left"/>
      <w:pPr>
        <w:ind w:left="5760" w:hanging="360"/>
      </w:pPr>
      <w:rPr>
        <w:rFonts w:ascii="Courier New" w:hAnsi="Courier New" w:hint="default"/>
      </w:rPr>
    </w:lvl>
    <w:lvl w:ilvl="8" w:tplc="0CFC9A1C">
      <w:start w:val="1"/>
      <w:numFmt w:val="bullet"/>
      <w:lvlText w:val=""/>
      <w:lvlJc w:val="left"/>
      <w:pPr>
        <w:ind w:left="6480" w:hanging="360"/>
      </w:pPr>
      <w:rPr>
        <w:rFonts w:ascii="Wingdings" w:hAnsi="Wingdings" w:hint="default"/>
      </w:rPr>
    </w:lvl>
  </w:abstractNum>
  <w:abstractNum w:abstractNumId="17" w15:restartNumberingAfterBreak="0">
    <w:nsid w:val="57D1430E"/>
    <w:multiLevelType w:val="hybridMultilevel"/>
    <w:tmpl w:val="8836136E"/>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8220EB"/>
    <w:multiLevelType w:val="hybridMultilevel"/>
    <w:tmpl w:val="FB2A2250"/>
    <w:lvl w:ilvl="0" w:tplc="BE706D78">
      <w:start w:val="1"/>
      <w:numFmt w:val="upperRoman"/>
      <w:lvlText w:val="%1."/>
      <w:lvlJc w:val="right"/>
      <w:pPr>
        <w:ind w:left="1800" w:hanging="360"/>
      </w:pPr>
      <w:rPr>
        <w:rFonts w:hint="default"/>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DC803E4"/>
    <w:multiLevelType w:val="hybridMultilevel"/>
    <w:tmpl w:val="5FEE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D37DB7"/>
    <w:multiLevelType w:val="hybridMultilevel"/>
    <w:tmpl w:val="03C014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41528"/>
    <w:multiLevelType w:val="hybridMultilevel"/>
    <w:tmpl w:val="399EDA0E"/>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E14212"/>
    <w:multiLevelType w:val="hybridMultilevel"/>
    <w:tmpl w:val="64DEF2F2"/>
    <w:lvl w:ilvl="0" w:tplc="F094DED6">
      <w:numFmt w:val="bullet"/>
      <w:lvlText w:val=""/>
      <w:lvlJc w:val="left"/>
      <w:pPr>
        <w:ind w:left="720" w:hanging="360"/>
      </w:pPr>
      <w:rPr>
        <w:rFonts w:ascii="Symbol" w:eastAsia="Times New Roman" w:hAnsi="Symbol"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A57543"/>
    <w:multiLevelType w:val="hybridMultilevel"/>
    <w:tmpl w:val="808CF8A4"/>
    <w:lvl w:ilvl="0" w:tplc="BE706D78">
      <w:start w:val="1"/>
      <w:numFmt w:val="upperRoman"/>
      <w:lvlText w:val="%1."/>
      <w:lvlJc w:val="righ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2E80E59"/>
    <w:multiLevelType w:val="hybridMultilevel"/>
    <w:tmpl w:val="1DC2E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65376E"/>
    <w:multiLevelType w:val="hybridMultilevel"/>
    <w:tmpl w:val="686EDE7A"/>
    <w:lvl w:ilvl="0" w:tplc="BE706D78">
      <w:start w:val="1"/>
      <w:numFmt w:val="upperRoman"/>
      <w:lvlText w:val="%1."/>
      <w:lvlJc w:val="right"/>
      <w:pPr>
        <w:ind w:left="1800" w:hanging="360"/>
      </w:pPr>
      <w:rPr>
        <w:rFonts w:hint="default"/>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FC15291"/>
    <w:multiLevelType w:val="hybridMultilevel"/>
    <w:tmpl w:val="BD1EC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9"/>
  </w:num>
  <w:num w:numId="4">
    <w:abstractNumId w:val="16"/>
  </w:num>
  <w:num w:numId="5">
    <w:abstractNumId w:val="26"/>
  </w:num>
  <w:num w:numId="6">
    <w:abstractNumId w:val="3"/>
  </w:num>
  <w:num w:numId="7">
    <w:abstractNumId w:val="4"/>
  </w:num>
  <w:num w:numId="8">
    <w:abstractNumId w:val="24"/>
  </w:num>
  <w:num w:numId="9">
    <w:abstractNumId w:val="5"/>
  </w:num>
  <w:num w:numId="10">
    <w:abstractNumId w:val="8"/>
  </w:num>
  <w:num w:numId="11">
    <w:abstractNumId w:val="23"/>
  </w:num>
  <w:num w:numId="12">
    <w:abstractNumId w:val="15"/>
  </w:num>
  <w:num w:numId="13">
    <w:abstractNumId w:val="6"/>
  </w:num>
  <w:num w:numId="14">
    <w:abstractNumId w:val="18"/>
  </w:num>
  <w:num w:numId="15">
    <w:abstractNumId w:val="21"/>
  </w:num>
  <w:num w:numId="16">
    <w:abstractNumId w:val="20"/>
  </w:num>
  <w:num w:numId="17">
    <w:abstractNumId w:val="25"/>
  </w:num>
  <w:num w:numId="18">
    <w:abstractNumId w:val="13"/>
  </w:num>
  <w:num w:numId="19">
    <w:abstractNumId w:val="0"/>
  </w:num>
  <w:num w:numId="20">
    <w:abstractNumId w:val="11"/>
  </w:num>
  <w:num w:numId="21">
    <w:abstractNumId w:val="17"/>
  </w:num>
  <w:num w:numId="22">
    <w:abstractNumId w:val="9"/>
  </w:num>
  <w:num w:numId="23">
    <w:abstractNumId w:val="7"/>
  </w:num>
  <w:num w:numId="24">
    <w:abstractNumId w:val="12"/>
  </w:num>
  <w:num w:numId="25">
    <w:abstractNumId w:val="2"/>
  </w:num>
  <w:num w:numId="26">
    <w:abstractNumId w:val="22"/>
  </w:num>
  <w:num w:numId="2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315"/>
    <w:rsid w:val="000014CD"/>
    <w:rsid w:val="00001684"/>
    <w:rsid w:val="00005429"/>
    <w:rsid w:val="00005BD9"/>
    <w:rsid w:val="00011212"/>
    <w:rsid w:val="00013F3E"/>
    <w:rsid w:val="00016B3C"/>
    <w:rsid w:val="00016CFE"/>
    <w:rsid w:val="0002051F"/>
    <w:rsid w:val="0002219E"/>
    <w:rsid w:val="00022A1A"/>
    <w:rsid w:val="00022AC0"/>
    <w:rsid w:val="00023587"/>
    <w:rsid w:val="00027C43"/>
    <w:rsid w:val="00034469"/>
    <w:rsid w:val="000358A7"/>
    <w:rsid w:val="000400FF"/>
    <w:rsid w:val="000410D4"/>
    <w:rsid w:val="00041CC6"/>
    <w:rsid w:val="00046318"/>
    <w:rsid w:val="000546E8"/>
    <w:rsid w:val="000646CC"/>
    <w:rsid w:val="00065AA4"/>
    <w:rsid w:val="00065C22"/>
    <w:rsid w:val="0006618C"/>
    <w:rsid w:val="00067963"/>
    <w:rsid w:val="00070435"/>
    <w:rsid w:val="00070D46"/>
    <w:rsid w:val="00074CBC"/>
    <w:rsid w:val="00075676"/>
    <w:rsid w:val="0007567B"/>
    <w:rsid w:val="00075D1F"/>
    <w:rsid w:val="00075F96"/>
    <w:rsid w:val="00077349"/>
    <w:rsid w:val="000800A9"/>
    <w:rsid w:val="000854C5"/>
    <w:rsid w:val="000859D2"/>
    <w:rsid w:val="00087B1D"/>
    <w:rsid w:val="0009015F"/>
    <w:rsid w:val="000927CC"/>
    <w:rsid w:val="00092F7C"/>
    <w:rsid w:val="000934C3"/>
    <w:rsid w:val="00093802"/>
    <w:rsid w:val="00094B85"/>
    <w:rsid w:val="00096B4C"/>
    <w:rsid w:val="000971EB"/>
    <w:rsid w:val="00097DE4"/>
    <w:rsid w:val="000A7382"/>
    <w:rsid w:val="000B130C"/>
    <w:rsid w:val="000B27AB"/>
    <w:rsid w:val="000B4936"/>
    <w:rsid w:val="000B6033"/>
    <w:rsid w:val="000B68CD"/>
    <w:rsid w:val="000B74DE"/>
    <w:rsid w:val="000C23CC"/>
    <w:rsid w:val="000C3AF5"/>
    <w:rsid w:val="000C3F48"/>
    <w:rsid w:val="000C419C"/>
    <w:rsid w:val="000C4814"/>
    <w:rsid w:val="000C4C0D"/>
    <w:rsid w:val="000C6708"/>
    <w:rsid w:val="000C7AF5"/>
    <w:rsid w:val="000D0990"/>
    <w:rsid w:val="000D15F3"/>
    <w:rsid w:val="000D6583"/>
    <w:rsid w:val="000D69C5"/>
    <w:rsid w:val="000E1845"/>
    <w:rsid w:val="000E3D56"/>
    <w:rsid w:val="000F2247"/>
    <w:rsid w:val="000F29E2"/>
    <w:rsid w:val="000F6916"/>
    <w:rsid w:val="000F6C59"/>
    <w:rsid w:val="0010210E"/>
    <w:rsid w:val="001029B2"/>
    <w:rsid w:val="00102CC1"/>
    <w:rsid w:val="00102E8E"/>
    <w:rsid w:val="0010717B"/>
    <w:rsid w:val="00115ACE"/>
    <w:rsid w:val="00116E5A"/>
    <w:rsid w:val="00117709"/>
    <w:rsid w:val="0012261A"/>
    <w:rsid w:val="00122B35"/>
    <w:rsid w:val="00122B94"/>
    <w:rsid w:val="00127BB8"/>
    <w:rsid w:val="00130AA0"/>
    <w:rsid w:val="001326BD"/>
    <w:rsid w:val="00135D4E"/>
    <w:rsid w:val="0013695D"/>
    <w:rsid w:val="001374D2"/>
    <w:rsid w:val="00137B61"/>
    <w:rsid w:val="00141EDC"/>
    <w:rsid w:val="00146FFF"/>
    <w:rsid w:val="001479CC"/>
    <w:rsid w:val="00150E23"/>
    <w:rsid w:val="00150E4F"/>
    <w:rsid w:val="00155FCD"/>
    <w:rsid w:val="00155FDE"/>
    <w:rsid w:val="0016187A"/>
    <w:rsid w:val="001653F8"/>
    <w:rsid w:val="001705A6"/>
    <w:rsid w:val="00171109"/>
    <w:rsid w:val="00171B7E"/>
    <w:rsid w:val="001750F1"/>
    <w:rsid w:val="00175D29"/>
    <w:rsid w:val="00177A65"/>
    <w:rsid w:val="0018071E"/>
    <w:rsid w:val="00186326"/>
    <w:rsid w:val="001872DB"/>
    <w:rsid w:val="00187AB7"/>
    <w:rsid w:val="00190761"/>
    <w:rsid w:val="00190A17"/>
    <w:rsid w:val="00192069"/>
    <w:rsid w:val="001944DD"/>
    <w:rsid w:val="00195066"/>
    <w:rsid w:val="001966D6"/>
    <w:rsid w:val="00196D8A"/>
    <w:rsid w:val="00197B2E"/>
    <w:rsid w:val="001A2DC5"/>
    <w:rsid w:val="001A6D33"/>
    <w:rsid w:val="001A6D6A"/>
    <w:rsid w:val="001A72E6"/>
    <w:rsid w:val="001B073B"/>
    <w:rsid w:val="001B12F1"/>
    <w:rsid w:val="001B141A"/>
    <w:rsid w:val="001B5060"/>
    <w:rsid w:val="001B59C3"/>
    <w:rsid w:val="001C4D20"/>
    <w:rsid w:val="001C7C41"/>
    <w:rsid w:val="001C7E97"/>
    <w:rsid w:val="001D078C"/>
    <w:rsid w:val="001D219C"/>
    <w:rsid w:val="001D5E36"/>
    <w:rsid w:val="001E043A"/>
    <w:rsid w:val="001E394D"/>
    <w:rsid w:val="001E3B93"/>
    <w:rsid w:val="001E5258"/>
    <w:rsid w:val="001E7F1B"/>
    <w:rsid w:val="002024FD"/>
    <w:rsid w:val="00203671"/>
    <w:rsid w:val="00203BE2"/>
    <w:rsid w:val="0020543E"/>
    <w:rsid w:val="00205482"/>
    <w:rsid w:val="00206143"/>
    <w:rsid w:val="00210493"/>
    <w:rsid w:val="00211F2E"/>
    <w:rsid w:val="00211FC5"/>
    <w:rsid w:val="00215ABD"/>
    <w:rsid w:val="00217212"/>
    <w:rsid w:val="002212D1"/>
    <w:rsid w:val="002247CD"/>
    <w:rsid w:val="002250D7"/>
    <w:rsid w:val="00225181"/>
    <w:rsid w:val="00227E58"/>
    <w:rsid w:val="00227F94"/>
    <w:rsid w:val="002331EA"/>
    <w:rsid w:val="0023462A"/>
    <w:rsid w:val="0023508C"/>
    <w:rsid w:val="00241DBB"/>
    <w:rsid w:val="00242D68"/>
    <w:rsid w:val="002478A6"/>
    <w:rsid w:val="00247E29"/>
    <w:rsid w:val="00250262"/>
    <w:rsid w:val="00250565"/>
    <w:rsid w:val="00252D42"/>
    <w:rsid w:val="0026065C"/>
    <w:rsid w:val="00260F8D"/>
    <w:rsid w:val="00262629"/>
    <w:rsid w:val="002646C3"/>
    <w:rsid w:val="00264F91"/>
    <w:rsid w:val="00266911"/>
    <w:rsid w:val="0026693F"/>
    <w:rsid w:val="00275B3F"/>
    <w:rsid w:val="002800FA"/>
    <w:rsid w:val="00284D6D"/>
    <w:rsid w:val="00285203"/>
    <w:rsid w:val="002877D8"/>
    <w:rsid w:val="00290486"/>
    <w:rsid w:val="00291024"/>
    <w:rsid w:val="002914AD"/>
    <w:rsid w:val="002927DB"/>
    <w:rsid w:val="0029338B"/>
    <w:rsid w:val="00294A2A"/>
    <w:rsid w:val="002A00A6"/>
    <w:rsid w:val="002A0545"/>
    <w:rsid w:val="002A10DB"/>
    <w:rsid w:val="002A34DF"/>
    <w:rsid w:val="002A560A"/>
    <w:rsid w:val="002B0AC9"/>
    <w:rsid w:val="002B16B3"/>
    <w:rsid w:val="002B189F"/>
    <w:rsid w:val="002B1B3F"/>
    <w:rsid w:val="002B2AAE"/>
    <w:rsid w:val="002B79D5"/>
    <w:rsid w:val="002C067A"/>
    <w:rsid w:val="002C56B7"/>
    <w:rsid w:val="002C79B3"/>
    <w:rsid w:val="002D41F2"/>
    <w:rsid w:val="002E2F5B"/>
    <w:rsid w:val="002E3CF2"/>
    <w:rsid w:val="002E6204"/>
    <w:rsid w:val="002F0354"/>
    <w:rsid w:val="002F4048"/>
    <w:rsid w:val="002F539D"/>
    <w:rsid w:val="002F750D"/>
    <w:rsid w:val="00303631"/>
    <w:rsid w:val="003053E0"/>
    <w:rsid w:val="003055E1"/>
    <w:rsid w:val="003155D8"/>
    <w:rsid w:val="0031656A"/>
    <w:rsid w:val="00316AFF"/>
    <w:rsid w:val="003224C2"/>
    <w:rsid w:val="00327CBE"/>
    <w:rsid w:val="00331453"/>
    <w:rsid w:val="0033420A"/>
    <w:rsid w:val="003344C9"/>
    <w:rsid w:val="00342BD8"/>
    <w:rsid w:val="00343FA7"/>
    <w:rsid w:val="00350BE1"/>
    <w:rsid w:val="00350EE2"/>
    <w:rsid w:val="00352622"/>
    <w:rsid w:val="00353852"/>
    <w:rsid w:val="00355680"/>
    <w:rsid w:val="00356FA7"/>
    <w:rsid w:val="00357571"/>
    <w:rsid w:val="00360241"/>
    <w:rsid w:val="003608C2"/>
    <w:rsid w:val="00360B74"/>
    <w:rsid w:val="00361808"/>
    <w:rsid w:val="00361B7B"/>
    <w:rsid w:val="00370900"/>
    <w:rsid w:val="003743CD"/>
    <w:rsid w:val="00374E54"/>
    <w:rsid w:val="0037633F"/>
    <w:rsid w:val="00377D23"/>
    <w:rsid w:val="003838AE"/>
    <w:rsid w:val="00383FC0"/>
    <w:rsid w:val="0038488A"/>
    <w:rsid w:val="00384ABB"/>
    <w:rsid w:val="00385F67"/>
    <w:rsid w:val="00386749"/>
    <w:rsid w:val="003868D7"/>
    <w:rsid w:val="00390583"/>
    <w:rsid w:val="00391B65"/>
    <w:rsid w:val="00396063"/>
    <w:rsid w:val="00397E5D"/>
    <w:rsid w:val="003A1AAD"/>
    <w:rsid w:val="003A2E3D"/>
    <w:rsid w:val="003A325B"/>
    <w:rsid w:val="003A4385"/>
    <w:rsid w:val="003B1111"/>
    <w:rsid w:val="003B2374"/>
    <w:rsid w:val="003B25EB"/>
    <w:rsid w:val="003B3794"/>
    <w:rsid w:val="003B4DEA"/>
    <w:rsid w:val="003B7E62"/>
    <w:rsid w:val="003C0085"/>
    <w:rsid w:val="003C0CA8"/>
    <w:rsid w:val="003C363E"/>
    <w:rsid w:val="003C3A3F"/>
    <w:rsid w:val="003C4109"/>
    <w:rsid w:val="003C5C17"/>
    <w:rsid w:val="003C7BAC"/>
    <w:rsid w:val="003D38EF"/>
    <w:rsid w:val="003D494B"/>
    <w:rsid w:val="003D6748"/>
    <w:rsid w:val="003E00EB"/>
    <w:rsid w:val="003E19AF"/>
    <w:rsid w:val="003E1BA6"/>
    <w:rsid w:val="003E1EB9"/>
    <w:rsid w:val="003E7DFC"/>
    <w:rsid w:val="003F1838"/>
    <w:rsid w:val="003F6F26"/>
    <w:rsid w:val="003F7728"/>
    <w:rsid w:val="0040110F"/>
    <w:rsid w:val="00404579"/>
    <w:rsid w:val="00411610"/>
    <w:rsid w:val="00415185"/>
    <w:rsid w:val="00420F6D"/>
    <w:rsid w:val="00421DA0"/>
    <w:rsid w:val="0042247C"/>
    <w:rsid w:val="004242BC"/>
    <w:rsid w:val="004303B3"/>
    <w:rsid w:val="004350A8"/>
    <w:rsid w:val="0044282A"/>
    <w:rsid w:val="004468A0"/>
    <w:rsid w:val="00450026"/>
    <w:rsid w:val="00450BA7"/>
    <w:rsid w:val="004515F6"/>
    <w:rsid w:val="00454BF2"/>
    <w:rsid w:val="00455340"/>
    <w:rsid w:val="00456349"/>
    <w:rsid w:val="00460268"/>
    <w:rsid w:val="004609BE"/>
    <w:rsid w:val="00460C45"/>
    <w:rsid w:val="0046145A"/>
    <w:rsid w:val="00461D96"/>
    <w:rsid w:val="004624C0"/>
    <w:rsid w:val="00462CA5"/>
    <w:rsid w:val="00464CF0"/>
    <w:rsid w:val="004656C6"/>
    <w:rsid w:val="0046615A"/>
    <w:rsid w:val="00466315"/>
    <w:rsid w:val="00470F4D"/>
    <w:rsid w:val="00480802"/>
    <w:rsid w:val="004858B0"/>
    <w:rsid w:val="0048661F"/>
    <w:rsid w:val="004950B6"/>
    <w:rsid w:val="004973B9"/>
    <w:rsid w:val="00497594"/>
    <w:rsid w:val="004A0376"/>
    <w:rsid w:val="004A06FE"/>
    <w:rsid w:val="004A0B40"/>
    <w:rsid w:val="004A1B8F"/>
    <w:rsid w:val="004A41AF"/>
    <w:rsid w:val="004A5316"/>
    <w:rsid w:val="004A6DD2"/>
    <w:rsid w:val="004B0EBC"/>
    <w:rsid w:val="004B4E33"/>
    <w:rsid w:val="004B6AF3"/>
    <w:rsid w:val="004C263B"/>
    <w:rsid w:val="004C4327"/>
    <w:rsid w:val="004C5FF2"/>
    <w:rsid w:val="004D0D57"/>
    <w:rsid w:val="004D75CF"/>
    <w:rsid w:val="004E1C44"/>
    <w:rsid w:val="004E3E03"/>
    <w:rsid w:val="004E70DA"/>
    <w:rsid w:val="004F0524"/>
    <w:rsid w:val="004F22FD"/>
    <w:rsid w:val="00500A79"/>
    <w:rsid w:val="00501BC1"/>
    <w:rsid w:val="00502A66"/>
    <w:rsid w:val="005038DC"/>
    <w:rsid w:val="0050496F"/>
    <w:rsid w:val="00510EBE"/>
    <w:rsid w:val="00512217"/>
    <w:rsid w:val="00513C2E"/>
    <w:rsid w:val="00513C8F"/>
    <w:rsid w:val="005209DC"/>
    <w:rsid w:val="00520FE2"/>
    <w:rsid w:val="005210C2"/>
    <w:rsid w:val="0052140B"/>
    <w:rsid w:val="00523427"/>
    <w:rsid w:val="00524033"/>
    <w:rsid w:val="00530A7F"/>
    <w:rsid w:val="00531B7D"/>
    <w:rsid w:val="00531D57"/>
    <w:rsid w:val="0054052B"/>
    <w:rsid w:val="00542DE0"/>
    <w:rsid w:val="00545F40"/>
    <w:rsid w:val="00546507"/>
    <w:rsid w:val="00546560"/>
    <w:rsid w:val="00546B00"/>
    <w:rsid w:val="00546C30"/>
    <w:rsid w:val="00552A37"/>
    <w:rsid w:val="005533F1"/>
    <w:rsid w:val="00554147"/>
    <w:rsid w:val="00560B09"/>
    <w:rsid w:val="00561304"/>
    <w:rsid w:val="005615EE"/>
    <w:rsid w:val="0056324E"/>
    <w:rsid w:val="005643D9"/>
    <w:rsid w:val="00566DFC"/>
    <w:rsid w:val="00567209"/>
    <w:rsid w:val="00567D69"/>
    <w:rsid w:val="005701A5"/>
    <w:rsid w:val="005705D9"/>
    <w:rsid w:val="00572056"/>
    <w:rsid w:val="00574DC0"/>
    <w:rsid w:val="00575995"/>
    <w:rsid w:val="00576900"/>
    <w:rsid w:val="0058035C"/>
    <w:rsid w:val="00581C47"/>
    <w:rsid w:val="00582302"/>
    <w:rsid w:val="005877E5"/>
    <w:rsid w:val="005910B4"/>
    <w:rsid w:val="00592A98"/>
    <w:rsid w:val="00595477"/>
    <w:rsid w:val="005966B4"/>
    <w:rsid w:val="00597F5C"/>
    <w:rsid w:val="005A4CE3"/>
    <w:rsid w:val="005A62CC"/>
    <w:rsid w:val="005A6D65"/>
    <w:rsid w:val="005B016B"/>
    <w:rsid w:val="005B08CC"/>
    <w:rsid w:val="005B17D1"/>
    <w:rsid w:val="005B7F78"/>
    <w:rsid w:val="005C249B"/>
    <w:rsid w:val="005C323C"/>
    <w:rsid w:val="005C351D"/>
    <w:rsid w:val="005C4F52"/>
    <w:rsid w:val="005C649F"/>
    <w:rsid w:val="005C78FD"/>
    <w:rsid w:val="005D142C"/>
    <w:rsid w:val="005D19CF"/>
    <w:rsid w:val="005D7986"/>
    <w:rsid w:val="005E229B"/>
    <w:rsid w:val="005E286A"/>
    <w:rsid w:val="005E2CEC"/>
    <w:rsid w:val="005E3A9A"/>
    <w:rsid w:val="005E56FD"/>
    <w:rsid w:val="005E775D"/>
    <w:rsid w:val="005F0562"/>
    <w:rsid w:val="005F06E0"/>
    <w:rsid w:val="005F1160"/>
    <w:rsid w:val="005F5E9A"/>
    <w:rsid w:val="005F69D6"/>
    <w:rsid w:val="005F7B7A"/>
    <w:rsid w:val="0060090C"/>
    <w:rsid w:val="00600E9F"/>
    <w:rsid w:val="00601DF1"/>
    <w:rsid w:val="00603FA2"/>
    <w:rsid w:val="00607F9E"/>
    <w:rsid w:val="00612465"/>
    <w:rsid w:val="006128DE"/>
    <w:rsid w:val="00613A61"/>
    <w:rsid w:val="00615892"/>
    <w:rsid w:val="00616D0A"/>
    <w:rsid w:val="0061733A"/>
    <w:rsid w:val="00617DE0"/>
    <w:rsid w:val="00620194"/>
    <w:rsid w:val="00622975"/>
    <w:rsid w:val="006250F8"/>
    <w:rsid w:val="00627007"/>
    <w:rsid w:val="00627FFB"/>
    <w:rsid w:val="006354D9"/>
    <w:rsid w:val="006364CB"/>
    <w:rsid w:val="00637101"/>
    <w:rsid w:val="00637555"/>
    <w:rsid w:val="00637DD6"/>
    <w:rsid w:val="0064769A"/>
    <w:rsid w:val="00656A04"/>
    <w:rsid w:val="00656A11"/>
    <w:rsid w:val="00656AE9"/>
    <w:rsid w:val="0065799D"/>
    <w:rsid w:val="00665670"/>
    <w:rsid w:val="00665A31"/>
    <w:rsid w:val="00672FB4"/>
    <w:rsid w:val="0067403E"/>
    <w:rsid w:val="00680593"/>
    <w:rsid w:val="0068160B"/>
    <w:rsid w:val="00684B25"/>
    <w:rsid w:val="00685DD3"/>
    <w:rsid w:val="0069225A"/>
    <w:rsid w:val="00692D51"/>
    <w:rsid w:val="006936C3"/>
    <w:rsid w:val="00694D22"/>
    <w:rsid w:val="00694FDA"/>
    <w:rsid w:val="006960BD"/>
    <w:rsid w:val="00697022"/>
    <w:rsid w:val="006A0730"/>
    <w:rsid w:val="006A2124"/>
    <w:rsid w:val="006A3C13"/>
    <w:rsid w:val="006B0BA5"/>
    <w:rsid w:val="006B2588"/>
    <w:rsid w:val="006B311C"/>
    <w:rsid w:val="006B445B"/>
    <w:rsid w:val="006B533F"/>
    <w:rsid w:val="006B61E8"/>
    <w:rsid w:val="006B7EC4"/>
    <w:rsid w:val="006C0547"/>
    <w:rsid w:val="006C05B6"/>
    <w:rsid w:val="006C16B4"/>
    <w:rsid w:val="006C366D"/>
    <w:rsid w:val="006C429E"/>
    <w:rsid w:val="006C4BC9"/>
    <w:rsid w:val="006C500F"/>
    <w:rsid w:val="006C581D"/>
    <w:rsid w:val="006D0571"/>
    <w:rsid w:val="006D08BF"/>
    <w:rsid w:val="006D294F"/>
    <w:rsid w:val="006D35C9"/>
    <w:rsid w:val="006D3B83"/>
    <w:rsid w:val="006D43EF"/>
    <w:rsid w:val="006D6519"/>
    <w:rsid w:val="006D77D5"/>
    <w:rsid w:val="006E0855"/>
    <w:rsid w:val="006E2106"/>
    <w:rsid w:val="006E2C72"/>
    <w:rsid w:val="006E55FD"/>
    <w:rsid w:val="006F4038"/>
    <w:rsid w:val="006F5242"/>
    <w:rsid w:val="006F5E85"/>
    <w:rsid w:val="006F6BC7"/>
    <w:rsid w:val="00701E86"/>
    <w:rsid w:val="0070229B"/>
    <w:rsid w:val="007033ED"/>
    <w:rsid w:val="00710752"/>
    <w:rsid w:val="007107E0"/>
    <w:rsid w:val="0071266A"/>
    <w:rsid w:val="00713B0C"/>
    <w:rsid w:val="00721093"/>
    <w:rsid w:val="007231CF"/>
    <w:rsid w:val="007233E1"/>
    <w:rsid w:val="00724031"/>
    <w:rsid w:val="00725ACA"/>
    <w:rsid w:val="00726E53"/>
    <w:rsid w:val="00732908"/>
    <w:rsid w:val="00733965"/>
    <w:rsid w:val="00734105"/>
    <w:rsid w:val="007443AA"/>
    <w:rsid w:val="007475A2"/>
    <w:rsid w:val="00752BEF"/>
    <w:rsid w:val="00752D6E"/>
    <w:rsid w:val="0075488D"/>
    <w:rsid w:val="007559D0"/>
    <w:rsid w:val="00761261"/>
    <w:rsid w:val="00765C5E"/>
    <w:rsid w:val="00770559"/>
    <w:rsid w:val="007708B7"/>
    <w:rsid w:val="00770A6C"/>
    <w:rsid w:val="00770A82"/>
    <w:rsid w:val="007714D9"/>
    <w:rsid w:val="0077599F"/>
    <w:rsid w:val="00776089"/>
    <w:rsid w:val="007763AC"/>
    <w:rsid w:val="00776A1A"/>
    <w:rsid w:val="00776BE6"/>
    <w:rsid w:val="00776C65"/>
    <w:rsid w:val="00776F44"/>
    <w:rsid w:val="007823A2"/>
    <w:rsid w:val="00783BB5"/>
    <w:rsid w:val="00784ED1"/>
    <w:rsid w:val="00785D1F"/>
    <w:rsid w:val="00787F47"/>
    <w:rsid w:val="00791689"/>
    <w:rsid w:val="00792471"/>
    <w:rsid w:val="00793ABF"/>
    <w:rsid w:val="007A7922"/>
    <w:rsid w:val="007B15E5"/>
    <w:rsid w:val="007B22F4"/>
    <w:rsid w:val="007B26AA"/>
    <w:rsid w:val="007B54C3"/>
    <w:rsid w:val="007B6F79"/>
    <w:rsid w:val="007C1524"/>
    <w:rsid w:val="007C29BF"/>
    <w:rsid w:val="007C2D94"/>
    <w:rsid w:val="007C4DA9"/>
    <w:rsid w:val="007C60EB"/>
    <w:rsid w:val="007C7E8C"/>
    <w:rsid w:val="007D31CC"/>
    <w:rsid w:val="007D36B7"/>
    <w:rsid w:val="007D3CD5"/>
    <w:rsid w:val="007D4C6B"/>
    <w:rsid w:val="007D5185"/>
    <w:rsid w:val="007D5782"/>
    <w:rsid w:val="007D7D82"/>
    <w:rsid w:val="007E1E37"/>
    <w:rsid w:val="007E4708"/>
    <w:rsid w:val="007F2818"/>
    <w:rsid w:val="007F2AFD"/>
    <w:rsid w:val="007F3595"/>
    <w:rsid w:val="007F4FFA"/>
    <w:rsid w:val="007F59BB"/>
    <w:rsid w:val="008001A9"/>
    <w:rsid w:val="008011C2"/>
    <w:rsid w:val="00801D8C"/>
    <w:rsid w:val="00803F26"/>
    <w:rsid w:val="008051A8"/>
    <w:rsid w:val="00805839"/>
    <w:rsid w:val="008141E8"/>
    <w:rsid w:val="00817B99"/>
    <w:rsid w:val="00823CA0"/>
    <w:rsid w:val="00826E86"/>
    <w:rsid w:val="00830ED3"/>
    <w:rsid w:val="008317F9"/>
    <w:rsid w:val="00833FB1"/>
    <w:rsid w:val="00834C97"/>
    <w:rsid w:val="00835758"/>
    <w:rsid w:val="00835A16"/>
    <w:rsid w:val="00840EC7"/>
    <w:rsid w:val="00841688"/>
    <w:rsid w:val="00842C0E"/>
    <w:rsid w:val="00845051"/>
    <w:rsid w:val="00845B87"/>
    <w:rsid w:val="0084769C"/>
    <w:rsid w:val="00852610"/>
    <w:rsid w:val="00853BC5"/>
    <w:rsid w:val="00853ED2"/>
    <w:rsid w:val="00854A0C"/>
    <w:rsid w:val="00854C81"/>
    <w:rsid w:val="0085793F"/>
    <w:rsid w:val="00860824"/>
    <w:rsid w:val="00860A08"/>
    <w:rsid w:val="00861476"/>
    <w:rsid w:val="008629B1"/>
    <w:rsid w:val="00863A38"/>
    <w:rsid w:val="00864093"/>
    <w:rsid w:val="00865783"/>
    <w:rsid w:val="0086594A"/>
    <w:rsid w:val="00865DA8"/>
    <w:rsid w:val="0087381B"/>
    <w:rsid w:val="00874D79"/>
    <w:rsid w:val="008841F6"/>
    <w:rsid w:val="00884F65"/>
    <w:rsid w:val="008859C5"/>
    <w:rsid w:val="00886B06"/>
    <w:rsid w:val="00887EAF"/>
    <w:rsid w:val="00892BD1"/>
    <w:rsid w:val="008936DC"/>
    <w:rsid w:val="00893966"/>
    <w:rsid w:val="0089407A"/>
    <w:rsid w:val="00894C3A"/>
    <w:rsid w:val="00895D7D"/>
    <w:rsid w:val="008A3111"/>
    <w:rsid w:val="008A5094"/>
    <w:rsid w:val="008A765A"/>
    <w:rsid w:val="008B000D"/>
    <w:rsid w:val="008B113D"/>
    <w:rsid w:val="008B3648"/>
    <w:rsid w:val="008C2A40"/>
    <w:rsid w:val="008C36A3"/>
    <w:rsid w:val="008C7E09"/>
    <w:rsid w:val="008D06AF"/>
    <w:rsid w:val="008D06CB"/>
    <w:rsid w:val="008D2AA7"/>
    <w:rsid w:val="008D69C6"/>
    <w:rsid w:val="008E26B2"/>
    <w:rsid w:val="008E27B4"/>
    <w:rsid w:val="008F01E2"/>
    <w:rsid w:val="008F08FE"/>
    <w:rsid w:val="008F2F62"/>
    <w:rsid w:val="00900054"/>
    <w:rsid w:val="00900E91"/>
    <w:rsid w:val="00901AC5"/>
    <w:rsid w:val="00903263"/>
    <w:rsid w:val="00904A84"/>
    <w:rsid w:val="00905610"/>
    <w:rsid w:val="009077F1"/>
    <w:rsid w:val="00910149"/>
    <w:rsid w:val="00911ED6"/>
    <w:rsid w:val="00913A76"/>
    <w:rsid w:val="00914D95"/>
    <w:rsid w:val="009174C4"/>
    <w:rsid w:val="0091770B"/>
    <w:rsid w:val="0092211E"/>
    <w:rsid w:val="0092258E"/>
    <w:rsid w:val="00922CED"/>
    <w:rsid w:val="00924BFF"/>
    <w:rsid w:val="00927253"/>
    <w:rsid w:val="009302E4"/>
    <w:rsid w:val="009304A5"/>
    <w:rsid w:val="009308EC"/>
    <w:rsid w:val="00931274"/>
    <w:rsid w:val="00931B86"/>
    <w:rsid w:val="009357D6"/>
    <w:rsid w:val="00940868"/>
    <w:rsid w:val="0094094D"/>
    <w:rsid w:val="0094376F"/>
    <w:rsid w:val="0095015A"/>
    <w:rsid w:val="009513C7"/>
    <w:rsid w:val="00952848"/>
    <w:rsid w:val="00952A07"/>
    <w:rsid w:val="00952C09"/>
    <w:rsid w:val="00952C7D"/>
    <w:rsid w:val="00955C3A"/>
    <w:rsid w:val="00957BE9"/>
    <w:rsid w:val="009646BC"/>
    <w:rsid w:val="00966289"/>
    <w:rsid w:val="00967692"/>
    <w:rsid w:val="009705DC"/>
    <w:rsid w:val="009710FD"/>
    <w:rsid w:val="00972C03"/>
    <w:rsid w:val="00973731"/>
    <w:rsid w:val="009758D7"/>
    <w:rsid w:val="00975A4D"/>
    <w:rsid w:val="00980C62"/>
    <w:rsid w:val="009825FD"/>
    <w:rsid w:val="00982CFC"/>
    <w:rsid w:val="00983689"/>
    <w:rsid w:val="00985221"/>
    <w:rsid w:val="00991448"/>
    <w:rsid w:val="009956AF"/>
    <w:rsid w:val="009A0830"/>
    <w:rsid w:val="009A215A"/>
    <w:rsid w:val="009A3ADC"/>
    <w:rsid w:val="009A3F99"/>
    <w:rsid w:val="009A5445"/>
    <w:rsid w:val="009A7832"/>
    <w:rsid w:val="009A7FD9"/>
    <w:rsid w:val="009B0445"/>
    <w:rsid w:val="009B06CC"/>
    <w:rsid w:val="009B3405"/>
    <w:rsid w:val="009B5943"/>
    <w:rsid w:val="009B6CBA"/>
    <w:rsid w:val="009B7657"/>
    <w:rsid w:val="009B7684"/>
    <w:rsid w:val="009C0AE3"/>
    <w:rsid w:val="009C36EA"/>
    <w:rsid w:val="009C735E"/>
    <w:rsid w:val="009D163B"/>
    <w:rsid w:val="009D1B63"/>
    <w:rsid w:val="009D47D3"/>
    <w:rsid w:val="009D4CC2"/>
    <w:rsid w:val="009D5AFF"/>
    <w:rsid w:val="009E0B0A"/>
    <w:rsid w:val="009E7EBC"/>
    <w:rsid w:val="009F034D"/>
    <w:rsid w:val="009F3829"/>
    <w:rsid w:val="009F5D23"/>
    <w:rsid w:val="009F7E75"/>
    <w:rsid w:val="00A02EBD"/>
    <w:rsid w:val="00A03590"/>
    <w:rsid w:val="00A036DD"/>
    <w:rsid w:val="00A03AC7"/>
    <w:rsid w:val="00A05F5A"/>
    <w:rsid w:val="00A06728"/>
    <w:rsid w:val="00A07AB4"/>
    <w:rsid w:val="00A10C8A"/>
    <w:rsid w:val="00A117B4"/>
    <w:rsid w:val="00A11D8B"/>
    <w:rsid w:val="00A12038"/>
    <w:rsid w:val="00A129E6"/>
    <w:rsid w:val="00A243EC"/>
    <w:rsid w:val="00A2460A"/>
    <w:rsid w:val="00A24D6B"/>
    <w:rsid w:val="00A24E4F"/>
    <w:rsid w:val="00A26786"/>
    <w:rsid w:val="00A30AE7"/>
    <w:rsid w:val="00A37CBA"/>
    <w:rsid w:val="00A42552"/>
    <w:rsid w:val="00A44311"/>
    <w:rsid w:val="00A479F1"/>
    <w:rsid w:val="00A51E59"/>
    <w:rsid w:val="00A5341E"/>
    <w:rsid w:val="00A55A94"/>
    <w:rsid w:val="00A56A8F"/>
    <w:rsid w:val="00A628A7"/>
    <w:rsid w:val="00A63DE8"/>
    <w:rsid w:val="00A63E25"/>
    <w:rsid w:val="00A640E6"/>
    <w:rsid w:val="00A65B24"/>
    <w:rsid w:val="00A66004"/>
    <w:rsid w:val="00A70363"/>
    <w:rsid w:val="00A713B9"/>
    <w:rsid w:val="00A732EE"/>
    <w:rsid w:val="00A7463E"/>
    <w:rsid w:val="00A7503F"/>
    <w:rsid w:val="00A757F9"/>
    <w:rsid w:val="00A758BF"/>
    <w:rsid w:val="00A82D2E"/>
    <w:rsid w:val="00A85123"/>
    <w:rsid w:val="00A853C6"/>
    <w:rsid w:val="00A8567D"/>
    <w:rsid w:val="00A865D2"/>
    <w:rsid w:val="00A86BFB"/>
    <w:rsid w:val="00A87584"/>
    <w:rsid w:val="00A90DA5"/>
    <w:rsid w:val="00A93C60"/>
    <w:rsid w:val="00A942EB"/>
    <w:rsid w:val="00A9691D"/>
    <w:rsid w:val="00AA02E7"/>
    <w:rsid w:val="00AA67AA"/>
    <w:rsid w:val="00AB14C6"/>
    <w:rsid w:val="00AB21A5"/>
    <w:rsid w:val="00AB69AB"/>
    <w:rsid w:val="00AB7876"/>
    <w:rsid w:val="00AB7A25"/>
    <w:rsid w:val="00AC5BCB"/>
    <w:rsid w:val="00AC7F74"/>
    <w:rsid w:val="00AD2EA7"/>
    <w:rsid w:val="00AD3B45"/>
    <w:rsid w:val="00AD71FD"/>
    <w:rsid w:val="00AE0C5F"/>
    <w:rsid w:val="00AE144D"/>
    <w:rsid w:val="00AE1BEC"/>
    <w:rsid w:val="00AE20F2"/>
    <w:rsid w:val="00AE317D"/>
    <w:rsid w:val="00AF03FB"/>
    <w:rsid w:val="00AF7F54"/>
    <w:rsid w:val="00B015CA"/>
    <w:rsid w:val="00B038AB"/>
    <w:rsid w:val="00B03949"/>
    <w:rsid w:val="00B03AEC"/>
    <w:rsid w:val="00B11665"/>
    <w:rsid w:val="00B12FC0"/>
    <w:rsid w:val="00B139B4"/>
    <w:rsid w:val="00B14D73"/>
    <w:rsid w:val="00B1523F"/>
    <w:rsid w:val="00B17387"/>
    <w:rsid w:val="00B17B6C"/>
    <w:rsid w:val="00B17D02"/>
    <w:rsid w:val="00B22412"/>
    <w:rsid w:val="00B22719"/>
    <w:rsid w:val="00B22E4C"/>
    <w:rsid w:val="00B248C5"/>
    <w:rsid w:val="00B25421"/>
    <w:rsid w:val="00B25592"/>
    <w:rsid w:val="00B27B68"/>
    <w:rsid w:val="00B30247"/>
    <w:rsid w:val="00B30446"/>
    <w:rsid w:val="00B31338"/>
    <w:rsid w:val="00B34D87"/>
    <w:rsid w:val="00B37194"/>
    <w:rsid w:val="00B4203B"/>
    <w:rsid w:val="00B44030"/>
    <w:rsid w:val="00B471AC"/>
    <w:rsid w:val="00B47311"/>
    <w:rsid w:val="00B47B60"/>
    <w:rsid w:val="00B5045B"/>
    <w:rsid w:val="00B50D9B"/>
    <w:rsid w:val="00B51D35"/>
    <w:rsid w:val="00B55027"/>
    <w:rsid w:val="00B55269"/>
    <w:rsid w:val="00B55758"/>
    <w:rsid w:val="00B5694B"/>
    <w:rsid w:val="00B6073F"/>
    <w:rsid w:val="00B628E3"/>
    <w:rsid w:val="00B6447D"/>
    <w:rsid w:val="00B65176"/>
    <w:rsid w:val="00B745C6"/>
    <w:rsid w:val="00B76685"/>
    <w:rsid w:val="00B7799E"/>
    <w:rsid w:val="00B8052F"/>
    <w:rsid w:val="00B9118F"/>
    <w:rsid w:val="00B91BA5"/>
    <w:rsid w:val="00B9230E"/>
    <w:rsid w:val="00B9389E"/>
    <w:rsid w:val="00B93A34"/>
    <w:rsid w:val="00B93BAF"/>
    <w:rsid w:val="00B94D5D"/>
    <w:rsid w:val="00BA14BC"/>
    <w:rsid w:val="00BA3DC8"/>
    <w:rsid w:val="00BA5A3B"/>
    <w:rsid w:val="00BA7138"/>
    <w:rsid w:val="00BA7C4E"/>
    <w:rsid w:val="00BB1E61"/>
    <w:rsid w:val="00BB2095"/>
    <w:rsid w:val="00BB324E"/>
    <w:rsid w:val="00BB5707"/>
    <w:rsid w:val="00BB65BD"/>
    <w:rsid w:val="00BC010B"/>
    <w:rsid w:val="00BC62D2"/>
    <w:rsid w:val="00BD15B2"/>
    <w:rsid w:val="00BD3A41"/>
    <w:rsid w:val="00BD401F"/>
    <w:rsid w:val="00BD4B09"/>
    <w:rsid w:val="00BD6CF3"/>
    <w:rsid w:val="00BD7A5C"/>
    <w:rsid w:val="00BD7F70"/>
    <w:rsid w:val="00BE1653"/>
    <w:rsid w:val="00BE1F19"/>
    <w:rsid w:val="00BE2686"/>
    <w:rsid w:val="00BE597B"/>
    <w:rsid w:val="00BE5D5A"/>
    <w:rsid w:val="00BE6ED3"/>
    <w:rsid w:val="00BF011B"/>
    <w:rsid w:val="00BF1021"/>
    <w:rsid w:val="00BF248F"/>
    <w:rsid w:val="00BF7048"/>
    <w:rsid w:val="00C00C6E"/>
    <w:rsid w:val="00C01FEF"/>
    <w:rsid w:val="00C021F0"/>
    <w:rsid w:val="00C02AF2"/>
    <w:rsid w:val="00C02EAE"/>
    <w:rsid w:val="00C03FF5"/>
    <w:rsid w:val="00C04E4A"/>
    <w:rsid w:val="00C06BD5"/>
    <w:rsid w:val="00C109DB"/>
    <w:rsid w:val="00C10EB1"/>
    <w:rsid w:val="00C11AF7"/>
    <w:rsid w:val="00C204F7"/>
    <w:rsid w:val="00C22710"/>
    <w:rsid w:val="00C2425A"/>
    <w:rsid w:val="00C24C9B"/>
    <w:rsid w:val="00C2750B"/>
    <w:rsid w:val="00C31F98"/>
    <w:rsid w:val="00C3293C"/>
    <w:rsid w:val="00C33F12"/>
    <w:rsid w:val="00C3630D"/>
    <w:rsid w:val="00C36676"/>
    <w:rsid w:val="00C41ECE"/>
    <w:rsid w:val="00C42724"/>
    <w:rsid w:val="00C43802"/>
    <w:rsid w:val="00C45994"/>
    <w:rsid w:val="00C46EB6"/>
    <w:rsid w:val="00C4729A"/>
    <w:rsid w:val="00C47CCD"/>
    <w:rsid w:val="00C47DE6"/>
    <w:rsid w:val="00C50206"/>
    <w:rsid w:val="00C50F02"/>
    <w:rsid w:val="00C5583A"/>
    <w:rsid w:val="00C60106"/>
    <w:rsid w:val="00C67682"/>
    <w:rsid w:val="00C677D1"/>
    <w:rsid w:val="00C70DA7"/>
    <w:rsid w:val="00C71500"/>
    <w:rsid w:val="00C715D3"/>
    <w:rsid w:val="00C741D5"/>
    <w:rsid w:val="00C747C7"/>
    <w:rsid w:val="00C82F98"/>
    <w:rsid w:val="00C8308D"/>
    <w:rsid w:val="00C8366B"/>
    <w:rsid w:val="00C839D8"/>
    <w:rsid w:val="00C84163"/>
    <w:rsid w:val="00C84D54"/>
    <w:rsid w:val="00C870A9"/>
    <w:rsid w:val="00C87BA7"/>
    <w:rsid w:val="00C90B3C"/>
    <w:rsid w:val="00C92C6B"/>
    <w:rsid w:val="00C94C7F"/>
    <w:rsid w:val="00C97B34"/>
    <w:rsid w:val="00C97DB9"/>
    <w:rsid w:val="00CA4250"/>
    <w:rsid w:val="00CA4476"/>
    <w:rsid w:val="00CA5DD4"/>
    <w:rsid w:val="00CA61E3"/>
    <w:rsid w:val="00CB26E6"/>
    <w:rsid w:val="00CB3030"/>
    <w:rsid w:val="00CB3722"/>
    <w:rsid w:val="00CB39A1"/>
    <w:rsid w:val="00CB5A49"/>
    <w:rsid w:val="00CB6224"/>
    <w:rsid w:val="00CB6875"/>
    <w:rsid w:val="00CC01EA"/>
    <w:rsid w:val="00CC0A4E"/>
    <w:rsid w:val="00CC3EFC"/>
    <w:rsid w:val="00CC4B4B"/>
    <w:rsid w:val="00CC51A2"/>
    <w:rsid w:val="00CC51D2"/>
    <w:rsid w:val="00CC58D4"/>
    <w:rsid w:val="00CD3EAB"/>
    <w:rsid w:val="00CD500C"/>
    <w:rsid w:val="00CD692D"/>
    <w:rsid w:val="00CD7F4B"/>
    <w:rsid w:val="00CE0EFE"/>
    <w:rsid w:val="00CE1FE6"/>
    <w:rsid w:val="00CE4BC0"/>
    <w:rsid w:val="00CE53C7"/>
    <w:rsid w:val="00CE576C"/>
    <w:rsid w:val="00CE70D3"/>
    <w:rsid w:val="00CF02AD"/>
    <w:rsid w:val="00CF2D6E"/>
    <w:rsid w:val="00CF31D7"/>
    <w:rsid w:val="00CF4ECA"/>
    <w:rsid w:val="00CF552E"/>
    <w:rsid w:val="00CF7474"/>
    <w:rsid w:val="00D00A06"/>
    <w:rsid w:val="00D01228"/>
    <w:rsid w:val="00D018F7"/>
    <w:rsid w:val="00D019B9"/>
    <w:rsid w:val="00D04749"/>
    <w:rsid w:val="00D04B86"/>
    <w:rsid w:val="00D04D18"/>
    <w:rsid w:val="00D06EA0"/>
    <w:rsid w:val="00D10C31"/>
    <w:rsid w:val="00D1164E"/>
    <w:rsid w:val="00D11D13"/>
    <w:rsid w:val="00D13A0E"/>
    <w:rsid w:val="00D14C21"/>
    <w:rsid w:val="00D15EF4"/>
    <w:rsid w:val="00D163EF"/>
    <w:rsid w:val="00D17B4D"/>
    <w:rsid w:val="00D23C68"/>
    <w:rsid w:val="00D253DE"/>
    <w:rsid w:val="00D27CD3"/>
    <w:rsid w:val="00D3037E"/>
    <w:rsid w:val="00D32756"/>
    <w:rsid w:val="00D443A5"/>
    <w:rsid w:val="00D443A6"/>
    <w:rsid w:val="00D4658B"/>
    <w:rsid w:val="00D512CF"/>
    <w:rsid w:val="00D53DF3"/>
    <w:rsid w:val="00D545D6"/>
    <w:rsid w:val="00D55F6A"/>
    <w:rsid w:val="00D56FDA"/>
    <w:rsid w:val="00D61175"/>
    <w:rsid w:val="00D62C3D"/>
    <w:rsid w:val="00D657B1"/>
    <w:rsid w:val="00D723FC"/>
    <w:rsid w:val="00D729DE"/>
    <w:rsid w:val="00D7606E"/>
    <w:rsid w:val="00D7612A"/>
    <w:rsid w:val="00D77623"/>
    <w:rsid w:val="00D803E6"/>
    <w:rsid w:val="00D82CF6"/>
    <w:rsid w:val="00D87810"/>
    <w:rsid w:val="00D917E6"/>
    <w:rsid w:val="00D925D3"/>
    <w:rsid w:val="00D927DE"/>
    <w:rsid w:val="00D9411F"/>
    <w:rsid w:val="00DA4827"/>
    <w:rsid w:val="00DA4E88"/>
    <w:rsid w:val="00DA6876"/>
    <w:rsid w:val="00DA77C1"/>
    <w:rsid w:val="00DB0515"/>
    <w:rsid w:val="00DB1463"/>
    <w:rsid w:val="00DB1F95"/>
    <w:rsid w:val="00DB2856"/>
    <w:rsid w:val="00DB4143"/>
    <w:rsid w:val="00DB5AF4"/>
    <w:rsid w:val="00DB618E"/>
    <w:rsid w:val="00DC1847"/>
    <w:rsid w:val="00DC56D4"/>
    <w:rsid w:val="00DC5D2F"/>
    <w:rsid w:val="00DC6326"/>
    <w:rsid w:val="00DD2BEA"/>
    <w:rsid w:val="00DD2E8C"/>
    <w:rsid w:val="00DD320E"/>
    <w:rsid w:val="00DD73CE"/>
    <w:rsid w:val="00DD7AA3"/>
    <w:rsid w:val="00DE0796"/>
    <w:rsid w:val="00DE1E79"/>
    <w:rsid w:val="00DE420C"/>
    <w:rsid w:val="00DE5C82"/>
    <w:rsid w:val="00DF3ABE"/>
    <w:rsid w:val="00DF6025"/>
    <w:rsid w:val="00DF7A99"/>
    <w:rsid w:val="00E03041"/>
    <w:rsid w:val="00E03B5B"/>
    <w:rsid w:val="00E04445"/>
    <w:rsid w:val="00E04C9D"/>
    <w:rsid w:val="00E05049"/>
    <w:rsid w:val="00E05DF6"/>
    <w:rsid w:val="00E10F91"/>
    <w:rsid w:val="00E119E9"/>
    <w:rsid w:val="00E12465"/>
    <w:rsid w:val="00E13342"/>
    <w:rsid w:val="00E13739"/>
    <w:rsid w:val="00E17604"/>
    <w:rsid w:val="00E22451"/>
    <w:rsid w:val="00E22551"/>
    <w:rsid w:val="00E25A4D"/>
    <w:rsid w:val="00E30D0C"/>
    <w:rsid w:val="00E3266A"/>
    <w:rsid w:val="00E37041"/>
    <w:rsid w:val="00E410CC"/>
    <w:rsid w:val="00E43B99"/>
    <w:rsid w:val="00E45F17"/>
    <w:rsid w:val="00E52936"/>
    <w:rsid w:val="00E53753"/>
    <w:rsid w:val="00E60BC7"/>
    <w:rsid w:val="00E66641"/>
    <w:rsid w:val="00E70835"/>
    <w:rsid w:val="00E8454D"/>
    <w:rsid w:val="00E8479A"/>
    <w:rsid w:val="00E8670D"/>
    <w:rsid w:val="00E87A02"/>
    <w:rsid w:val="00E91D87"/>
    <w:rsid w:val="00E95DAB"/>
    <w:rsid w:val="00E96A7F"/>
    <w:rsid w:val="00E97E27"/>
    <w:rsid w:val="00EA0B96"/>
    <w:rsid w:val="00EA0E6A"/>
    <w:rsid w:val="00EA4421"/>
    <w:rsid w:val="00EA5D65"/>
    <w:rsid w:val="00EA78FB"/>
    <w:rsid w:val="00EB2551"/>
    <w:rsid w:val="00EB38A6"/>
    <w:rsid w:val="00EB4293"/>
    <w:rsid w:val="00EB6C2F"/>
    <w:rsid w:val="00EC12DA"/>
    <w:rsid w:val="00EC565C"/>
    <w:rsid w:val="00EC6C3C"/>
    <w:rsid w:val="00EC7675"/>
    <w:rsid w:val="00ED07B2"/>
    <w:rsid w:val="00ED1502"/>
    <w:rsid w:val="00ED4CC7"/>
    <w:rsid w:val="00ED7C71"/>
    <w:rsid w:val="00EE03DB"/>
    <w:rsid w:val="00EE07F2"/>
    <w:rsid w:val="00EE2950"/>
    <w:rsid w:val="00EE31E9"/>
    <w:rsid w:val="00EE45BF"/>
    <w:rsid w:val="00EE6F11"/>
    <w:rsid w:val="00EE7AC0"/>
    <w:rsid w:val="00EF0570"/>
    <w:rsid w:val="00EF0D96"/>
    <w:rsid w:val="00EF1E1B"/>
    <w:rsid w:val="00EF4050"/>
    <w:rsid w:val="00EF4961"/>
    <w:rsid w:val="00F01DAF"/>
    <w:rsid w:val="00F036B2"/>
    <w:rsid w:val="00F112E4"/>
    <w:rsid w:val="00F13468"/>
    <w:rsid w:val="00F22F4E"/>
    <w:rsid w:val="00F2585C"/>
    <w:rsid w:val="00F25948"/>
    <w:rsid w:val="00F2649F"/>
    <w:rsid w:val="00F27107"/>
    <w:rsid w:val="00F278AE"/>
    <w:rsid w:val="00F321AB"/>
    <w:rsid w:val="00F3423B"/>
    <w:rsid w:val="00F402F9"/>
    <w:rsid w:val="00F41990"/>
    <w:rsid w:val="00F430BC"/>
    <w:rsid w:val="00F50678"/>
    <w:rsid w:val="00F511A1"/>
    <w:rsid w:val="00F533AD"/>
    <w:rsid w:val="00F53C7D"/>
    <w:rsid w:val="00F54013"/>
    <w:rsid w:val="00F559F6"/>
    <w:rsid w:val="00F6246F"/>
    <w:rsid w:val="00F629BC"/>
    <w:rsid w:val="00F62BB9"/>
    <w:rsid w:val="00F6618D"/>
    <w:rsid w:val="00F70249"/>
    <w:rsid w:val="00F71C31"/>
    <w:rsid w:val="00F743F5"/>
    <w:rsid w:val="00F763C2"/>
    <w:rsid w:val="00F81C54"/>
    <w:rsid w:val="00F903FD"/>
    <w:rsid w:val="00F90E21"/>
    <w:rsid w:val="00F94899"/>
    <w:rsid w:val="00F95F1E"/>
    <w:rsid w:val="00F968F7"/>
    <w:rsid w:val="00F97AE6"/>
    <w:rsid w:val="00FA24E0"/>
    <w:rsid w:val="00FA26B2"/>
    <w:rsid w:val="00FA5112"/>
    <w:rsid w:val="00FA6002"/>
    <w:rsid w:val="00FB384C"/>
    <w:rsid w:val="00FB7052"/>
    <w:rsid w:val="00FC4EC2"/>
    <w:rsid w:val="00FD5C24"/>
    <w:rsid w:val="00FD5F55"/>
    <w:rsid w:val="00FD6C29"/>
    <w:rsid w:val="00FD78AC"/>
    <w:rsid w:val="00FE09B9"/>
    <w:rsid w:val="00FE1295"/>
    <w:rsid w:val="00FE33F3"/>
    <w:rsid w:val="00FE6F31"/>
    <w:rsid w:val="00FE77F3"/>
    <w:rsid w:val="00FF035E"/>
    <w:rsid w:val="00FF1316"/>
    <w:rsid w:val="00FF2DCC"/>
    <w:rsid w:val="00FF5D3A"/>
    <w:rsid w:val="00FF66B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1EF3F"/>
  <w15:docId w15:val="{5A8297DB-905C-41F9-8CEB-BD448956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71FD"/>
    <w:rPr>
      <w:rFonts w:ascii="Times New Roman" w:eastAsia="Times New Roman" w:hAnsi="Times New Roman" w:cs="Times New Roman"/>
    </w:rPr>
  </w:style>
  <w:style w:type="paragraph" w:styleId="Heading1">
    <w:name w:val="heading 1"/>
    <w:basedOn w:val="Normal"/>
    <w:next w:val="Normal"/>
    <w:link w:val="Heading1Char"/>
    <w:uiPriority w:val="9"/>
    <w:qFormat/>
    <w:rsid w:val="007B54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B54C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1FD"/>
    <w:pPr>
      <w:tabs>
        <w:tab w:val="center" w:pos="4320"/>
        <w:tab w:val="right" w:pos="8640"/>
      </w:tabs>
    </w:pPr>
  </w:style>
  <w:style w:type="character" w:customStyle="1" w:styleId="HeaderChar">
    <w:name w:val="Header Char"/>
    <w:basedOn w:val="DefaultParagraphFont"/>
    <w:link w:val="Header"/>
    <w:uiPriority w:val="99"/>
    <w:rsid w:val="00AD71FD"/>
  </w:style>
  <w:style w:type="paragraph" w:styleId="Footer">
    <w:name w:val="footer"/>
    <w:basedOn w:val="Normal"/>
    <w:link w:val="FooterChar"/>
    <w:uiPriority w:val="99"/>
    <w:unhideWhenUsed/>
    <w:rsid w:val="00AD71FD"/>
    <w:pPr>
      <w:tabs>
        <w:tab w:val="center" w:pos="4320"/>
        <w:tab w:val="right" w:pos="8640"/>
      </w:tabs>
    </w:pPr>
  </w:style>
  <w:style w:type="character" w:customStyle="1" w:styleId="FooterChar">
    <w:name w:val="Footer Char"/>
    <w:basedOn w:val="DefaultParagraphFont"/>
    <w:link w:val="Footer"/>
    <w:uiPriority w:val="99"/>
    <w:rsid w:val="00AD71FD"/>
  </w:style>
  <w:style w:type="paragraph" w:styleId="ListParagraph">
    <w:name w:val="List Paragraph"/>
    <w:basedOn w:val="Normal"/>
    <w:uiPriority w:val="1"/>
    <w:qFormat/>
    <w:rsid w:val="005D19CF"/>
    <w:pPr>
      <w:ind w:left="720"/>
    </w:pPr>
    <w:rPr>
      <w:rFonts w:ascii="Calibri" w:eastAsiaTheme="minorHAnsi" w:hAnsi="Calibri"/>
      <w:sz w:val="22"/>
      <w:szCs w:val="22"/>
    </w:rPr>
  </w:style>
  <w:style w:type="character" w:styleId="Hyperlink">
    <w:name w:val="Hyperlink"/>
    <w:basedOn w:val="DefaultParagraphFont"/>
    <w:rsid w:val="00B038AB"/>
    <w:rPr>
      <w:color w:val="0000FF" w:themeColor="hyperlink"/>
      <w:u w:val="single"/>
    </w:rPr>
  </w:style>
  <w:style w:type="paragraph" w:styleId="BalloonText">
    <w:name w:val="Balloon Text"/>
    <w:basedOn w:val="Normal"/>
    <w:link w:val="BalloonTextChar"/>
    <w:rsid w:val="004C4327"/>
    <w:rPr>
      <w:rFonts w:ascii="Tahoma" w:hAnsi="Tahoma" w:cs="Tahoma"/>
      <w:sz w:val="16"/>
      <w:szCs w:val="16"/>
    </w:rPr>
  </w:style>
  <w:style w:type="character" w:customStyle="1" w:styleId="BalloonTextChar">
    <w:name w:val="Balloon Text Char"/>
    <w:basedOn w:val="DefaultParagraphFont"/>
    <w:link w:val="BalloonText"/>
    <w:rsid w:val="004C4327"/>
    <w:rPr>
      <w:rFonts w:ascii="Tahoma" w:eastAsia="Times New Roman" w:hAnsi="Tahoma" w:cs="Tahoma"/>
      <w:sz w:val="16"/>
      <w:szCs w:val="16"/>
    </w:rPr>
  </w:style>
  <w:style w:type="paragraph" w:customStyle="1" w:styleId="Body">
    <w:name w:val="Body"/>
    <w:rsid w:val="00C6768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Default">
    <w:name w:val="Default"/>
    <w:rsid w:val="00C6768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eading1Char">
    <w:name w:val="Heading 1 Char"/>
    <w:basedOn w:val="DefaultParagraphFont"/>
    <w:link w:val="Heading1"/>
    <w:uiPriority w:val="9"/>
    <w:rsid w:val="007B54C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B54C3"/>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7B54C3"/>
    <w:pPr>
      <w:autoSpaceDE w:val="0"/>
      <w:autoSpaceDN w:val="0"/>
      <w:adjustRightInd w:val="0"/>
    </w:pPr>
    <w:rPr>
      <w:rFonts w:ascii="Arial" w:eastAsiaTheme="minorHAnsi" w:hAnsi="Arial" w:cs="Arial"/>
    </w:rPr>
  </w:style>
  <w:style w:type="table" w:styleId="TableGrid">
    <w:name w:val="Table Grid"/>
    <w:basedOn w:val="TableNormal"/>
    <w:uiPriority w:val="39"/>
    <w:rsid w:val="007B5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D219C"/>
    <w:pPr>
      <w:spacing w:before="100" w:beforeAutospacing="1" w:after="100" w:afterAutospacing="1"/>
    </w:pPr>
    <w:rPr>
      <w:rFonts w:ascii="Calibri" w:eastAsiaTheme="minorHAnsi" w:hAnsi="Calibri" w:cs="Calibri"/>
      <w:sz w:val="22"/>
      <w:szCs w:val="22"/>
    </w:rPr>
  </w:style>
  <w:style w:type="character" w:styleId="CommentReference">
    <w:name w:val="annotation reference"/>
    <w:basedOn w:val="DefaultParagraphFont"/>
    <w:semiHidden/>
    <w:unhideWhenUsed/>
    <w:rsid w:val="008E27B4"/>
    <w:rPr>
      <w:sz w:val="16"/>
      <w:szCs w:val="16"/>
    </w:rPr>
  </w:style>
  <w:style w:type="paragraph" w:styleId="CommentText">
    <w:name w:val="annotation text"/>
    <w:basedOn w:val="Normal"/>
    <w:link w:val="CommentTextChar"/>
    <w:unhideWhenUsed/>
    <w:rsid w:val="008E27B4"/>
    <w:rPr>
      <w:sz w:val="20"/>
      <w:szCs w:val="20"/>
    </w:rPr>
  </w:style>
  <w:style w:type="character" w:customStyle="1" w:styleId="CommentTextChar">
    <w:name w:val="Comment Text Char"/>
    <w:basedOn w:val="DefaultParagraphFont"/>
    <w:link w:val="CommentText"/>
    <w:rsid w:val="008E27B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8E27B4"/>
    <w:rPr>
      <w:b/>
      <w:bCs/>
    </w:rPr>
  </w:style>
  <w:style w:type="character" w:customStyle="1" w:styleId="CommentSubjectChar">
    <w:name w:val="Comment Subject Char"/>
    <w:basedOn w:val="CommentTextChar"/>
    <w:link w:val="CommentSubject"/>
    <w:semiHidden/>
    <w:rsid w:val="008E27B4"/>
    <w:rPr>
      <w:rFonts w:ascii="Times New Roman" w:eastAsia="Times New Roman" w:hAnsi="Times New Roman" w:cs="Times New Roman"/>
      <w:b/>
      <w:bCs/>
      <w:sz w:val="20"/>
      <w:szCs w:val="20"/>
    </w:rPr>
  </w:style>
  <w:style w:type="character" w:styleId="Strong">
    <w:name w:val="Strong"/>
    <w:basedOn w:val="DefaultParagraphFont"/>
    <w:uiPriority w:val="22"/>
    <w:qFormat/>
    <w:rsid w:val="00022A1A"/>
    <w:rPr>
      <w:b/>
      <w:bCs/>
    </w:rPr>
  </w:style>
  <w:style w:type="character" w:styleId="UnresolvedMention">
    <w:name w:val="Unresolved Mention"/>
    <w:basedOn w:val="DefaultParagraphFont"/>
    <w:uiPriority w:val="99"/>
    <w:semiHidden/>
    <w:unhideWhenUsed/>
    <w:rsid w:val="00E37041"/>
    <w:rPr>
      <w:color w:val="605E5C"/>
      <w:shd w:val="clear" w:color="auto" w:fill="E1DFDD"/>
    </w:rPr>
  </w:style>
  <w:style w:type="paragraph" w:styleId="BodyText">
    <w:name w:val="Body Text"/>
    <w:basedOn w:val="Normal"/>
    <w:link w:val="BodyTextChar"/>
    <w:uiPriority w:val="1"/>
    <w:qFormat/>
    <w:rsid w:val="00765C5E"/>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765C5E"/>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112312">
      <w:bodyDiv w:val="1"/>
      <w:marLeft w:val="0"/>
      <w:marRight w:val="0"/>
      <w:marTop w:val="0"/>
      <w:marBottom w:val="0"/>
      <w:divBdr>
        <w:top w:val="none" w:sz="0" w:space="0" w:color="auto"/>
        <w:left w:val="none" w:sz="0" w:space="0" w:color="auto"/>
        <w:bottom w:val="none" w:sz="0" w:space="0" w:color="auto"/>
        <w:right w:val="none" w:sz="0" w:space="0" w:color="auto"/>
      </w:divBdr>
    </w:div>
    <w:div w:id="753236796">
      <w:bodyDiv w:val="1"/>
      <w:marLeft w:val="0"/>
      <w:marRight w:val="0"/>
      <w:marTop w:val="0"/>
      <w:marBottom w:val="0"/>
      <w:divBdr>
        <w:top w:val="none" w:sz="0" w:space="0" w:color="auto"/>
        <w:left w:val="none" w:sz="0" w:space="0" w:color="auto"/>
        <w:bottom w:val="none" w:sz="0" w:space="0" w:color="auto"/>
        <w:right w:val="none" w:sz="0" w:space="0" w:color="auto"/>
      </w:divBdr>
    </w:div>
    <w:div w:id="1400976100">
      <w:bodyDiv w:val="1"/>
      <w:marLeft w:val="0"/>
      <w:marRight w:val="0"/>
      <w:marTop w:val="0"/>
      <w:marBottom w:val="0"/>
      <w:divBdr>
        <w:top w:val="none" w:sz="0" w:space="0" w:color="auto"/>
        <w:left w:val="none" w:sz="0" w:space="0" w:color="auto"/>
        <w:bottom w:val="none" w:sz="0" w:space="0" w:color="auto"/>
        <w:right w:val="none" w:sz="0" w:space="0" w:color="auto"/>
      </w:divBdr>
    </w:div>
    <w:div w:id="1519349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archives.msu.edu/records/general" TargetMode="Externa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reg.msu.edu/AcademicPrograms/Text.asp?Section=112&amp;s542"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yperlink" Target="https://brand.msu.edu/" TargetMode="External"/><Relationship Id="rId20"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inyurl.com/3nr94k9c"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casjam\Local%20Settings\Temporary%20Internet%20Files\Content.Outlook\IB4D4H3E\New%20Letterhead-col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tatus xmlns="b9af824b-b9ca-44bc-93e9-131eccbb3ac9" xsi:nil="true"/>
    <Updated xmlns="b9af824b-b9ca-44bc-93e9-131eccbb3ac9" xsi:nil="true"/>
    <Done xmlns="b9af824b-b9ca-44bc-93e9-131eccbb3ac9">true</Done>
    <ConfirmedCurrent xmlns="b9af824b-b9ca-44bc-93e9-131eccbb3a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3BE68F7849A845B253768CFB280D40" ma:contentTypeVersion="17" ma:contentTypeDescription="Create a new document." ma:contentTypeScope="" ma:versionID="6e605d4f1c77109a6325470dd70a44de">
  <xsd:schema xmlns:xsd="http://www.w3.org/2001/XMLSchema" xmlns:xs="http://www.w3.org/2001/XMLSchema" xmlns:p="http://schemas.microsoft.com/office/2006/metadata/properties" xmlns:ns2="b9af824b-b9ca-44bc-93e9-131eccbb3ac9" xmlns:ns3="b9b69cfa-80ab-4e57-8c7c-c439de3a6f57" targetNamespace="http://schemas.microsoft.com/office/2006/metadata/properties" ma:root="true" ma:fieldsID="78e1c4fd8235c7624a0bd5a8c714b07d" ns2:_="" ns3:_="">
    <xsd:import namespace="b9af824b-b9ca-44bc-93e9-131eccbb3ac9"/>
    <xsd:import namespace="b9b69cfa-80ab-4e57-8c7c-c439de3a6f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ne" minOccurs="0"/>
                <xsd:element ref="ns2:MediaLengthInSeconds" minOccurs="0"/>
                <xsd:element ref="ns2:Status" minOccurs="0"/>
                <xsd:element ref="ns2:MediaServiceLocation" minOccurs="0"/>
                <xsd:element ref="ns2:Updated" minOccurs="0"/>
                <xsd:element ref="ns2:ConfirmedCurr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f824b-b9ca-44bc-93e9-131eccbb3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one" ma:index="19" nillable="true" ma:displayName="Done" ma:default="1" ma:internalName="Done">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Status" ma:index="21" nillable="true" ma:displayName="Status " ma:format="Dropdown" ma:internalName="Status">
      <xsd:simpleType>
        <xsd:union memberTypes="dms:Text">
          <xsd:simpleType>
            <xsd:restriction base="dms:Choice">
              <xsd:enumeration value="Drafting"/>
              <xsd:enumeration value="Complete"/>
              <xsd:enumeration value="Implementing "/>
            </xsd:restriction>
          </xsd:simpleType>
        </xsd:union>
      </xsd:simpleType>
    </xsd:element>
    <xsd:element name="MediaServiceLocation" ma:index="22" nillable="true" ma:displayName="Location" ma:internalName="MediaServiceLocation" ma:readOnly="true">
      <xsd:simpleType>
        <xsd:restriction base="dms:Text"/>
      </xsd:simpleType>
    </xsd:element>
    <xsd:element name="Updated" ma:index="23" nillable="true" ma:displayName="Updated" ma:description="May 2018" ma:format="Dropdown" ma:internalName="Updated">
      <xsd:simpleType>
        <xsd:restriction base="dms:Text">
          <xsd:maxLength value="255"/>
        </xsd:restriction>
      </xsd:simpleType>
    </xsd:element>
    <xsd:element name="ConfirmedCurrent" ma:index="24" nillable="true" ma:displayName="Confirmed Current " ma:description="January 14, 2021 " ma:format="Dropdown" ma:internalName="ConfirmedCurr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b69cfa-80ab-4e57-8c7c-c439de3a6f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DA07F9-2F2F-472A-A192-EFBA03364974}">
  <ds:schemaRefs>
    <ds:schemaRef ds:uri="http://schemas.microsoft.com/sharepoint/v3/contenttype/forms"/>
  </ds:schemaRefs>
</ds:datastoreItem>
</file>

<file path=customXml/itemProps2.xml><?xml version="1.0" encoding="utf-8"?>
<ds:datastoreItem xmlns:ds="http://schemas.openxmlformats.org/officeDocument/2006/customXml" ds:itemID="{F248181B-FEB1-4523-A00A-09B06989CF43}">
  <ds:schemaRefs>
    <ds:schemaRef ds:uri="http://schemas.openxmlformats.org/officeDocument/2006/bibliography"/>
  </ds:schemaRefs>
</ds:datastoreItem>
</file>

<file path=customXml/itemProps3.xml><?xml version="1.0" encoding="utf-8"?>
<ds:datastoreItem xmlns:ds="http://schemas.openxmlformats.org/officeDocument/2006/customXml" ds:itemID="{FF5C534D-6CC4-4147-8831-E180C0FDE704}">
  <ds:schemaRefs>
    <ds:schemaRef ds:uri="http://schemas.microsoft.com/office/2006/metadata/properties"/>
    <ds:schemaRef ds:uri="http://schemas.microsoft.com/office/infopath/2007/PartnerControls"/>
    <ds:schemaRef ds:uri="b9af824b-b9ca-44bc-93e9-131eccbb3ac9"/>
  </ds:schemaRefs>
</ds:datastoreItem>
</file>

<file path=customXml/itemProps4.xml><?xml version="1.0" encoding="utf-8"?>
<ds:datastoreItem xmlns:ds="http://schemas.openxmlformats.org/officeDocument/2006/customXml" ds:itemID="{8C6DE932-709F-4267-924A-B586D7C1C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f824b-b9ca-44bc-93e9-131eccbb3ac9"/>
    <ds:schemaRef ds:uri="b9b69cfa-80ab-4e57-8c7c-c439de3a6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 Letterhead-color</Template>
  <TotalTime>1</TotalTime>
  <Pages>18</Pages>
  <Words>3671</Words>
  <Characters>22214</Characters>
  <Application>Microsoft Office Word</Application>
  <DocSecurity>0</DocSecurity>
  <Lines>516</Lines>
  <Paragraphs>221</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25664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lucasjam</dc:creator>
  <cp:lastModifiedBy>Thrush, Taylor</cp:lastModifiedBy>
  <cp:revision>3</cp:revision>
  <cp:lastPrinted>2010-04-19T17:11:00Z</cp:lastPrinted>
  <dcterms:created xsi:type="dcterms:W3CDTF">2022-04-01T18:37:00Z</dcterms:created>
  <dcterms:modified xsi:type="dcterms:W3CDTF">2022-04-01T18:38:00Z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0x010100373BE68F7849A845B253768CFB280D40</vt:lpwstr>
  </property>
</Properties>
</file>