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9EF49" w14:textId="55E93CD2" w:rsidR="00D241C0" w:rsidRDefault="00331935" w:rsidP="00D241C0">
      <w:pPr>
        <w:bidi/>
        <w:spacing w:before="120" w:after="120" w:line="240" w:lineRule="exact"/>
        <w:rPr>
          <w:b/>
          <w:bCs/>
          <w:color w:val="17365D" w:themeColor="text2" w:themeShade="BF"/>
          <w:rtl/>
        </w:rPr>
      </w:pPr>
      <w:r>
        <w:rPr>
          <w:b/>
          <w:bCs/>
          <w:noProof/>
          <w:color w:val="17365D" w:themeColor="text2" w:themeShade="BF"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A3257D9" wp14:editId="7B7BC2B3">
                <wp:simplePos x="0" y="0"/>
                <wp:positionH relativeFrom="column">
                  <wp:posOffset>4678680</wp:posOffset>
                </wp:positionH>
                <wp:positionV relativeFrom="paragraph">
                  <wp:posOffset>-12065</wp:posOffset>
                </wp:positionV>
                <wp:extent cx="2548255" cy="1333500"/>
                <wp:effectExtent l="13970" t="9525" r="9525" b="9525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8255" cy="13335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256B5" w14:textId="77777777" w:rsidR="00785436" w:rsidRPr="00E17289" w:rsidRDefault="00785436" w:rsidP="00BC388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rtl/>
                                <w:lang w:val="ar-SA"/>
                              </w:rPr>
                            </w:pPr>
                            <w:r w:rsidRPr="00E17289">
                              <w:rPr>
                                <w:b/>
                                <w:bCs/>
                                <w:noProof/>
                                <w:rtl/>
                                <w:lang w:val="ar-SA"/>
                              </w:rPr>
                              <w:t>المملكة المغربية</w:t>
                            </w:r>
                          </w:p>
                          <w:p w14:paraId="48A53652" w14:textId="72671FD7" w:rsidR="00785436" w:rsidRPr="00E17289" w:rsidRDefault="00785436" w:rsidP="00BC3886">
                            <w:pPr>
                              <w:pStyle w:val="Heading1"/>
                              <w:bidi/>
                              <w:jc w:val="center"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  <w:lang w:bidi="ar-MA"/>
                              </w:rPr>
                            </w:pPr>
                            <w:r w:rsidRPr="00E17289"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وزارة التربية الوطنية</w:t>
                            </w:r>
                            <w:r w:rsidR="00331935">
                              <w:rPr>
                                <w:rFonts w:cs="Times New Roman" w:hint="cs"/>
                                <w:sz w:val="24"/>
                                <w:szCs w:val="24"/>
                                <w:rtl/>
                              </w:rPr>
                              <w:t> </w:t>
                            </w:r>
                            <w:r w:rsidR="00331935">
                              <w:rPr>
                                <w:rFonts w:cs="Times New Roman" w:hint="cs"/>
                                <w:sz w:val="24"/>
                                <w:szCs w:val="24"/>
                                <w:rtl/>
                                <w:lang w:bidi="ar-MA"/>
                              </w:rPr>
                              <w:t>والتعليم الأولي والرياضة</w:t>
                            </w:r>
                            <w:r w:rsidR="00BC3886">
                              <w:rPr>
                                <w:rFonts w:cs="Times New Roman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0521B618" w14:textId="77777777" w:rsidR="00BC3886" w:rsidRDefault="00785436" w:rsidP="00BC3886">
                            <w:pPr>
                              <w:pStyle w:val="Heading2"/>
                              <w:bidi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E17289"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الأك</w:t>
                            </w:r>
                            <w:r w:rsidR="00BC3886"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اديمية الجهوية للتربية والتكوين</w:t>
                            </w:r>
                          </w:p>
                          <w:p w14:paraId="79536313" w14:textId="77777777" w:rsidR="00785436" w:rsidRPr="00221420" w:rsidRDefault="00785436" w:rsidP="00BC388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rtl/>
                                <w:lang w:bidi="ar-MA"/>
                              </w:rPr>
                            </w:pPr>
                            <w:r w:rsidRPr="00E17289">
                              <w:rPr>
                                <w:rFonts w:hint="cs"/>
                                <w:b/>
                                <w:bCs/>
                                <w:noProof/>
                                <w:rtl/>
                                <w:lang w:val="ar-SA"/>
                              </w:rPr>
                              <w:t>ل</w:t>
                            </w:r>
                            <w:r w:rsidR="00BC3886">
                              <w:rPr>
                                <w:b/>
                                <w:bCs/>
                                <w:noProof/>
                                <w:rtl/>
                                <w:lang w:val="ar-SA"/>
                              </w:rPr>
                              <w:t>جهة :........................</w:t>
                            </w:r>
                            <w:r w:rsidR="00BC3886">
                              <w:rPr>
                                <w:rFonts w:hint="cs"/>
                                <w:b/>
                                <w:bCs/>
                                <w:noProof/>
                                <w:rtl/>
                                <w:lang w:val="ar-SA"/>
                              </w:rPr>
                              <w:t>......................</w:t>
                            </w:r>
                          </w:p>
                          <w:p w14:paraId="0F0CBE20" w14:textId="77777777" w:rsidR="00785436" w:rsidRPr="00E17289" w:rsidRDefault="00785436" w:rsidP="00BC388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noProof/>
                                <w:rtl/>
                                <w:lang w:val="ar-SA"/>
                              </w:rPr>
                            </w:pPr>
                            <w:r w:rsidRPr="00E17289">
                              <w:rPr>
                                <w:b/>
                                <w:bCs/>
                                <w:noProof/>
                                <w:rtl/>
                                <w:lang w:val="ar-SA"/>
                              </w:rPr>
                              <w:t>مديرية: ..........................</w:t>
                            </w:r>
                            <w:r w:rsidR="00BC3886">
                              <w:rPr>
                                <w:rFonts w:hint="cs"/>
                                <w:b/>
                                <w:bCs/>
                                <w:noProof/>
                                <w:rtl/>
                                <w:lang w:val="ar-SA"/>
                              </w:rPr>
                              <w:t>..................</w:t>
                            </w:r>
                          </w:p>
                          <w:p w14:paraId="76E68C97" w14:textId="77777777" w:rsidR="00785436" w:rsidRPr="00002256" w:rsidRDefault="00785436" w:rsidP="00785436">
                            <w:pPr>
                              <w:bidi/>
                              <w:spacing w:before="120" w:after="120" w:line="240" w:lineRule="exact"/>
                              <w:rPr>
                                <w:b/>
                                <w:bCs/>
                                <w:color w:val="17365D"/>
                                <w:sz w:val="24"/>
                                <w:szCs w:val="24"/>
                                <w:lang w:bidi="ar-MA"/>
                              </w:rPr>
                            </w:pPr>
                            <w:r w:rsidRPr="00002256">
                              <w:rPr>
                                <w:b/>
                                <w:bCs/>
                                <w:color w:val="17365D"/>
                                <w:lang w:bidi="ar-MA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3257D9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368.4pt;margin-top:-.95pt;width:200.65pt;height:1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" strokeweight="1.5pt">
                <v:stroke dashstyle="1 1" endcap="round"/>
                <v:textbox>
                  <w:txbxContent>
                    <w:p w14:paraId="256256B5" w14:textId="77777777" w:rsidR="00785436" w:rsidRPr="00E17289" w:rsidRDefault="00785436" w:rsidP="00BC388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rtl/>
                          <w:lang w:val="ar-SA"/>
                        </w:rPr>
                      </w:pPr>
                      <w:r w:rsidRPr="00E17289">
                        <w:rPr>
                          <w:b/>
                          <w:bCs/>
                          <w:noProof/>
                          <w:rtl/>
                          <w:lang w:val="ar-SA"/>
                        </w:rPr>
                        <w:t>المملكة المغربية</w:t>
                      </w:r>
                    </w:p>
                    <w:p w14:paraId="48A53652" w14:textId="72671FD7" w:rsidR="00785436" w:rsidRPr="00E17289" w:rsidRDefault="00785436" w:rsidP="00BC3886">
                      <w:pPr>
                        <w:pStyle w:val="Heading1"/>
                        <w:bidi/>
                        <w:jc w:val="center"/>
                        <w:rPr>
                          <w:rFonts w:cs="Times New Roman"/>
                          <w:sz w:val="24"/>
                          <w:szCs w:val="24"/>
                          <w:rtl/>
                          <w:lang w:bidi="ar-MA"/>
                        </w:rPr>
                      </w:pPr>
                      <w:r w:rsidRPr="00E17289"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وزارة التربية الوطنية</w:t>
                      </w:r>
                      <w:r w:rsidR="00331935">
                        <w:rPr>
                          <w:rFonts w:cs="Times New Roman" w:hint="cs"/>
                          <w:sz w:val="24"/>
                          <w:szCs w:val="24"/>
                          <w:rtl/>
                        </w:rPr>
                        <w:t> </w:t>
                      </w:r>
                      <w:r w:rsidR="00331935">
                        <w:rPr>
                          <w:rFonts w:cs="Times New Roman" w:hint="cs"/>
                          <w:sz w:val="24"/>
                          <w:szCs w:val="24"/>
                          <w:rtl/>
                          <w:lang w:bidi="ar-MA"/>
                        </w:rPr>
                        <w:t>والتعليم الأولي والرياضة</w:t>
                      </w:r>
                      <w:r w:rsidR="00BC3886">
                        <w:rPr>
                          <w:rFonts w:cs="Times New Roman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0521B618" w14:textId="77777777" w:rsidR="00BC3886" w:rsidRDefault="00785436" w:rsidP="00BC3886">
                      <w:pPr>
                        <w:pStyle w:val="Heading2"/>
                        <w:bidi/>
                        <w:rPr>
                          <w:rFonts w:cs="Times New Roman"/>
                          <w:sz w:val="24"/>
                          <w:szCs w:val="24"/>
                          <w:rtl/>
                        </w:rPr>
                      </w:pPr>
                      <w:r w:rsidRPr="00E17289"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الأك</w:t>
                      </w:r>
                      <w:r w:rsidR="00BC3886"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اديمية الجهوية للتربية والتكوين</w:t>
                      </w:r>
                    </w:p>
                    <w:p w14:paraId="79536313" w14:textId="77777777" w:rsidR="00785436" w:rsidRPr="00221420" w:rsidRDefault="00785436" w:rsidP="00BC388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rtl/>
                          <w:lang w:bidi="ar-MA"/>
                        </w:rPr>
                      </w:pPr>
                      <w:r w:rsidRPr="00E17289">
                        <w:rPr>
                          <w:rFonts w:hint="cs"/>
                          <w:b/>
                          <w:bCs/>
                          <w:noProof/>
                          <w:rtl/>
                          <w:lang w:val="ar-SA"/>
                        </w:rPr>
                        <w:t>ل</w:t>
                      </w:r>
                      <w:r w:rsidR="00BC3886">
                        <w:rPr>
                          <w:b/>
                          <w:bCs/>
                          <w:noProof/>
                          <w:rtl/>
                          <w:lang w:val="ar-SA"/>
                        </w:rPr>
                        <w:t>جهة :........................</w:t>
                      </w:r>
                      <w:r w:rsidR="00BC3886">
                        <w:rPr>
                          <w:rFonts w:hint="cs"/>
                          <w:b/>
                          <w:bCs/>
                          <w:noProof/>
                          <w:rtl/>
                          <w:lang w:val="ar-SA"/>
                        </w:rPr>
                        <w:t>......................</w:t>
                      </w:r>
                    </w:p>
                    <w:p w14:paraId="0F0CBE20" w14:textId="77777777" w:rsidR="00785436" w:rsidRPr="00E17289" w:rsidRDefault="00785436" w:rsidP="00BC388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noProof/>
                          <w:rtl/>
                          <w:lang w:val="ar-SA"/>
                        </w:rPr>
                      </w:pPr>
                      <w:r w:rsidRPr="00E17289">
                        <w:rPr>
                          <w:b/>
                          <w:bCs/>
                          <w:noProof/>
                          <w:rtl/>
                          <w:lang w:val="ar-SA"/>
                        </w:rPr>
                        <w:t>مديرية: ..........................</w:t>
                      </w:r>
                      <w:r w:rsidR="00BC3886">
                        <w:rPr>
                          <w:rFonts w:hint="cs"/>
                          <w:b/>
                          <w:bCs/>
                          <w:noProof/>
                          <w:rtl/>
                          <w:lang w:val="ar-SA"/>
                        </w:rPr>
                        <w:t>..................</w:t>
                      </w:r>
                    </w:p>
                    <w:p w14:paraId="76E68C97" w14:textId="77777777" w:rsidR="00785436" w:rsidRPr="00002256" w:rsidRDefault="00785436" w:rsidP="00785436">
                      <w:pPr>
                        <w:bidi/>
                        <w:spacing w:before="120" w:after="120" w:line="240" w:lineRule="exact"/>
                        <w:rPr>
                          <w:b/>
                          <w:bCs/>
                          <w:color w:val="17365D"/>
                          <w:sz w:val="24"/>
                          <w:szCs w:val="24"/>
                          <w:lang w:bidi="ar-MA"/>
                        </w:rPr>
                      </w:pPr>
                      <w:r w:rsidRPr="00002256">
                        <w:rPr>
                          <w:b/>
                          <w:bCs/>
                          <w:color w:val="17365D"/>
                          <w:lang w:bidi="ar-MA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17365D" w:themeColor="text2" w:themeShade="BF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861036A" wp14:editId="4D73886A">
                <wp:simplePos x="0" y="0"/>
                <wp:positionH relativeFrom="column">
                  <wp:posOffset>-179070</wp:posOffset>
                </wp:positionH>
                <wp:positionV relativeFrom="paragraph">
                  <wp:posOffset>-116840</wp:posOffset>
                </wp:positionV>
                <wp:extent cx="2548255" cy="1457325"/>
                <wp:effectExtent l="13970" t="9525" r="9525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8255" cy="1457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E9D81" w14:textId="77777777" w:rsidR="00785436" w:rsidRPr="00002256" w:rsidRDefault="00785436" w:rsidP="00785436">
                            <w:pPr>
                              <w:bidi/>
                              <w:spacing w:before="120" w:after="120" w:line="240" w:lineRule="exact"/>
                              <w:jc w:val="both"/>
                              <w:rPr>
                                <w:b/>
                                <w:bCs/>
                                <w:rtl/>
                                <w:lang w:val="en-US" w:bidi="ar-MA"/>
                              </w:rPr>
                            </w:pPr>
                            <w:r w:rsidRPr="00002256">
                              <w:rPr>
                                <w:rFonts w:hint="cs"/>
                                <w:b/>
                                <w:bCs/>
                                <w:rtl/>
                                <w:lang w:bidi="ar-MA"/>
                              </w:rPr>
                              <w:t>الأســتـــــاذة      : ............................</w:t>
                            </w:r>
                          </w:p>
                          <w:p w14:paraId="76ED391F" w14:textId="77777777" w:rsidR="00785436" w:rsidRPr="00002256" w:rsidRDefault="00785436" w:rsidP="00785436">
                            <w:pPr>
                              <w:bidi/>
                              <w:spacing w:before="120" w:after="120" w:line="240" w:lineRule="exact"/>
                              <w:jc w:val="both"/>
                              <w:rPr>
                                <w:sz w:val="16"/>
                                <w:szCs w:val="16"/>
                                <w:rtl/>
                                <w:lang w:bidi="ar-MA"/>
                              </w:rPr>
                            </w:pPr>
                            <w:r w:rsidRPr="00002256">
                              <w:rPr>
                                <w:rFonts w:hint="cs"/>
                                <w:b/>
                                <w:bCs/>
                                <w:rtl/>
                                <w:lang w:bidi="ar-MA"/>
                              </w:rPr>
                              <w:t xml:space="preserve">رقـم الـتــأجـيـر   : </w:t>
                            </w:r>
                            <w:r w:rsidRPr="00002256">
                              <w:rPr>
                                <w:rFonts w:hint="cs"/>
                                <w:sz w:val="16"/>
                                <w:szCs w:val="16"/>
                                <w:rtl/>
                                <w:lang w:bidi="ar-MA"/>
                              </w:rPr>
                              <w:t>......................................</w:t>
                            </w:r>
                          </w:p>
                          <w:p w14:paraId="05B5639C" w14:textId="77777777" w:rsidR="00785436" w:rsidRPr="00002256" w:rsidRDefault="00785436" w:rsidP="00AB086B">
                            <w:pPr>
                              <w:bidi/>
                              <w:spacing w:before="120" w:after="120" w:line="240" w:lineRule="exact"/>
                              <w:jc w:val="both"/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 w:rsidRPr="00002256">
                              <w:rPr>
                                <w:rFonts w:hint="cs"/>
                                <w:b/>
                                <w:bCs/>
                                <w:rtl/>
                                <w:lang w:bidi="ar-MA"/>
                              </w:rPr>
                              <w:t xml:space="preserve">الـمـسـتــــــوى   : </w:t>
                            </w:r>
                            <w:r w:rsidR="00AB086B" w:rsidRPr="00AB086B"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  <w:t xml:space="preserve">الثالث </w:t>
                            </w:r>
                            <w:r w:rsidRPr="00002256">
                              <w:rPr>
                                <w:rFonts w:hint="cs"/>
                                <w:b/>
                                <w:bCs/>
                                <w:rtl/>
                                <w:lang w:bidi="ar-MA"/>
                              </w:rPr>
                              <w:t>ابـتـــدائـي</w:t>
                            </w:r>
                          </w:p>
                          <w:p w14:paraId="1ABB0934" w14:textId="0E6A9316" w:rsidR="00785436" w:rsidRPr="00002256" w:rsidRDefault="00785436" w:rsidP="00785436">
                            <w:pPr>
                              <w:bidi/>
                              <w:spacing w:before="120" w:after="120" w:line="240" w:lineRule="exact"/>
                              <w:jc w:val="both"/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 w:rsidRPr="00002256">
                              <w:rPr>
                                <w:rFonts w:hint="cs"/>
                                <w:b/>
                                <w:bCs/>
                                <w:rtl/>
                                <w:lang w:bidi="ar-MA"/>
                              </w:rPr>
                              <w:t xml:space="preserve">الموسم الدراسي : </w:t>
                            </w:r>
                            <w:r w:rsidR="00331935">
                              <w:rPr>
                                <w:b/>
                                <w:bCs/>
                                <w:lang w:bidi="ar-MA"/>
                              </w:rPr>
                              <w:t>…………………………….</w:t>
                            </w:r>
                          </w:p>
                          <w:p w14:paraId="145CC5D8" w14:textId="77777777" w:rsidR="00785436" w:rsidRPr="00002256" w:rsidRDefault="00785436" w:rsidP="00785436">
                            <w:pPr>
                              <w:bidi/>
                              <w:spacing w:before="120" w:after="120" w:line="240" w:lineRule="exact"/>
                              <w:jc w:val="both"/>
                              <w:rPr>
                                <w:b/>
                                <w:bCs/>
                                <w:rtl/>
                                <w:lang w:bidi="ar-MA"/>
                              </w:rPr>
                            </w:pPr>
                            <w:r w:rsidRPr="00002256">
                              <w:rPr>
                                <w:rFonts w:hint="cs"/>
                                <w:b/>
                                <w:bCs/>
                                <w:rtl/>
                                <w:lang w:bidi="ar-MA"/>
                              </w:rPr>
                              <w:t xml:space="preserve">الـصـيـغــــة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MA"/>
                              </w:rPr>
                              <w:t xml:space="preserve">      </w:t>
                            </w:r>
                            <w:r w:rsidRPr="00002256">
                              <w:rPr>
                                <w:rFonts w:hint="cs"/>
                                <w:b/>
                                <w:bCs/>
                                <w:rtl/>
                                <w:lang w:bidi="ar-MA"/>
                              </w:rPr>
                              <w:t>: الــثـــانــيـــة</w:t>
                            </w:r>
                          </w:p>
                          <w:p w14:paraId="461E9A8D" w14:textId="77777777" w:rsidR="00785436" w:rsidRPr="00002256" w:rsidRDefault="00785436" w:rsidP="00785436">
                            <w:pPr>
                              <w:bidi/>
                              <w:spacing w:before="120" w:after="120" w:line="240" w:lineRule="exact"/>
                              <w:rPr>
                                <w:b/>
                                <w:bCs/>
                                <w:color w:val="17365D"/>
                                <w:sz w:val="24"/>
                                <w:szCs w:val="24"/>
                                <w:lang w:bidi="ar-MA"/>
                              </w:rPr>
                            </w:pPr>
                            <w:r w:rsidRPr="00002256">
                              <w:rPr>
                                <w:b/>
                                <w:bCs/>
                                <w:color w:val="17365D"/>
                                <w:lang w:bidi="ar-MA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1036A" id="AutoShape 10" o:spid="_x0000_s1027" type="#_x0000_t176" style="position:absolute;left:0;text-align:left;margin-left:-14.1pt;margin-top:-9.2pt;width:200.65pt;height:11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" strokeweight="1.5pt">
                <v:stroke dashstyle="1 1" endcap="round"/>
                <v:textbox>
                  <w:txbxContent>
                    <w:p w14:paraId="44FE9D81" w14:textId="77777777" w:rsidR="00785436" w:rsidRPr="00002256" w:rsidRDefault="00785436" w:rsidP="00785436">
                      <w:pPr>
                        <w:bidi/>
                        <w:spacing w:before="120" w:after="120" w:line="240" w:lineRule="exact"/>
                        <w:jc w:val="both"/>
                        <w:rPr>
                          <w:b/>
                          <w:bCs/>
                          <w:rtl/>
                          <w:lang w:val="en-US" w:bidi="ar-MA"/>
                        </w:rPr>
                      </w:pPr>
                      <w:r w:rsidRPr="00002256">
                        <w:rPr>
                          <w:rFonts w:hint="cs"/>
                          <w:b/>
                          <w:bCs/>
                          <w:rtl/>
                          <w:lang w:bidi="ar-MA"/>
                        </w:rPr>
                        <w:t>الأســتـــــاذة      : ............................</w:t>
                      </w:r>
                    </w:p>
                    <w:p w14:paraId="76ED391F" w14:textId="77777777" w:rsidR="00785436" w:rsidRPr="00002256" w:rsidRDefault="00785436" w:rsidP="00785436">
                      <w:pPr>
                        <w:bidi/>
                        <w:spacing w:before="120" w:after="120" w:line="240" w:lineRule="exact"/>
                        <w:jc w:val="both"/>
                        <w:rPr>
                          <w:sz w:val="16"/>
                          <w:szCs w:val="16"/>
                          <w:rtl/>
                          <w:lang w:bidi="ar-MA"/>
                        </w:rPr>
                      </w:pPr>
                      <w:r w:rsidRPr="00002256">
                        <w:rPr>
                          <w:rFonts w:hint="cs"/>
                          <w:b/>
                          <w:bCs/>
                          <w:rtl/>
                          <w:lang w:bidi="ar-MA"/>
                        </w:rPr>
                        <w:t xml:space="preserve">رقـم الـتــأجـيـر   : </w:t>
                      </w:r>
                      <w:r w:rsidRPr="00002256">
                        <w:rPr>
                          <w:rFonts w:hint="cs"/>
                          <w:sz w:val="16"/>
                          <w:szCs w:val="16"/>
                          <w:rtl/>
                          <w:lang w:bidi="ar-MA"/>
                        </w:rPr>
                        <w:t>......................................</w:t>
                      </w:r>
                    </w:p>
                    <w:p w14:paraId="05B5639C" w14:textId="77777777" w:rsidR="00785436" w:rsidRPr="00002256" w:rsidRDefault="00785436" w:rsidP="00AB086B">
                      <w:pPr>
                        <w:bidi/>
                        <w:spacing w:before="120" w:after="120" w:line="240" w:lineRule="exact"/>
                        <w:jc w:val="both"/>
                        <w:rPr>
                          <w:b/>
                          <w:bCs/>
                          <w:rtl/>
                          <w:lang w:bidi="ar-MA"/>
                        </w:rPr>
                      </w:pPr>
                      <w:r w:rsidRPr="00002256">
                        <w:rPr>
                          <w:rFonts w:hint="cs"/>
                          <w:b/>
                          <w:bCs/>
                          <w:rtl/>
                          <w:lang w:bidi="ar-MA"/>
                        </w:rPr>
                        <w:t xml:space="preserve">الـمـسـتــــــوى   : </w:t>
                      </w:r>
                      <w:r w:rsidR="00AB086B" w:rsidRPr="00AB086B">
                        <w:rPr>
                          <w:b/>
                          <w:bCs/>
                          <w:rtl/>
                          <w:lang w:bidi="ar-MA"/>
                        </w:rPr>
                        <w:t xml:space="preserve">الثالث </w:t>
                      </w:r>
                      <w:r w:rsidRPr="00002256">
                        <w:rPr>
                          <w:rFonts w:hint="cs"/>
                          <w:b/>
                          <w:bCs/>
                          <w:rtl/>
                          <w:lang w:bidi="ar-MA"/>
                        </w:rPr>
                        <w:t>ابـتـــدائـي</w:t>
                      </w:r>
                    </w:p>
                    <w:p w14:paraId="1ABB0934" w14:textId="0E6A9316" w:rsidR="00785436" w:rsidRPr="00002256" w:rsidRDefault="00785436" w:rsidP="00785436">
                      <w:pPr>
                        <w:bidi/>
                        <w:spacing w:before="120" w:after="120" w:line="240" w:lineRule="exact"/>
                        <w:jc w:val="both"/>
                        <w:rPr>
                          <w:b/>
                          <w:bCs/>
                          <w:rtl/>
                          <w:lang w:bidi="ar-MA"/>
                        </w:rPr>
                      </w:pPr>
                      <w:r w:rsidRPr="00002256">
                        <w:rPr>
                          <w:rFonts w:hint="cs"/>
                          <w:b/>
                          <w:bCs/>
                          <w:rtl/>
                          <w:lang w:bidi="ar-MA"/>
                        </w:rPr>
                        <w:t xml:space="preserve">الموسم الدراسي : </w:t>
                      </w:r>
                      <w:r w:rsidR="00331935">
                        <w:rPr>
                          <w:b/>
                          <w:bCs/>
                          <w:lang w:bidi="ar-MA"/>
                        </w:rPr>
                        <w:t>…………………………….</w:t>
                      </w:r>
                    </w:p>
                    <w:p w14:paraId="145CC5D8" w14:textId="77777777" w:rsidR="00785436" w:rsidRPr="00002256" w:rsidRDefault="00785436" w:rsidP="00785436">
                      <w:pPr>
                        <w:bidi/>
                        <w:spacing w:before="120" w:after="120" w:line="240" w:lineRule="exact"/>
                        <w:jc w:val="both"/>
                        <w:rPr>
                          <w:b/>
                          <w:bCs/>
                          <w:rtl/>
                          <w:lang w:bidi="ar-MA"/>
                        </w:rPr>
                      </w:pPr>
                      <w:r w:rsidRPr="00002256">
                        <w:rPr>
                          <w:rFonts w:hint="cs"/>
                          <w:b/>
                          <w:bCs/>
                          <w:rtl/>
                          <w:lang w:bidi="ar-MA"/>
                        </w:rPr>
                        <w:t xml:space="preserve">الـصـيـغــــة </w:t>
                      </w:r>
                      <w:r>
                        <w:rPr>
                          <w:rFonts w:hint="cs"/>
                          <w:b/>
                          <w:bCs/>
                          <w:rtl/>
                          <w:lang w:bidi="ar-MA"/>
                        </w:rPr>
                        <w:t xml:space="preserve">      </w:t>
                      </w:r>
                      <w:r w:rsidRPr="00002256">
                        <w:rPr>
                          <w:rFonts w:hint="cs"/>
                          <w:b/>
                          <w:bCs/>
                          <w:rtl/>
                          <w:lang w:bidi="ar-MA"/>
                        </w:rPr>
                        <w:t>: الــثـــانــيـــة</w:t>
                      </w:r>
                    </w:p>
                    <w:p w14:paraId="461E9A8D" w14:textId="77777777" w:rsidR="00785436" w:rsidRPr="00002256" w:rsidRDefault="00785436" w:rsidP="00785436">
                      <w:pPr>
                        <w:bidi/>
                        <w:spacing w:before="120" w:after="120" w:line="240" w:lineRule="exact"/>
                        <w:rPr>
                          <w:b/>
                          <w:bCs/>
                          <w:color w:val="17365D"/>
                          <w:sz w:val="24"/>
                          <w:szCs w:val="24"/>
                          <w:lang w:bidi="ar-MA"/>
                        </w:rPr>
                      </w:pPr>
                      <w:r w:rsidRPr="00002256">
                        <w:rPr>
                          <w:b/>
                          <w:bCs/>
                          <w:color w:val="17365D"/>
                          <w:lang w:bidi="ar-MA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494D7772" w14:textId="77777777" w:rsidR="00785436" w:rsidRDefault="00785436" w:rsidP="00785436">
      <w:pPr>
        <w:bidi/>
        <w:spacing w:before="120" w:after="120" w:line="240" w:lineRule="exact"/>
        <w:rPr>
          <w:b/>
          <w:bCs/>
          <w:color w:val="17365D" w:themeColor="text2" w:themeShade="BF"/>
          <w:rtl/>
        </w:rPr>
      </w:pPr>
    </w:p>
    <w:p w14:paraId="3BEC2588" w14:textId="77777777" w:rsidR="00785436" w:rsidRDefault="00785436" w:rsidP="00785436">
      <w:pPr>
        <w:bidi/>
        <w:spacing w:before="120" w:after="120" w:line="240" w:lineRule="exact"/>
        <w:rPr>
          <w:b/>
          <w:bCs/>
          <w:color w:val="17365D" w:themeColor="text2" w:themeShade="BF"/>
          <w:rtl/>
        </w:rPr>
      </w:pPr>
    </w:p>
    <w:p w14:paraId="6D68B96E" w14:textId="77777777" w:rsidR="00785436" w:rsidRDefault="00785436" w:rsidP="00785436">
      <w:pPr>
        <w:bidi/>
        <w:spacing w:before="120" w:after="120" w:line="240" w:lineRule="exact"/>
        <w:rPr>
          <w:b/>
          <w:bCs/>
          <w:color w:val="17365D" w:themeColor="text2" w:themeShade="BF"/>
          <w:rtl/>
        </w:rPr>
      </w:pPr>
    </w:p>
    <w:p w14:paraId="659EA7CC" w14:textId="77777777" w:rsidR="00785436" w:rsidRDefault="00785436" w:rsidP="00785436">
      <w:pPr>
        <w:bidi/>
        <w:spacing w:before="120" w:after="120" w:line="240" w:lineRule="exact"/>
        <w:rPr>
          <w:b/>
          <w:bCs/>
          <w:color w:val="17365D" w:themeColor="text2" w:themeShade="BF"/>
          <w:rtl/>
        </w:rPr>
      </w:pPr>
    </w:p>
    <w:p w14:paraId="12981A40" w14:textId="77777777" w:rsidR="00785436" w:rsidRDefault="00785436" w:rsidP="00785436">
      <w:pPr>
        <w:bidi/>
        <w:spacing w:before="120" w:after="120" w:line="240" w:lineRule="exact"/>
        <w:rPr>
          <w:b/>
          <w:bCs/>
          <w:sz w:val="24"/>
          <w:szCs w:val="24"/>
          <w:rtl/>
        </w:rPr>
      </w:pPr>
    </w:p>
    <w:p w14:paraId="7033B442" w14:textId="000192F1" w:rsidR="00D241C0" w:rsidRDefault="00331935" w:rsidP="00D241C0">
      <w:pPr>
        <w:bidi/>
        <w:spacing w:before="120" w:after="120" w:line="240" w:lineRule="exact"/>
        <w:rPr>
          <w:sz w:val="24"/>
          <w:szCs w:val="24"/>
        </w:rPr>
      </w:pPr>
      <w:r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CCCBC59" wp14:editId="727B51E4">
                <wp:simplePos x="0" y="0"/>
                <wp:positionH relativeFrom="margin">
                  <wp:align>center</wp:align>
                </wp:positionH>
                <wp:positionV relativeFrom="paragraph">
                  <wp:posOffset>21590</wp:posOffset>
                </wp:positionV>
                <wp:extent cx="4629150" cy="480695"/>
                <wp:effectExtent l="32385" t="36195" r="34290" b="3556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480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ED321" w14:textId="77777777" w:rsidR="00785436" w:rsidRPr="00AB086B" w:rsidRDefault="00AB086B" w:rsidP="00AB086B">
                            <w:pPr>
                              <w:jc w:val="center"/>
                              <w:rPr>
                                <w:szCs w:val="40"/>
                              </w:rPr>
                            </w:pPr>
                            <w:r w:rsidRPr="00AB086B">
                              <w:rPr>
                                <w:rFonts w:cs="Sultan Medium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>استعمال الزمن للمستوى الثالث الابتدائي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CCBC5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8" type="#_x0000_t202" style="position:absolute;left:0;text-align:left;margin-left:0;margin-top:1.7pt;width:364.5pt;height:37.85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" strokeweight="4.5pt">
                <v:stroke linestyle="thickThin"/>
                <v:textbox>
                  <w:txbxContent>
                    <w:p w14:paraId="0FEED321" w14:textId="77777777" w:rsidR="00785436" w:rsidRPr="00AB086B" w:rsidRDefault="00AB086B" w:rsidP="00AB086B">
                      <w:pPr>
                        <w:jc w:val="center"/>
                        <w:rPr>
                          <w:szCs w:val="40"/>
                        </w:rPr>
                      </w:pPr>
                      <w:r w:rsidRPr="00AB086B">
                        <w:rPr>
                          <w:rFonts w:cs="Sultan Medium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>استعمال الزمن للمستوى الثالث الابتدائي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972BDC" w14:textId="77777777" w:rsidR="00D241C0" w:rsidRPr="00D241C0" w:rsidRDefault="00D241C0" w:rsidP="00D241C0">
      <w:pPr>
        <w:bidi/>
        <w:rPr>
          <w:sz w:val="24"/>
          <w:szCs w:val="24"/>
        </w:rPr>
      </w:pPr>
    </w:p>
    <w:tbl>
      <w:tblPr>
        <w:tblStyle w:val="TableGrid"/>
        <w:tblpPr w:leftFromText="141" w:rightFromText="141" w:vertAnchor="text" w:horzAnchor="margin" w:tblpY="379"/>
        <w:bidiVisual/>
        <w:tblW w:w="11030" w:type="dxa"/>
        <w:tblCellSpacing w:w="11" w:type="dxa"/>
        <w:tblLayout w:type="fixed"/>
        <w:tblLook w:val="04A0" w:firstRow="1" w:lastRow="0" w:firstColumn="1" w:lastColumn="0" w:noHBand="0" w:noVBand="1"/>
      </w:tblPr>
      <w:tblGrid>
        <w:gridCol w:w="39"/>
        <w:gridCol w:w="838"/>
        <w:gridCol w:w="1691"/>
        <w:gridCol w:w="1691"/>
        <w:gridCol w:w="1690"/>
        <w:gridCol w:w="1690"/>
        <w:gridCol w:w="1690"/>
        <w:gridCol w:w="1701"/>
      </w:tblGrid>
      <w:tr w:rsidR="00AB086B" w14:paraId="5F1B8A2E" w14:textId="77777777" w:rsidTr="006D5685">
        <w:trPr>
          <w:gridBefore w:val="2"/>
          <w:wBefore w:w="814" w:type="dxa"/>
          <w:trHeight w:hRule="exact" w:val="454"/>
          <w:tblCellSpacing w:w="11" w:type="dxa"/>
        </w:trPr>
        <w:tc>
          <w:tcPr>
            <w:tcW w:w="1674" w:type="dxa"/>
            <w:shd w:val="clear" w:color="auto" w:fill="E5DFEC" w:themeFill="accent4" w:themeFillTint="33"/>
          </w:tcPr>
          <w:p w14:paraId="647A4F57" w14:textId="77777777" w:rsidR="00AB086B" w:rsidRPr="001F5BA3" w:rsidRDefault="00AB086B" w:rsidP="006D5685">
            <w:pPr>
              <w:bidi/>
              <w:spacing w:before="120" w:after="120" w:line="24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الإثنين</w:t>
            </w:r>
          </w:p>
        </w:tc>
        <w:tc>
          <w:tcPr>
            <w:tcW w:w="1674" w:type="dxa"/>
            <w:shd w:val="clear" w:color="auto" w:fill="E5DFEC" w:themeFill="accent4" w:themeFillTint="33"/>
          </w:tcPr>
          <w:p w14:paraId="4342B431" w14:textId="77777777" w:rsidR="00AB086B" w:rsidRPr="001F5BA3" w:rsidRDefault="00AB086B" w:rsidP="006D5685">
            <w:pPr>
              <w:bidi/>
              <w:spacing w:before="120" w:after="120" w:line="24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الثلاثاء</w:t>
            </w:r>
          </w:p>
        </w:tc>
        <w:tc>
          <w:tcPr>
            <w:tcW w:w="1673" w:type="dxa"/>
            <w:shd w:val="clear" w:color="auto" w:fill="E5DFEC" w:themeFill="accent4" w:themeFillTint="33"/>
          </w:tcPr>
          <w:p w14:paraId="710791BE" w14:textId="77777777" w:rsidR="00AB086B" w:rsidRPr="001F5BA3" w:rsidRDefault="00AB086B" w:rsidP="006D5685">
            <w:pPr>
              <w:bidi/>
              <w:spacing w:before="120" w:after="120" w:line="24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الأربعاء</w:t>
            </w:r>
          </w:p>
        </w:tc>
        <w:tc>
          <w:tcPr>
            <w:tcW w:w="1673" w:type="dxa"/>
            <w:shd w:val="clear" w:color="auto" w:fill="E5DFEC" w:themeFill="accent4" w:themeFillTint="33"/>
          </w:tcPr>
          <w:p w14:paraId="4A6F0CFA" w14:textId="77777777" w:rsidR="00AB086B" w:rsidRPr="001F5BA3" w:rsidRDefault="00AB086B" w:rsidP="006D5685">
            <w:pPr>
              <w:bidi/>
              <w:spacing w:before="120" w:after="120" w:line="24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الخميس</w:t>
            </w:r>
          </w:p>
        </w:tc>
        <w:tc>
          <w:tcPr>
            <w:tcW w:w="1673" w:type="dxa"/>
            <w:shd w:val="clear" w:color="auto" w:fill="E5DFEC" w:themeFill="accent4" w:themeFillTint="33"/>
          </w:tcPr>
          <w:p w14:paraId="21519C7A" w14:textId="77777777" w:rsidR="00AB086B" w:rsidRPr="001F5BA3" w:rsidRDefault="00AB086B" w:rsidP="006D5685">
            <w:pPr>
              <w:bidi/>
              <w:spacing w:before="120" w:after="120" w:line="24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الجمعة</w:t>
            </w:r>
          </w:p>
        </w:tc>
        <w:tc>
          <w:tcPr>
            <w:tcW w:w="1673" w:type="dxa"/>
            <w:shd w:val="clear" w:color="auto" w:fill="E5DFEC" w:themeFill="accent4" w:themeFillTint="33"/>
          </w:tcPr>
          <w:p w14:paraId="52ECBD00" w14:textId="77777777" w:rsidR="00AB086B" w:rsidRPr="001F5BA3" w:rsidRDefault="00AB086B" w:rsidP="006D5685">
            <w:pPr>
              <w:bidi/>
              <w:spacing w:before="120" w:after="120" w:line="24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السبت</w:t>
            </w:r>
          </w:p>
        </w:tc>
      </w:tr>
      <w:tr w:rsidR="00AB086B" w14:paraId="4E0C6DD3" w14:textId="77777777" w:rsidTr="006D5685">
        <w:trPr>
          <w:gridBefore w:val="1"/>
          <w:trHeight w:hRule="exact" w:val="227"/>
          <w:tblCellSpacing w:w="11" w:type="dxa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FF"/>
          </w:tcPr>
          <w:p w14:paraId="3E90F71B" w14:textId="77777777" w:rsidR="00AB086B" w:rsidRPr="00E610C4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610C4">
              <w:rPr>
                <w:rFonts w:hint="cs"/>
                <w:b/>
                <w:bCs/>
                <w:sz w:val="20"/>
                <w:szCs w:val="20"/>
                <w:rtl/>
              </w:rPr>
              <w:t>عربية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shd w:val="clear" w:color="auto" w:fill="FFCCFF"/>
          </w:tcPr>
          <w:p w14:paraId="5A648BF7" w14:textId="77777777" w:rsidR="00AB086B" w:rsidRPr="001F5BA3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674" w:type="dxa"/>
            <w:tcBorders>
              <w:bottom w:val="single" w:sz="4" w:space="0" w:color="auto"/>
            </w:tcBorders>
            <w:shd w:val="clear" w:color="auto" w:fill="FFCCFF"/>
          </w:tcPr>
          <w:p w14:paraId="5E5A75AB" w14:textId="77777777" w:rsidR="00AB086B" w:rsidRPr="001F5BA3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673" w:type="dxa"/>
            <w:tcBorders>
              <w:bottom w:val="single" w:sz="4" w:space="0" w:color="auto"/>
            </w:tcBorders>
            <w:shd w:val="clear" w:color="auto" w:fill="FFCCFF"/>
          </w:tcPr>
          <w:p w14:paraId="4F611363" w14:textId="77777777" w:rsidR="00AB086B" w:rsidRPr="001F5BA3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673" w:type="dxa"/>
            <w:tcBorders>
              <w:bottom w:val="single" w:sz="4" w:space="0" w:color="auto"/>
            </w:tcBorders>
            <w:shd w:val="clear" w:color="auto" w:fill="FFCCFF"/>
          </w:tcPr>
          <w:p w14:paraId="5A3196E1" w14:textId="77777777" w:rsidR="00AB086B" w:rsidRPr="001F5BA3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673" w:type="dxa"/>
            <w:tcBorders>
              <w:bottom w:val="single" w:sz="4" w:space="0" w:color="auto"/>
            </w:tcBorders>
            <w:shd w:val="clear" w:color="auto" w:fill="FFCCFF"/>
          </w:tcPr>
          <w:p w14:paraId="3B760E61" w14:textId="77777777" w:rsidR="00AB086B" w:rsidRPr="001F5BA3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673" w:type="dxa"/>
            <w:tcBorders>
              <w:bottom w:val="single" w:sz="4" w:space="0" w:color="auto"/>
            </w:tcBorders>
            <w:shd w:val="clear" w:color="auto" w:fill="FFCCFF"/>
          </w:tcPr>
          <w:p w14:paraId="3B127482" w14:textId="77777777" w:rsidR="00AB086B" w:rsidRPr="001F5BA3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AB086B" w14:paraId="69867A4F" w14:textId="77777777" w:rsidTr="006D5685">
        <w:trPr>
          <w:gridBefore w:val="1"/>
          <w:trHeight w:hRule="exact" w:val="227"/>
          <w:tblCellSpacing w:w="11" w:type="dxa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CC"/>
          </w:tcPr>
          <w:p w14:paraId="4DDE263F" w14:textId="77777777" w:rsidR="00AB086B" w:rsidRPr="00E610C4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610C4">
              <w:rPr>
                <w:rFonts w:hint="cs"/>
                <w:b/>
                <w:bCs/>
                <w:sz w:val="20"/>
                <w:szCs w:val="20"/>
                <w:rtl/>
              </w:rPr>
              <w:t>فرنسية</w:t>
            </w:r>
          </w:p>
        </w:tc>
        <w:tc>
          <w:tcPr>
            <w:tcW w:w="1674" w:type="dxa"/>
            <w:tcBorders>
              <w:top w:val="single" w:sz="4" w:space="0" w:color="auto"/>
            </w:tcBorders>
            <w:shd w:val="clear" w:color="auto" w:fill="99FFCC"/>
          </w:tcPr>
          <w:p w14:paraId="5E6E1C9F" w14:textId="77777777" w:rsidR="00AB086B" w:rsidRPr="001F5BA3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</w:tcBorders>
            <w:shd w:val="clear" w:color="auto" w:fill="99FFCC"/>
          </w:tcPr>
          <w:p w14:paraId="414CE284" w14:textId="77777777" w:rsidR="00AB086B" w:rsidRPr="001F5BA3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</w:tcBorders>
            <w:shd w:val="clear" w:color="auto" w:fill="99FFCC"/>
          </w:tcPr>
          <w:p w14:paraId="3D9ACB3A" w14:textId="77777777" w:rsidR="00AB086B" w:rsidRPr="001F5BA3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</w:tcBorders>
            <w:shd w:val="clear" w:color="auto" w:fill="99FFCC"/>
          </w:tcPr>
          <w:p w14:paraId="767351C6" w14:textId="77777777" w:rsidR="00AB086B" w:rsidRPr="001F5BA3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</w:tcBorders>
            <w:shd w:val="clear" w:color="auto" w:fill="99FFCC"/>
          </w:tcPr>
          <w:p w14:paraId="411513BD" w14:textId="77777777" w:rsidR="00AB086B" w:rsidRPr="001F5BA3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</w:tcBorders>
            <w:shd w:val="clear" w:color="auto" w:fill="99FFCC"/>
          </w:tcPr>
          <w:p w14:paraId="60A30868" w14:textId="77777777" w:rsidR="00AB086B" w:rsidRPr="001F5BA3" w:rsidRDefault="00AB086B" w:rsidP="006D5685">
            <w:pPr>
              <w:bidi/>
              <w:spacing w:before="120" w:after="120" w:line="100" w:lineRule="exact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F5BA3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</w:tr>
      <w:tr w:rsidR="00AB086B" w14:paraId="0F16D20C" w14:textId="77777777" w:rsidTr="006D5685">
        <w:trPr>
          <w:trHeight w:hRule="exact" w:val="1985"/>
          <w:tblCellSpacing w:w="11" w:type="dxa"/>
        </w:trPr>
        <w:tc>
          <w:tcPr>
            <w:tcW w:w="8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670F248E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  <w:r w:rsidRPr="006170AA">
              <w:rPr>
                <w:rFonts w:hint="cs"/>
                <w:b/>
                <w:bCs/>
                <w:rtl/>
              </w:rPr>
              <w:t>8:00</w:t>
            </w:r>
          </w:p>
          <w:p w14:paraId="4AFA3F17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  <w:p w14:paraId="7D533795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  <w:p w14:paraId="7C885459" w14:textId="77777777" w:rsidR="00AB086B" w:rsidRDefault="00AB086B" w:rsidP="006D5685">
            <w:pPr>
              <w:bidi/>
              <w:spacing w:before="120" w:after="120" w:line="480" w:lineRule="exact"/>
              <w:jc w:val="center"/>
              <w:rPr>
                <w:b/>
                <w:bCs/>
                <w:rtl/>
              </w:rPr>
            </w:pPr>
            <w:r w:rsidRPr="006170AA">
              <w:rPr>
                <w:rFonts w:hint="cs"/>
                <w:b/>
                <w:bCs/>
                <w:rtl/>
              </w:rPr>
              <w:t>10:15</w:t>
            </w:r>
          </w:p>
          <w:p w14:paraId="1518D90A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1674" w:type="dxa"/>
            <w:tcBorders>
              <w:left w:val="single" w:sz="4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754B0E1A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74" w:type="dxa"/>
            <w:tcBorders>
              <w:bottom w:val="single" w:sz="4" w:space="0" w:color="auto"/>
            </w:tcBorders>
            <w:shd w:val="clear" w:color="auto" w:fill="FFCCFF"/>
          </w:tcPr>
          <w:p w14:paraId="5B68E17F" w14:textId="77777777" w:rsidR="00AB086B" w:rsidRPr="00ED6E90" w:rsidRDefault="00AB086B" w:rsidP="006D5685">
            <w:pPr>
              <w:bidi/>
              <w:spacing w:before="120" w:after="120" w:line="400" w:lineRule="exact"/>
              <w:jc w:val="center"/>
              <w:rPr>
                <w:sz w:val="24"/>
                <w:szCs w:val="24"/>
                <w:rtl/>
              </w:rPr>
            </w:pPr>
            <w:r w:rsidRPr="00ED6E90">
              <w:rPr>
                <w:rFonts w:hint="cs"/>
                <w:sz w:val="24"/>
                <w:szCs w:val="24"/>
                <w:rtl/>
              </w:rPr>
              <w:t xml:space="preserve">قراءة </w:t>
            </w:r>
            <w:r>
              <w:rPr>
                <w:rFonts w:hint="cs"/>
                <w:sz w:val="24"/>
                <w:szCs w:val="24"/>
                <w:rtl/>
              </w:rPr>
              <w:t>30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د</w:t>
            </w:r>
          </w:p>
          <w:p w14:paraId="619FAE42" w14:textId="77777777" w:rsidR="00AB086B" w:rsidRPr="00ED6E90" w:rsidRDefault="00AB086B" w:rsidP="006D5685">
            <w:pPr>
              <w:bidi/>
              <w:spacing w:before="120" w:after="120" w:line="40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تراكيب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45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د</w:t>
            </w:r>
          </w:p>
          <w:p w14:paraId="45ED141C" w14:textId="77777777" w:rsidR="00AB086B" w:rsidRPr="00ED6E90" w:rsidRDefault="00AB086B" w:rsidP="006D5685">
            <w:pPr>
              <w:bidi/>
              <w:spacing w:before="120" w:after="120" w:line="40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تربية إسلامية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45</w:t>
            </w:r>
            <w:r w:rsidRPr="00ED6E90"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1673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332952DC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  <w:shd w:val="clear" w:color="auto" w:fill="FFCCFF"/>
          </w:tcPr>
          <w:p w14:paraId="535C8FD9" w14:textId="77777777" w:rsidR="00AB086B" w:rsidRPr="00ED6E90" w:rsidRDefault="00AB086B" w:rsidP="006D5685">
            <w:pPr>
              <w:bidi/>
              <w:spacing w:before="120" w:after="120" w:line="4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نشاط علمي 45 د</w:t>
            </w:r>
          </w:p>
          <w:p w14:paraId="21074E14" w14:textId="77777777" w:rsidR="00AB086B" w:rsidRPr="00ED6E90" w:rsidRDefault="00AB086B" w:rsidP="006D5685">
            <w:pPr>
              <w:bidi/>
              <w:spacing w:before="120" w:after="120" w:line="4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تطبيقات كتابية45</w:t>
            </w:r>
            <w:r w:rsidRPr="00ED6E90">
              <w:rPr>
                <w:rFonts w:hint="cs"/>
                <w:sz w:val="24"/>
                <w:szCs w:val="24"/>
                <w:rtl/>
              </w:rPr>
              <w:t>د</w:t>
            </w:r>
          </w:p>
          <w:p w14:paraId="304B0B5D" w14:textId="77777777" w:rsidR="00AB086B" w:rsidRPr="00ED6E90" w:rsidRDefault="00AB086B" w:rsidP="006D5685">
            <w:pPr>
              <w:bidi/>
              <w:spacing w:before="120" w:after="120" w:line="4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تربية إسلامية 45د</w:t>
            </w:r>
          </w:p>
        </w:tc>
        <w:tc>
          <w:tcPr>
            <w:tcW w:w="1673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9FFCE2B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rtl/>
              </w:rPr>
            </w:pPr>
          </w:p>
        </w:tc>
        <w:tc>
          <w:tcPr>
            <w:tcW w:w="1673" w:type="dxa"/>
            <w:tcBorders>
              <w:bottom w:val="single" w:sz="4" w:space="0" w:color="auto"/>
            </w:tcBorders>
            <w:shd w:val="clear" w:color="auto" w:fill="FFCCFF"/>
          </w:tcPr>
          <w:p w14:paraId="75952A39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قراءة 30 د</w:t>
            </w:r>
          </w:p>
          <w:p w14:paraId="7681CE68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  <w:r w:rsidRPr="00ED6E90">
              <w:rPr>
                <w:rFonts w:hint="cs"/>
                <w:sz w:val="24"/>
                <w:szCs w:val="24"/>
                <w:rtl/>
              </w:rPr>
              <w:t>تعبير</w:t>
            </w:r>
            <w:r>
              <w:rPr>
                <w:rFonts w:hint="cs"/>
                <w:sz w:val="24"/>
                <w:szCs w:val="24"/>
                <w:rtl/>
              </w:rPr>
              <w:t xml:space="preserve"> كتابي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30 د</w:t>
            </w:r>
          </w:p>
          <w:p w14:paraId="6CD855CD" w14:textId="77777777" w:rsidR="00AB086B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نشاط علمي45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د</w:t>
            </w:r>
          </w:p>
          <w:p w14:paraId="42609A93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تربية فنية 30 د</w:t>
            </w:r>
          </w:p>
        </w:tc>
      </w:tr>
      <w:tr w:rsidR="00AB086B" w14:paraId="45FCC8A4" w14:textId="77777777" w:rsidTr="006D5685">
        <w:trPr>
          <w:trHeight w:hRule="exact" w:val="227"/>
          <w:tblCellSpacing w:w="11" w:type="dxa"/>
        </w:trPr>
        <w:tc>
          <w:tcPr>
            <w:tcW w:w="8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984C543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10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90904D" w14:textId="77777777" w:rsidR="00AB086B" w:rsidRDefault="00AB086B" w:rsidP="006D5685">
            <w:pPr>
              <w:bidi/>
              <w:spacing w:before="120" w:after="120" w:line="80" w:lineRule="exact"/>
              <w:jc w:val="center"/>
              <w:rPr>
                <w:sz w:val="24"/>
                <w:szCs w:val="24"/>
                <w:rtl/>
              </w:rPr>
            </w:pPr>
            <w:r w:rsidRPr="006F3B45">
              <w:rPr>
                <w:rFonts w:hint="cs"/>
                <w:b/>
                <w:bCs/>
                <w:sz w:val="16"/>
                <w:szCs w:val="16"/>
                <w:rtl/>
                <w:lang w:bidi="ar-MA"/>
              </w:rPr>
              <w:t>فـــــتــــــــــــــــــرة اســـــتــــــــــــــــــــراحـــــــــــــــــة</w:t>
            </w:r>
          </w:p>
        </w:tc>
      </w:tr>
      <w:tr w:rsidR="00AB086B" w14:paraId="629E9EB3" w14:textId="77777777" w:rsidTr="006D5685">
        <w:trPr>
          <w:trHeight w:hRule="exact" w:val="1985"/>
          <w:tblCellSpacing w:w="11" w:type="dxa"/>
        </w:trPr>
        <w:tc>
          <w:tcPr>
            <w:tcW w:w="814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0DAA205C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10:30</w:t>
            </w:r>
          </w:p>
          <w:p w14:paraId="52A828A9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  <w:p w14:paraId="182CC0ED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  <w:p w14:paraId="07F1FC4C" w14:textId="77777777" w:rsidR="00AB086B" w:rsidRDefault="00AB086B" w:rsidP="006D5685">
            <w:pPr>
              <w:bidi/>
              <w:spacing w:before="120" w:after="120" w:line="480" w:lineRule="exact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12 :40</w:t>
            </w:r>
          </w:p>
          <w:p w14:paraId="6968ABED" w14:textId="77777777" w:rsidR="00AB086B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  <w:p w14:paraId="6F988567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942A63F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74" w:type="dxa"/>
            <w:tcBorders>
              <w:top w:val="single" w:sz="4" w:space="0" w:color="auto"/>
            </w:tcBorders>
            <w:shd w:val="clear" w:color="auto" w:fill="99FFCC"/>
          </w:tcPr>
          <w:p w14:paraId="1CF09309" w14:textId="77777777" w:rsidR="00AB086B" w:rsidRPr="00354D7D" w:rsidRDefault="00AB086B" w:rsidP="006D5685">
            <w:pPr>
              <w:bidi/>
              <w:spacing w:after="0" w:line="320" w:lineRule="exact"/>
              <w:jc w:val="center"/>
              <w:rPr>
                <w:sz w:val="24"/>
                <w:szCs w:val="24"/>
                <w:rtl/>
                <w:lang w:val="en-US" w:bidi="ar-MA"/>
              </w:rPr>
            </w:pPr>
            <w:r>
              <w:rPr>
                <w:rFonts w:hint="cs"/>
                <w:sz w:val="24"/>
                <w:szCs w:val="24"/>
                <w:rtl/>
                <w:lang w:val="en-US" w:bidi="ar-MA"/>
              </w:rPr>
              <w:t>رياضيات 40 د</w:t>
            </w:r>
          </w:p>
          <w:p w14:paraId="54457312" w14:textId="77777777" w:rsidR="00AB086B" w:rsidRPr="00ED6E90" w:rsidRDefault="00AB086B" w:rsidP="006D5685">
            <w:pPr>
              <w:bidi/>
              <w:spacing w:after="0"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Exp. Orale 30 mn</w:t>
            </w:r>
          </w:p>
          <w:p w14:paraId="075C593A" w14:textId="77777777" w:rsidR="00AB086B" w:rsidRPr="00ED6E90" w:rsidRDefault="00AB086B" w:rsidP="006D5685">
            <w:pPr>
              <w:bidi/>
              <w:spacing w:after="0" w:line="32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Lecture 30 mn</w:t>
            </w:r>
          </w:p>
          <w:p w14:paraId="7CD7B7D2" w14:textId="77777777" w:rsidR="00AB086B" w:rsidRPr="00ED6E90" w:rsidRDefault="00AB086B" w:rsidP="006D5685">
            <w:pPr>
              <w:bidi/>
              <w:spacing w:after="0" w:line="32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Exercices Ecrits 30 mn</w:t>
            </w:r>
          </w:p>
          <w:p w14:paraId="7AB3E481" w14:textId="77777777" w:rsidR="00AB086B" w:rsidRPr="00ED6E90" w:rsidRDefault="00AB086B" w:rsidP="006D5685">
            <w:pPr>
              <w:bidi/>
              <w:spacing w:before="120" w:after="120" w:line="280" w:lineRule="exact"/>
              <w:jc w:val="center"/>
              <w:rPr>
                <w:sz w:val="24"/>
                <w:szCs w:val="24"/>
                <w:rtl/>
              </w:rPr>
            </w:pPr>
          </w:p>
          <w:p w14:paraId="62521462" w14:textId="77777777" w:rsidR="00AB086B" w:rsidRPr="00ED6E90" w:rsidRDefault="00AB086B" w:rsidP="006D5685">
            <w:pPr>
              <w:bidi/>
              <w:spacing w:before="120" w:after="120" w:line="280" w:lineRule="exact"/>
              <w:jc w:val="center"/>
              <w:rPr>
                <w:sz w:val="24"/>
                <w:szCs w:val="24"/>
                <w:rtl/>
              </w:rPr>
            </w:pPr>
          </w:p>
          <w:p w14:paraId="01E4E69F" w14:textId="77777777" w:rsidR="00AB086B" w:rsidRPr="00ED6E90" w:rsidRDefault="00AB086B" w:rsidP="006D5685">
            <w:pPr>
              <w:bidi/>
              <w:spacing w:before="120" w:after="120" w:line="28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73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5700E45" w14:textId="77777777" w:rsidR="00AB086B" w:rsidRPr="00ED6E90" w:rsidRDefault="00AB086B" w:rsidP="006D5685">
            <w:pPr>
              <w:bidi/>
              <w:spacing w:before="120" w:after="120" w:line="440" w:lineRule="exact"/>
              <w:jc w:val="center"/>
              <w:rPr>
                <w:sz w:val="24"/>
                <w:szCs w:val="24"/>
                <w:rtl/>
              </w:rPr>
            </w:pPr>
          </w:p>
          <w:p w14:paraId="76E042DC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73" w:type="dxa"/>
            <w:tcBorders>
              <w:top w:val="single" w:sz="4" w:space="0" w:color="auto"/>
            </w:tcBorders>
            <w:shd w:val="clear" w:color="auto" w:fill="99FFCC"/>
          </w:tcPr>
          <w:p w14:paraId="1471E1F1" w14:textId="77777777" w:rsidR="00AB086B" w:rsidRPr="00ED6E90" w:rsidRDefault="00AB086B" w:rsidP="006D5685">
            <w:pPr>
              <w:bidi/>
              <w:spacing w:before="120" w:after="120" w:line="280" w:lineRule="exact"/>
              <w:jc w:val="center"/>
              <w:rPr>
                <w:sz w:val="24"/>
                <w:szCs w:val="24"/>
                <w:rtl/>
                <w:lang w:bidi="ar-MA"/>
              </w:rPr>
            </w:pPr>
            <w:r>
              <w:rPr>
                <w:rFonts w:hint="cs"/>
                <w:sz w:val="24"/>
                <w:szCs w:val="24"/>
                <w:rtl/>
                <w:lang w:bidi="ar-MA"/>
              </w:rPr>
              <w:t>رياضيات 40</w:t>
            </w:r>
            <w:r w:rsidRPr="00ED6E90">
              <w:rPr>
                <w:rFonts w:hint="cs"/>
                <w:sz w:val="24"/>
                <w:szCs w:val="24"/>
                <w:rtl/>
                <w:lang w:bidi="ar-MA"/>
              </w:rPr>
              <w:t xml:space="preserve"> د</w:t>
            </w:r>
          </w:p>
          <w:p w14:paraId="6FF5A34E" w14:textId="77777777" w:rsidR="00AB086B" w:rsidRPr="00ED6E90" w:rsidRDefault="00AB086B" w:rsidP="006D5685">
            <w:pPr>
              <w:spacing w:before="120" w:after="120" w:line="280" w:lineRule="exact"/>
              <w:jc w:val="center"/>
              <w:rPr>
                <w:sz w:val="24"/>
                <w:szCs w:val="24"/>
                <w:rtl/>
                <w:lang w:bidi="ar-MA"/>
              </w:rPr>
            </w:pPr>
            <w:r>
              <w:rPr>
                <w:sz w:val="24"/>
                <w:szCs w:val="24"/>
                <w:lang w:bidi="ar-MA"/>
              </w:rPr>
              <w:t>Exp. Orale 30 mn</w:t>
            </w:r>
          </w:p>
          <w:p w14:paraId="3D86CF7D" w14:textId="77777777" w:rsidR="00AB086B" w:rsidRPr="00ED6E90" w:rsidRDefault="00AB086B" w:rsidP="006D5685">
            <w:pPr>
              <w:spacing w:before="120" w:after="120" w:line="280" w:lineRule="exact"/>
              <w:jc w:val="center"/>
              <w:rPr>
                <w:sz w:val="24"/>
                <w:szCs w:val="24"/>
                <w:rtl/>
                <w:lang w:bidi="ar-MA"/>
              </w:rPr>
            </w:pPr>
            <w:r>
              <w:rPr>
                <w:sz w:val="24"/>
                <w:szCs w:val="24"/>
                <w:lang w:bidi="ar-MA"/>
              </w:rPr>
              <w:t>Lecture 30 mn</w:t>
            </w:r>
          </w:p>
          <w:p w14:paraId="77D2B477" w14:textId="77777777" w:rsidR="00AB086B" w:rsidRPr="00ED6E90" w:rsidRDefault="00AB086B" w:rsidP="006D5685">
            <w:pPr>
              <w:spacing w:before="120" w:after="120" w:line="28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  <w:lang w:bidi="ar-MA"/>
              </w:rPr>
              <w:t>Ecriture 30 mn</w:t>
            </w:r>
          </w:p>
          <w:p w14:paraId="69623310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  <w:p w14:paraId="774DD423" w14:textId="77777777" w:rsidR="00AB086B" w:rsidRPr="00ED6E90" w:rsidRDefault="00AB086B" w:rsidP="006D5685">
            <w:pPr>
              <w:bidi/>
              <w:spacing w:before="120" w:after="120" w:line="340" w:lineRule="exact"/>
              <w:rPr>
                <w:sz w:val="24"/>
                <w:szCs w:val="24"/>
                <w:rtl/>
              </w:rPr>
            </w:pPr>
          </w:p>
        </w:tc>
        <w:tc>
          <w:tcPr>
            <w:tcW w:w="1673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7FD02F0F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73" w:type="dxa"/>
            <w:tcBorders>
              <w:top w:val="single" w:sz="4" w:space="0" w:color="auto"/>
            </w:tcBorders>
            <w:shd w:val="clear" w:color="auto" w:fill="99FFCC"/>
          </w:tcPr>
          <w:p w14:paraId="70AA4576" w14:textId="77777777" w:rsidR="00AB086B" w:rsidRPr="00ED6E90" w:rsidRDefault="00AB086B" w:rsidP="006D5685">
            <w:pPr>
              <w:bidi/>
              <w:spacing w:after="0" w:line="320" w:lineRule="exact"/>
              <w:jc w:val="center"/>
              <w:rPr>
                <w:sz w:val="24"/>
                <w:szCs w:val="24"/>
                <w:rtl/>
              </w:rPr>
            </w:pPr>
            <w:r w:rsidRPr="00ED6E90">
              <w:rPr>
                <w:rFonts w:hint="cs"/>
                <w:sz w:val="24"/>
                <w:szCs w:val="24"/>
                <w:rtl/>
              </w:rPr>
              <w:t xml:space="preserve">رياضيات </w:t>
            </w:r>
            <w:r>
              <w:rPr>
                <w:rFonts w:hint="cs"/>
                <w:sz w:val="24"/>
                <w:szCs w:val="24"/>
                <w:rtl/>
              </w:rPr>
              <w:t>40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د</w:t>
            </w:r>
          </w:p>
          <w:p w14:paraId="4F37B92D" w14:textId="77777777" w:rsidR="00AB086B" w:rsidRPr="00ED6E90" w:rsidRDefault="00AB086B" w:rsidP="006D5685">
            <w:pPr>
              <w:spacing w:after="0" w:line="32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 xml:space="preserve">Exp. Orale </w:t>
            </w:r>
            <w:r>
              <w:rPr>
                <w:rFonts w:hint="cs"/>
                <w:sz w:val="24"/>
                <w:szCs w:val="24"/>
                <w:rtl/>
              </w:rPr>
              <w:t>25</w:t>
            </w:r>
            <w:r>
              <w:rPr>
                <w:sz w:val="24"/>
                <w:szCs w:val="24"/>
              </w:rPr>
              <w:t xml:space="preserve"> mn</w:t>
            </w:r>
          </w:p>
          <w:p w14:paraId="27C7D030" w14:textId="77777777" w:rsidR="00AB086B" w:rsidRDefault="00AB086B" w:rsidP="006D5685">
            <w:pPr>
              <w:spacing w:after="0"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Lecture </w:t>
            </w:r>
            <w:r>
              <w:rPr>
                <w:rFonts w:hint="cs"/>
                <w:sz w:val="24"/>
                <w:szCs w:val="24"/>
                <w:rtl/>
              </w:rPr>
              <w:t>20</w:t>
            </w:r>
            <w:r>
              <w:rPr>
                <w:sz w:val="24"/>
                <w:szCs w:val="24"/>
              </w:rPr>
              <w:t xml:space="preserve"> mn</w:t>
            </w:r>
          </w:p>
          <w:p w14:paraId="378A76F0" w14:textId="77777777" w:rsidR="00AB086B" w:rsidRDefault="00AB086B" w:rsidP="006D5685">
            <w:pPr>
              <w:spacing w:after="0"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Dictée </w:t>
            </w:r>
            <w:r>
              <w:rPr>
                <w:rFonts w:hint="cs"/>
                <w:sz w:val="24"/>
                <w:szCs w:val="24"/>
                <w:rtl/>
              </w:rPr>
              <w:t>20</w:t>
            </w:r>
            <w:r>
              <w:rPr>
                <w:sz w:val="24"/>
                <w:szCs w:val="24"/>
              </w:rPr>
              <w:t xml:space="preserve"> mn</w:t>
            </w:r>
          </w:p>
          <w:p w14:paraId="5601A330" w14:textId="77777777" w:rsidR="00AB086B" w:rsidRPr="006D37D8" w:rsidRDefault="00AB086B" w:rsidP="006D5685">
            <w:pPr>
              <w:bidi/>
              <w:spacing w:after="0" w:line="320" w:lineRule="exact"/>
              <w:jc w:val="center"/>
              <w:rPr>
                <w:sz w:val="24"/>
                <w:szCs w:val="24"/>
                <w:rtl/>
                <w:lang w:val="en-US" w:bidi="ar-MA"/>
              </w:rPr>
            </w:pPr>
            <w:r>
              <w:rPr>
                <w:rFonts w:hint="cs"/>
                <w:sz w:val="24"/>
                <w:szCs w:val="24"/>
                <w:rtl/>
                <w:lang w:val="en-US" w:bidi="ar-MA"/>
              </w:rPr>
              <w:t>رياضيات 25 د</w:t>
            </w:r>
          </w:p>
          <w:p w14:paraId="17DE45A7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  <w:p w14:paraId="4522C9A5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</w:tr>
      <w:tr w:rsidR="00AB086B" w14:paraId="7C073786" w14:textId="77777777" w:rsidTr="006D5685">
        <w:trPr>
          <w:trHeight w:hRule="exact" w:val="227"/>
          <w:tblCellSpacing w:w="11" w:type="dxa"/>
        </w:trPr>
        <w:tc>
          <w:tcPr>
            <w:tcW w:w="8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A3B181C" w14:textId="77777777" w:rsidR="00AB086B" w:rsidRPr="006170AA" w:rsidRDefault="00AB086B" w:rsidP="006D5685">
            <w:pPr>
              <w:bidi/>
              <w:spacing w:before="120" w:after="120" w:line="80" w:lineRule="exact"/>
              <w:jc w:val="center"/>
              <w:rPr>
                <w:b/>
                <w:bCs/>
                <w:rtl/>
              </w:rPr>
            </w:pPr>
          </w:p>
        </w:tc>
        <w:tc>
          <w:tcPr>
            <w:tcW w:w="10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818D744" w14:textId="77777777" w:rsidR="00AB086B" w:rsidRPr="00C26716" w:rsidRDefault="00AB086B" w:rsidP="006D5685">
            <w:pPr>
              <w:bidi/>
              <w:spacing w:before="120" w:after="120" w:line="280" w:lineRule="exact"/>
              <w:jc w:val="center"/>
              <w:rPr>
                <w:b/>
                <w:bCs/>
                <w:sz w:val="20"/>
                <w:szCs w:val="20"/>
                <w:lang w:bidi="ar-MA"/>
              </w:rPr>
            </w:pPr>
            <w:r w:rsidRPr="00C26716">
              <w:rPr>
                <w:rFonts w:hint="cs"/>
                <w:b/>
                <w:bCs/>
                <w:sz w:val="20"/>
                <w:szCs w:val="20"/>
                <w:rtl/>
                <w:lang w:bidi="ar-MA"/>
              </w:rPr>
              <w:t>بــــــــعــــــــــــــــــــــــــد الــــــــــــــــــــــــــــــزوال</w:t>
            </w:r>
          </w:p>
        </w:tc>
      </w:tr>
      <w:tr w:rsidR="00AB086B" w14:paraId="5BDE5115" w14:textId="77777777" w:rsidTr="006D5685">
        <w:trPr>
          <w:trHeight w:val="567"/>
          <w:tblCellSpacing w:w="11" w:type="dxa"/>
        </w:trPr>
        <w:tc>
          <w:tcPr>
            <w:tcW w:w="81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BE9F821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13:00</w:t>
            </w:r>
          </w:p>
          <w:p w14:paraId="19E0EBEC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  <w:p w14:paraId="64C77FB8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  <w:p w14:paraId="547B9E85" w14:textId="77777777" w:rsidR="00AB086B" w:rsidRDefault="00AB086B" w:rsidP="006D5685">
            <w:pPr>
              <w:bidi/>
              <w:spacing w:before="120" w:after="120" w:line="480" w:lineRule="exact"/>
              <w:jc w:val="center"/>
              <w:rPr>
                <w:b/>
                <w:bCs/>
                <w:rtl/>
              </w:rPr>
            </w:pPr>
          </w:p>
          <w:p w14:paraId="257D24A4" w14:textId="77777777" w:rsidR="00AB086B" w:rsidRPr="006170AA" w:rsidRDefault="00AB086B" w:rsidP="006D5685">
            <w:pPr>
              <w:bidi/>
              <w:spacing w:before="120" w:after="120" w:line="480" w:lineRule="exact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15:15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99FFCC"/>
          </w:tcPr>
          <w:p w14:paraId="4CF376A1" w14:textId="77777777" w:rsidR="00AB086B" w:rsidRPr="00ED6E90" w:rsidRDefault="00AB086B" w:rsidP="006D5685">
            <w:pPr>
              <w:bidi/>
              <w:spacing w:before="120" w:after="120" w:line="320" w:lineRule="exact"/>
              <w:jc w:val="center"/>
              <w:rPr>
                <w:sz w:val="24"/>
                <w:szCs w:val="24"/>
                <w:rtl/>
              </w:rPr>
            </w:pPr>
            <w:r w:rsidRPr="00ED6E90">
              <w:rPr>
                <w:rFonts w:hint="cs"/>
                <w:sz w:val="24"/>
                <w:szCs w:val="24"/>
                <w:rtl/>
              </w:rPr>
              <w:t xml:space="preserve">رياضيات </w:t>
            </w:r>
            <w:r>
              <w:rPr>
                <w:sz w:val="24"/>
                <w:szCs w:val="24"/>
              </w:rPr>
              <w:t>45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د</w:t>
            </w:r>
          </w:p>
          <w:p w14:paraId="331ACA2B" w14:textId="77777777" w:rsidR="00AB086B" w:rsidRPr="00ED6E90" w:rsidRDefault="00AB086B" w:rsidP="006D5685">
            <w:pPr>
              <w:bidi/>
              <w:spacing w:before="120" w:after="120" w:line="32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Exp. Orale 30 mn</w:t>
            </w:r>
          </w:p>
          <w:p w14:paraId="25CA98A2" w14:textId="77777777" w:rsidR="00AB086B" w:rsidRPr="00ED6E90" w:rsidRDefault="00AB086B" w:rsidP="006D5685">
            <w:pPr>
              <w:bidi/>
              <w:spacing w:before="120" w:after="120" w:line="32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Lecture 30 mn</w:t>
            </w:r>
          </w:p>
          <w:p w14:paraId="684E3D7D" w14:textId="77777777" w:rsidR="00AB086B" w:rsidRPr="00B75B61" w:rsidRDefault="00AB086B" w:rsidP="006D5685">
            <w:pPr>
              <w:bidi/>
              <w:spacing w:before="120" w:after="120" w:line="320" w:lineRule="exact"/>
              <w:jc w:val="center"/>
              <w:rPr>
                <w:color w:val="002060"/>
                <w:sz w:val="24"/>
                <w:szCs w:val="24"/>
                <w:rtl/>
                <w:lang w:bidi="ar-MA"/>
              </w:rPr>
            </w:pPr>
            <w:r>
              <w:rPr>
                <w:sz w:val="24"/>
                <w:szCs w:val="24"/>
              </w:rPr>
              <w:t>Ecriture 30 mn</w:t>
            </w:r>
          </w:p>
        </w:tc>
        <w:tc>
          <w:tcPr>
            <w:tcW w:w="1674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14:paraId="1C99DEEC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تربية بدنية 60 د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</w:tcBorders>
            <w:shd w:val="clear" w:color="auto" w:fill="99FFCC"/>
          </w:tcPr>
          <w:p w14:paraId="5609B689" w14:textId="77777777" w:rsidR="00AB086B" w:rsidRPr="00ED6E90" w:rsidRDefault="00AB086B" w:rsidP="006D5685">
            <w:pPr>
              <w:bidi/>
              <w:spacing w:before="120" w:after="120" w:line="240" w:lineRule="exact"/>
              <w:jc w:val="center"/>
              <w:rPr>
                <w:sz w:val="24"/>
                <w:szCs w:val="24"/>
                <w:rtl/>
              </w:rPr>
            </w:pPr>
            <w:r w:rsidRPr="00ED6E90">
              <w:rPr>
                <w:rFonts w:hint="cs"/>
                <w:sz w:val="24"/>
                <w:szCs w:val="24"/>
                <w:rtl/>
              </w:rPr>
              <w:t xml:space="preserve">رياضيات </w:t>
            </w:r>
            <w:r>
              <w:rPr>
                <w:sz w:val="24"/>
                <w:szCs w:val="24"/>
              </w:rPr>
              <w:t>45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د</w:t>
            </w:r>
          </w:p>
          <w:p w14:paraId="4DAC8574" w14:textId="77777777" w:rsidR="00AB086B" w:rsidRPr="00ED6E90" w:rsidRDefault="00AB086B" w:rsidP="006D5685">
            <w:pPr>
              <w:bidi/>
              <w:spacing w:before="120" w:after="120" w:line="2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Exp. Orale 30 mn</w:t>
            </w:r>
          </w:p>
          <w:p w14:paraId="6E888B41" w14:textId="77777777" w:rsidR="00AB086B" w:rsidRPr="00ED6E90" w:rsidRDefault="00AB086B" w:rsidP="006D5685">
            <w:pPr>
              <w:spacing w:before="120" w:after="120" w:line="2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 xml:space="preserve"> Lecture 30 mn </w:t>
            </w:r>
          </w:p>
          <w:p w14:paraId="07532DD5" w14:textId="77777777" w:rsidR="00AB086B" w:rsidRPr="00ED6E90" w:rsidRDefault="00AB086B" w:rsidP="006D5685">
            <w:pPr>
              <w:spacing w:before="120" w:after="120" w:line="2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Poésie / Document 30 mn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shd w:val="clear" w:color="auto" w:fill="99FFCC"/>
          </w:tcPr>
          <w:p w14:paraId="1D12098A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تربية بدنية 60 د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</w:tcBorders>
            <w:shd w:val="clear" w:color="auto" w:fill="99FFCC"/>
          </w:tcPr>
          <w:p w14:paraId="5804BFB5" w14:textId="77777777" w:rsidR="00AB086B" w:rsidRPr="00ED6E90" w:rsidRDefault="00AB086B" w:rsidP="006D5685">
            <w:pPr>
              <w:bidi/>
              <w:spacing w:before="120" w:after="120" w:line="280" w:lineRule="exact"/>
              <w:jc w:val="center"/>
              <w:rPr>
                <w:sz w:val="24"/>
                <w:szCs w:val="24"/>
                <w:rtl/>
              </w:rPr>
            </w:pPr>
            <w:r w:rsidRPr="00ED6E90">
              <w:rPr>
                <w:rFonts w:hint="cs"/>
                <w:sz w:val="24"/>
                <w:szCs w:val="24"/>
                <w:rtl/>
              </w:rPr>
              <w:t xml:space="preserve">رياضيات </w:t>
            </w:r>
            <w:r>
              <w:rPr>
                <w:rFonts w:hint="cs"/>
                <w:sz w:val="24"/>
                <w:szCs w:val="24"/>
                <w:rtl/>
              </w:rPr>
              <w:t>45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د</w:t>
            </w:r>
          </w:p>
          <w:p w14:paraId="493B7505" w14:textId="77777777" w:rsidR="00AB086B" w:rsidRPr="00ED6E90" w:rsidRDefault="00AB086B" w:rsidP="006D5685">
            <w:pPr>
              <w:spacing w:before="120" w:after="120" w:line="28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Exp. Orale 30 mn</w:t>
            </w:r>
          </w:p>
          <w:p w14:paraId="09051ABC" w14:textId="77777777" w:rsidR="00AB086B" w:rsidRPr="00ED6E90" w:rsidRDefault="00AB086B" w:rsidP="006D5685">
            <w:pPr>
              <w:spacing w:before="120" w:after="120" w:line="28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sz w:val="24"/>
                <w:szCs w:val="24"/>
              </w:rPr>
              <w:t>Lecture 30 mn</w:t>
            </w:r>
          </w:p>
          <w:p w14:paraId="23DF5093" w14:textId="77777777" w:rsidR="00AB086B" w:rsidRPr="00B75B61" w:rsidRDefault="00AB086B" w:rsidP="006D5685">
            <w:pPr>
              <w:spacing w:before="120" w:after="120" w:line="280" w:lineRule="exact"/>
              <w:jc w:val="center"/>
              <w:rPr>
                <w:color w:val="002060"/>
                <w:sz w:val="24"/>
                <w:szCs w:val="24"/>
                <w:rtl/>
              </w:rPr>
            </w:pPr>
            <w:r>
              <w:t xml:space="preserve">Exercices Ecrits 30 mn 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922ECAC" w14:textId="77777777" w:rsidR="00AB086B" w:rsidRPr="00B75B61" w:rsidRDefault="00AB086B" w:rsidP="006D5685">
            <w:pPr>
              <w:bidi/>
              <w:spacing w:before="120" w:after="120" w:line="340" w:lineRule="exact"/>
              <w:jc w:val="center"/>
              <w:rPr>
                <w:color w:val="002060"/>
                <w:sz w:val="24"/>
                <w:szCs w:val="24"/>
                <w:rtl/>
              </w:rPr>
            </w:pPr>
          </w:p>
        </w:tc>
      </w:tr>
      <w:tr w:rsidR="00AB086B" w14:paraId="7A9B79DA" w14:textId="77777777" w:rsidTr="006D5685">
        <w:trPr>
          <w:trHeight w:val="1968"/>
          <w:tblCellSpacing w:w="11" w:type="dxa"/>
        </w:trPr>
        <w:tc>
          <w:tcPr>
            <w:tcW w:w="814" w:type="dxa"/>
            <w:gridSpan w:val="2"/>
            <w:vMerge/>
            <w:tcBorders>
              <w:right w:val="single" w:sz="4" w:space="0" w:color="auto"/>
            </w:tcBorders>
            <w:shd w:val="clear" w:color="auto" w:fill="C6D9F1" w:themeFill="text2" w:themeFillTint="33"/>
          </w:tcPr>
          <w:p w14:paraId="7AD98138" w14:textId="77777777" w:rsidR="00AB086B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1674" w:type="dxa"/>
            <w:vMerge/>
            <w:tcBorders>
              <w:left w:val="single" w:sz="4" w:space="0" w:color="auto"/>
            </w:tcBorders>
            <w:shd w:val="clear" w:color="auto" w:fill="99FFCC"/>
          </w:tcPr>
          <w:p w14:paraId="053F4572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74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757E2E1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73" w:type="dxa"/>
            <w:vMerge/>
            <w:shd w:val="clear" w:color="auto" w:fill="99FFCC"/>
          </w:tcPr>
          <w:p w14:paraId="31A7C1FB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73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0BC997C6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673" w:type="dxa"/>
            <w:vMerge/>
            <w:shd w:val="clear" w:color="auto" w:fill="99FFCC"/>
          </w:tcPr>
          <w:p w14:paraId="4FD03562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73" w:type="dxa"/>
            <w:vMerge/>
            <w:tcBorders>
              <w:tl2br w:val="single" w:sz="4" w:space="0" w:color="auto"/>
              <w:tr2bl w:val="single" w:sz="4" w:space="0" w:color="auto"/>
            </w:tcBorders>
          </w:tcPr>
          <w:p w14:paraId="019CE21F" w14:textId="77777777" w:rsidR="00AB086B" w:rsidRPr="00B75B61" w:rsidRDefault="00AB086B" w:rsidP="006D5685">
            <w:pPr>
              <w:bidi/>
              <w:spacing w:before="120" w:after="120" w:line="340" w:lineRule="exact"/>
              <w:jc w:val="center"/>
              <w:rPr>
                <w:color w:val="002060"/>
                <w:sz w:val="24"/>
                <w:szCs w:val="24"/>
                <w:rtl/>
              </w:rPr>
            </w:pPr>
          </w:p>
        </w:tc>
      </w:tr>
      <w:tr w:rsidR="00AB086B" w14:paraId="55B07082" w14:textId="77777777" w:rsidTr="006D5685">
        <w:trPr>
          <w:trHeight w:hRule="exact" w:val="227"/>
          <w:tblCellSpacing w:w="11" w:type="dxa"/>
        </w:trPr>
        <w:tc>
          <w:tcPr>
            <w:tcW w:w="8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99EA20C" w14:textId="77777777" w:rsidR="00AB086B" w:rsidRPr="006170AA" w:rsidRDefault="00AB086B" w:rsidP="006D5685">
            <w:pPr>
              <w:bidi/>
              <w:spacing w:before="120" w:after="120" w:line="80" w:lineRule="exact"/>
              <w:jc w:val="center"/>
              <w:rPr>
                <w:b/>
                <w:bCs/>
                <w:rtl/>
              </w:rPr>
            </w:pPr>
          </w:p>
        </w:tc>
        <w:tc>
          <w:tcPr>
            <w:tcW w:w="101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BB8380" w14:textId="77777777" w:rsidR="00AB086B" w:rsidRDefault="00AB086B" w:rsidP="006D5685">
            <w:pPr>
              <w:bidi/>
              <w:spacing w:before="120" w:after="120" w:line="80" w:lineRule="exact"/>
              <w:jc w:val="center"/>
              <w:rPr>
                <w:sz w:val="24"/>
                <w:szCs w:val="24"/>
                <w:rtl/>
              </w:rPr>
            </w:pPr>
            <w:r w:rsidRPr="006F3B45">
              <w:rPr>
                <w:rFonts w:hint="cs"/>
                <w:b/>
                <w:bCs/>
                <w:sz w:val="16"/>
                <w:szCs w:val="16"/>
                <w:rtl/>
                <w:lang w:bidi="ar-MA"/>
              </w:rPr>
              <w:t>فـــــتــــــــــــــــــرة اســـــتــــــــــــــــــــراحـــــــــــــــــة</w:t>
            </w:r>
          </w:p>
        </w:tc>
      </w:tr>
      <w:tr w:rsidR="00AB086B" w14:paraId="07F650BA" w14:textId="77777777" w:rsidTr="006D5685">
        <w:trPr>
          <w:trHeight w:hRule="exact" w:val="1985"/>
          <w:tblCellSpacing w:w="11" w:type="dxa"/>
        </w:trPr>
        <w:tc>
          <w:tcPr>
            <w:tcW w:w="81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6CD90F1B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15:30</w:t>
            </w:r>
          </w:p>
          <w:p w14:paraId="5E255D84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  <w:p w14:paraId="5A818192" w14:textId="77777777" w:rsidR="00AB086B" w:rsidRPr="006170AA" w:rsidRDefault="00AB086B" w:rsidP="006D5685">
            <w:pPr>
              <w:bidi/>
              <w:jc w:val="center"/>
              <w:rPr>
                <w:b/>
                <w:bCs/>
                <w:rtl/>
              </w:rPr>
            </w:pPr>
          </w:p>
          <w:p w14:paraId="3554981B" w14:textId="77777777" w:rsidR="00AB086B" w:rsidRPr="006170AA" w:rsidRDefault="00AB086B" w:rsidP="006D5685">
            <w:pPr>
              <w:bidi/>
              <w:spacing w:before="120" w:after="120" w:line="480" w:lineRule="exact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17:40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</w:tcBorders>
            <w:shd w:val="clear" w:color="auto" w:fill="FFCCFF"/>
          </w:tcPr>
          <w:p w14:paraId="095C0407" w14:textId="77777777" w:rsidR="00AB086B" w:rsidRPr="007B75D6" w:rsidRDefault="00AB086B" w:rsidP="006D5685">
            <w:pPr>
              <w:bidi/>
              <w:spacing w:before="120" w:after="120" w:line="440" w:lineRule="exact"/>
              <w:jc w:val="center"/>
              <w:rPr>
                <w:sz w:val="24"/>
                <w:szCs w:val="24"/>
                <w:rtl/>
              </w:rPr>
            </w:pPr>
            <w:r w:rsidRPr="00ED6E90">
              <w:rPr>
                <w:rFonts w:hint="cs"/>
                <w:sz w:val="24"/>
                <w:szCs w:val="24"/>
                <w:rtl/>
              </w:rPr>
              <w:t xml:space="preserve">قراءة </w:t>
            </w:r>
            <w:r>
              <w:rPr>
                <w:sz w:val="24"/>
                <w:szCs w:val="24"/>
              </w:rPr>
              <w:t>40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د</w:t>
            </w:r>
          </w:p>
          <w:p w14:paraId="2A132735" w14:textId="77777777" w:rsidR="00AB086B" w:rsidRPr="00ED6E90" w:rsidRDefault="00AB086B" w:rsidP="006D5685">
            <w:pPr>
              <w:bidi/>
              <w:spacing w:before="120" w:after="120" w:line="440" w:lineRule="exact"/>
              <w:jc w:val="center"/>
              <w:rPr>
                <w:sz w:val="24"/>
                <w:szCs w:val="24"/>
                <w:rtl/>
              </w:rPr>
            </w:pPr>
            <w:r w:rsidRPr="00ED6E90">
              <w:rPr>
                <w:rFonts w:hint="cs"/>
                <w:sz w:val="24"/>
                <w:szCs w:val="24"/>
                <w:rtl/>
              </w:rPr>
              <w:t>تعبير</w:t>
            </w:r>
            <w:r>
              <w:rPr>
                <w:rFonts w:hint="cs"/>
                <w:sz w:val="24"/>
                <w:szCs w:val="24"/>
                <w:rtl/>
              </w:rPr>
              <w:t xml:space="preserve"> شفوي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sz w:val="24"/>
                <w:szCs w:val="24"/>
              </w:rPr>
              <w:t>45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د</w:t>
            </w:r>
          </w:p>
          <w:p w14:paraId="3BD3EB9B" w14:textId="77777777" w:rsidR="00AB086B" w:rsidRPr="00CF5108" w:rsidRDefault="00AB086B" w:rsidP="006D5685">
            <w:pPr>
              <w:bidi/>
              <w:spacing w:before="120" w:after="120" w:line="44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تربية إسلامية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sz w:val="24"/>
                <w:szCs w:val="24"/>
              </w:rPr>
              <w:t>45</w:t>
            </w:r>
            <w:r w:rsidRPr="00ED6E90">
              <w:rPr>
                <w:rFonts w:hint="cs"/>
                <w:sz w:val="24"/>
                <w:szCs w:val="24"/>
                <w:rtl/>
              </w:rPr>
              <w:t>د</w:t>
            </w:r>
          </w:p>
        </w:tc>
        <w:tc>
          <w:tcPr>
            <w:tcW w:w="1674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4C025A7F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73" w:type="dxa"/>
            <w:tcBorders>
              <w:top w:val="single" w:sz="4" w:space="0" w:color="auto"/>
            </w:tcBorders>
            <w:shd w:val="clear" w:color="auto" w:fill="FFCCFF"/>
          </w:tcPr>
          <w:p w14:paraId="11569507" w14:textId="77777777" w:rsidR="00AB086B" w:rsidRPr="00ED6E90" w:rsidRDefault="00AB086B" w:rsidP="006D5685">
            <w:pPr>
              <w:bidi/>
              <w:spacing w:before="120" w:after="120" w:line="36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قراءة </w:t>
            </w:r>
            <w:r>
              <w:rPr>
                <w:sz w:val="24"/>
                <w:szCs w:val="24"/>
              </w:rPr>
              <w:t>40</w:t>
            </w:r>
            <w:r>
              <w:rPr>
                <w:rFonts w:hint="cs"/>
                <w:sz w:val="24"/>
                <w:szCs w:val="24"/>
                <w:rtl/>
              </w:rPr>
              <w:t xml:space="preserve"> د</w:t>
            </w:r>
          </w:p>
          <w:p w14:paraId="419FEDAF" w14:textId="77777777" w:rsidR="00AB086B" w:rsidRDefault="00AB086B" w:rsidP="006D5685">
            <w:pPr>
              <w:bidi/>
              <w:spacing w:before="120" w:after="120" w:line="36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صرف و تحويل </w:t>
            </w:r>
            <w:r>
              <w:rPr>
                <w:sz w:val="24"/>
                <w:szCs w:val="24"/>
              </w:rPr>
              <w:t>50</w:t>
            </w:r>
            <w:r>
              <w:rPr>
                <w:rFonts w:hint="cs"/>
                <w:sz w:val="24"/>
                <w:szCs w:val="24"/>
                <w:rtl/>
                <w:lang w:val="en-US" w:bidi="ar-MA"/>
              </w:rPr>
              <w:t xml:space="preserve"> </w:t>
            </w:r>
            <w:r w:rsidRPr="00ED6E90">
              <w:rPr>
                <w:rFonts w:hint="cs"/>
                <w:sz w:val="24"/>
                <w:szCs w:val="24"/>
                <w:rtl/>
              </w:rPr>
              <w:t>د</w:t>
            </w:r>
          </w:p>
          <w:p w14:paraId="2F6E18A2" w14:textId="77777777" w:rsidR="00AB086B" w:rsidRPr="00ED6E90" w:rsidRDefault="00AB086B" w:rsidP="006D5685">
            <w:pPr>
              <w:bidi/>
              <w:spacing w:before="120" w:after="120" w:line="36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تربية فنية </w:t>
            </w:r>
            <w:r>
              <w:rPr>
                <w:sz w:val="24"/>
                <w:szCs w:val="24"/>
              </w:rPr>
              <w:t>40</w:t>
            </w:r>
            <w:r>
              <w:rPr>
                <w:rFonts w:hint="cs"/>
                <w:sz w:val="24"/>
                <w:szCs w:val="24"/>
                <w:rtl/>
              </w:rPr>
              <w:t xml:space="preserve"> د</w:t>
            </w:r>
          </w:p>
        </w:tc>
        <w:tc>
          <w:tcPr>
            <w:tcW w:w="1673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2DB3D253" w14:textId="77777777" w:rsidR="00AB086B" w:rsidRPr="00ED6E90" w:rsidRDefault="00AB086B" w:rsidP="006D5685">
            <w:pPr>
              <w:bidi/>
              <w:spacing w:before="120" w:after="120" w:line="340" w:lineRule="exact"/>
              <w:jc w:val="center"/>
              <w:rPr>
                <w:sz w:val="24"/>
                <w:szCs w:val="24"/>
                <w:rtl/>
                <w:lang w:bidi="ar-MA"/>
              </w:rPr>
            </w:pPr>
          </w:p>
        </w:tc>
        <w:tc>
          <w:tcPr>
            <w:tcW w:w="1673" w:type="dxa"/>
            <w:tcBorders>
              <w:top w:val="single" w:sz="4" w:space="0" w:color="auto"/>
            </w:tcBorders>
            <w:shd w:val="clear" w:color="auto" w:fill="FFCCFF"/>
          </w:tcPr>
          <w:p w14:paraId="66987AF7" w14:textId="77777777" w:rsidR="00AB086B" w:rsidRPr="00ED6E90" w:rsidRDefault="00AB086B" w:rsidP="006D5685">
            <w:pPr>
              <w:bidi/>
              <w:spacing w:before="120" w:after="120" w:line="40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قراءة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40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د</w:t>
            </w:r>
          </w:p>
          <w:p w14:paraId="02B23425" w14:textId="77777777" w:rsidR="00AB086B" w:rsidRDefault="00AB086B" w:rsidP="006D5685">
            <w:pPr>
              <w:bidi/>
              <w:spacing w:before="120" w:after="120" w:line="40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تربية إسلامية45 د</w:t>
            </w:r>
          </w:p>
          <w:p w14:paraId="09871DD3" w14:textId="77777777" w:rsidR="00AB086B" w:rsidRPr="00ED6E90" w:rsidRDefault="00AB086B" w:rsidP="006D5685">
            <w:pPr>
              <w:bidi/>
              <w:spacing w:before="120" w:after="120" w:line="400" w:lineRule="exact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إملاء</w:t>
            </w:r>
            <w:r w:rsidRPr="00ED6E90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>45</w:t>
            </w:r>
            <w:r w:rsidRPr="00ED6E90">
              <w:rPr>
                <w:rFonts w:hint="cs"/>
                <w:sz w:val="24"/>
                <w:szCs w:val="24"/>
                <w:rtl/>
              </w:rPr>
              <w:t>د</w:t>
            </w:r>
          </w:p>
          <w:p w14:paraId="1F8FEBD7" w14:textId="77777777" w:rsidR="00AB086B" w:rsidRPr="00B75B61" w:rsidRDefault="00AB086B" w:rsidP="006D5685">
            <w:pPr>
              <w:bidi/>
              <w:spacing w:before="120" w:after="120" w:line="340" w:lineRule="exact"/>
              <w:jc w:val="center"/>
              <w:rPr>
                <w:color w:val="002060"/>
                <w:sz w:val="24"/>
                <w:szCs w:val="24"/>
                <w:rtl/>
              </w:rPr>
            </w:pPr>
          </w:p>
        </w:tc>
        <w:tc>
          <w:tcPr>
            <w:tcW w:w="1673" w:type="dxa"/>
            <w:tcBorders>
              <w:top w:val="single" w:sz="4" w:space="0" w:color="auto"/>
              <w:tl2br w:val="single" w:sz="4" w:space="0" w:color="auto"/>
              <w:tr2bl w:val="single" w:sz="4" w:space="0" w:color="auto"/>
            </w:tcBorders>
          </w:tcPr>
          <w:p w14:paraId="6F576CD0" w14:textId="77777777" w:rsidR="00AB086B" w:rsidRPr="00B75B61" w:rsidRDefault="00AB086B" w:rsidP="006D5685">
            <w:pPr>
              <w:bidi/>
              <w:spacing w:before="120" w:after="120" w:line="340" w:lineRule="exact"/>
              <w:jc w:val="center"/>
              <w:rPr>
                <w:color w:val="002060"/>
                <w:sz w:val="24"/>
                <w:szCs w:val="24"/>
                <w:rtl/>
              </w:rPr>
            </w:pPr>
          </w:p>
        </w:tc>
      </w:tr>
    </w:tbl>
    <w:p w14:paraId="0F83B3AF" w14:textId="77777777" w:rsidR="00B62066" w:rsidRPr="00BD07DC" w:rsidRDefault="00B62066" w:rsidP="00B62066">
      <w:pPr>
        <w:bidi/>
        <w:rPr>
          <w:sz w:val="24"/>
          <w:szCs w:val="24"/>
        </w:rPr>
      </w:pPr>
    </w:p>
    <w:p w14:paraId="4A90F852" w14:textId="77777777" w:rsidR="005844B7" w:rsidRPr="00ED6E90" w:rsidRDefault="006579C0" w:rsidP="00BD07DC">
      <w:pPr>
        <w:bidi/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 w:rsidR="00ED6E90">
        <w:rPr>
          <w:rFonts w:hint="cs"/>
          <w:sz w:val="28"/>
          <w:szCs w:val="28"/>
          <w:rtl/>
        </w:rPr>
        <w:t>الأستاذ</w:t>
      </w:r>
      <w:r w:rsidR="00785436">
        <w:rPr>
          <w:rFonts w:hint="cs"/>
          <w:sz w:val="28"/>
          <w:szCs w:val="28"/>
          <w:rtl/>
        </w:rPr>
        <w:t>(</w:t>
      </w:r>
      <w:r w:rsidR="00C16C4D">
        <w:rPr>
          <w:rFonts w:hint="cs"/>
          <w:sz w:val="28"/>
          <w:szCs w:val="28"/>
          <w:rtl/>
        </w:rPr>
        <w:t>ة</w:t>
      </w:r>
      <w:r w:rsidR="00785436">
        <w:rPr>
          <w:rFonts w:hint="cs"/>
          <w:sz w:val="28"/>
          <w:szCs w:val="28"/>
          <w:rtl/>
        </w:rPr>
        <w:t>)</w:t>
      </w:r>
      <w:r w:rsidR="005844B7" w:rsidRPr="00ED6E90">
        <w:rPr>
          <w:rFonts w:hint="cs"/>
          <w:sz w:val="28"/>
          <w:szCs w:val="28"/>
          <w:rtl/>
        </w:rPr>
        <w:t xml:space="preserve">:                           </w:t>
      </w:r>
      <w:r w:rsidR="003A1D6A" w:rsidRPr="00ED6E90">
        <w:rPr>
          <w:sz w:val="28"/>
          <w:szCs w:val="28"/>
        </w:rPr>
        <w:t xml:space="preserve">  </w:t>
      </w:r>
      <w:r w:rsidR="005844B7" w:rsidRPr="00ED6E90">
        <w:rPr>
          <w:rFonts w:hint="cs"/>
          <w:sz w:val="28"/>
          <w:szCs w:val="28"/>
          <w:rtl/>
        </w:rPr>
        <w:t xml:space="preserve">  </w:t>
      </w:r>
      <w:r w:rsidR="003A1D6A" w:rsidRPr="00ED6E90">
        <w:rPr>
          <w:sz w:val="28"/>
          <w:szCs w:val="28"/>
        </w:rPr>
        <w:t xml:space="preserve">  </w:t>
      </w:r>
      <w:r w:rsidR="005844B7" w:rsidRPr="00ED6E90">
        <w:rPr>
          <w:rFonts w:hint="cs"/>
          <w:sz w:val="28"/>
          <w:szCs w:val="28"/>
          <w:rtl/>
        </w:rPr>
        <w:t xml:space="preserve">   </w:t>
      </w:r>
      <w:r w:rsidR="006B1B88" w:rsidRPr="00ED6E90">
        <w:rPr>
          <w:rFonts w:hint="cs"/>
          <w:sz w:val="28"/>
          <w:szCs w:val="28"/>
          <w:rtl/>
        </w:rPr>
        <w:t xml:space="preserve">      السيد</w:t>
      </w:r>
      <w:r w:rsidR="00785436">
        <w:rPr>
          <w:rFonts w:hint="cs"/>
          <w:sz w:val="28"/>
          <w:szCs w:val="28"/>
          <w:rtl/>
        </w:rPr>
        <w:t>(ة) المدير(ة)</w:t>
      </w:r>
      <w:r w:rsidR="005844B7" w:rsidRPr="00ED6E90">
        <w:rPr>
          <w:rFonts w:hint="cs"/>
          <w:sz w:val="28"/>
          <w:szCs w:val="28"/>
          <w:rtl/>
        </w:rPr>
        <w:t xml:space="preserve">:                    </w:t>
      </w:r>
      <w:r w:rsidR="003A1D6A" w:rsidRPr="00ED6E90">
        <w:rPr>
          <w:sz w:val="28"/>
          <w:szCs w:val="28"/>
        </w:rPr>
        <w:t xml:space="preserve">  </w:t>
      </w:r>
      <w:r w:rsidR="005844B7" w:rsidRPr="00ED6E90">
        <w:rPr>
          <w:rFonts w:hint="cs"/>
          <w:sz w:val="28"/>
          <w:szCs w:val="28"/>
          <w:rtl/>
        </w:rPr>
        <w:t xml:space="preserve">     </w:t>
      </w:r>
      <w:r w:rsidR="006B1B88" w:rsidRPr="00ED6E90">
        <w:rPr>
          <w:rFonts w:hint="cs"/>
          <w:sz w:val="28"/>
          <w:szCs w:val="28"/>
          <w:rtl/>
        </w:rPr>
        <w:t xml:space="preserve">              </w:t>
      </w:r>
      <w:r w:rsidR="00785436">
        <w:rPr>
          <w:rFonts w:hint="cs"/>
          <w:sz w:val="28"/>
          <w:szCs w:val="28"/>
          <w:rtl/>
        </w:rPr>
        <w:t xml:space="preserve"> </w:t>
      </w:r>
      <w:r w:rsidR="006B1B88" w:rsidRPr="00ED6E90">
        <w:rPr>
          <w:rFonts w:hint="cs"/>
          <w:sz w:val="28"/>
          <w:szCs w:val="28"/>
          <w:rtl/>
        </w:rPr>
        <w:t>السيد</w:t>
      </w:r>
      <w:r w:rsidR="00785436">
        <w:rPr>
          <w:rFonts w:hint="cs"/>
          <w:sz w:val="28"/>
          <w:szCs w:val="28"/>
          <w:rtl/>
        </w:rPr>
        <w:t>(ة) المفتش(ة)</w:t>
      </w:r>
      <w:r w:rsidR="005844B7" w:rsidRPr="00ED6E90">
        <w:rPr>
          <w:rFonts w:hint="cs"/>
          <w:sz w:val="28"/>
          <w:szCs w:val="28"/>
          <w:rtl/>
        </w:rPr>
        <w:t>:</w:t>
      </w:r>
    </w:p>
    <w:p w14:paraId="36934106" w14:textId="77777777" w:rsidR="00D241C0" w:rsidRPr="00D241C0" w:rsidRDefault="00D241C0" w:rsidP="009444DF">
      <w:pPr>
        <w:bidi/>
        <w:rPr>
          <w:sz w:val="24"/>
          <w:szCs w:val="24"/>
        </w:rPr>
      </w:pPr>
    </w:p>
    <w:sectPr w:rsidR="00D241C0" w:rsidRPr="00D241C0" w:rsidSect="00637B80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ltan Medium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ar-SA" w:vendorID="4" w:dllVersion="512" w:checkStyle="0"/>
  <w:activeWritingStyle w:appName="MSWord" w:lang="ar-MA" w:vendorID="4" w:dllVersion="512" w:checkStyle="1"/>
  <w:attachedTemplate r:id="rId1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7D"/>
    <w:rsid w:val="000F14EA"/>
    <w:rsid w:val="00122777"/>
    <w:rsid w:val="00123959"/>
    <w:rsid w:val="00140284"/>
    <w:rsid w:val="00187EF9"/>
    <w:rsid w:val="001B19AE"/>
    <w:rsid w:val="001F5BA3"/>
    <w:rsid w:val="001F63E7"/>
    <w:rsid w:val="00204F9F"/>
    <w:rsid w:val="00235266"/>
    <w:rsid w:val="00245E5E"/>
    <w:rsid w:val="00257587"/>
    <w:rsid w:val="00286975"/>
    <w:rsid w:val="002A6A99"/>
    <w:rsid w:val="002C7DB1"/>
    <w:rsid w:val="003003A8"/>
    <w:rsid w:val="00303122"/>
    <w:rsid w:val="00323072"/>
    <w:rsid w:val="00323905"/>
    <w:rsid w:val="00331935"/>
    <w:rsid w:val="00342050"/>
    <w:rsid w:val="00360D3C"/>
    <w:rsid w:val="00362E6C"/>
    <w:rsid w:val="00366B7F"/>
    <w:rsid w:val="003A1D6A"/>
    <w:rsid w:val="003B3148"/>
    <w:rsid w:val="003F62F1"/>
    <w:rsid w:val="00410C21"/>
    <w:rsid w:val="00436A5F"/>
    <w:rsid w:val="0044772C"/>
    <w:rsid w:val="004B76DD"/>
    <w:rsid w:val="004C1E5B"/>
    <w:rsid w:val="004C202E"/>
    <w:rsid w:val="00520999"/>
    <w:rsid w:val="00537E8D"/>
    <w:rsid w:val="00574203"/>
    <w:rsid w:val="00576F27"/>
    <w:rsid w:val="0058326B"/>
    <w:rsid w:val="005844B7"/>
    <w:rsid w:val="006040EC"/>
    <w:rsid w:val="0061252A"/>
    <w:rsid w:val="006170AA"/>
    <w:rsid w:val="0061730C"/>
    <w:rsid w:val="00617CF4"/>
    <w:rsid w:val="006306D0"/>
    <w:rsid w:val="006341D9"/>
    <w:rsid w:val="00635FA4"/>
    <w:rsid w:val="00637B80"/>
    <w:rsid w:val="00652417"/>
    <w:rsid w:val="0065530A"/>
    <w:rsid w:val="006579C0"/>
    <w:rsid w:val="00661057"/>
    <w:rsid w:val="00667016"/>
    <w:rsid w:val="00674EB7"/>
    <w:rsid w:val="00686852"/>
    <w:rsid w:val="006A4492"/>
    <w:rsid w:val="006B1B88"/>
    <w:rsid w:val="006F3945"/>
    <w:rsid w:val="00722465"/>
    <w:rsid w:val="00740677"/>
    <w:rsid w:val="007475EE"/>
    <w:rsid w:val="0075048F"/>
    <w:rsid w:val="00785436"/>
    <w:rsid w:val="007A06D7"/>
    <w:rsid w:val="007A6DCE"/>
    <w:rsid w:val="007D6CEE"/>
    <w:rsid w:val="007D6F90"/>
    <w:rsid w:val="007D7462"/>
    <w:rsid w:val="00803F42"/>
    <w:rsid w:val="0081165F"/>
    <w:rsid w:val="00825CAD"/>
    <w:rsid w:val="008360AA"/>
    <w:rsid w:val="0087296C"/>
    <w:rsid w:val="00872E7B"/>
    <w:rsid w:val="00874091"/>
    <w:rsid w:val="008B7FFA"/>
    <w:rsid w:val="008D7088"/>
    <w:rsid w:val="008E5DE0"/>
    <w:rsid w:val="00905332"/>
    <w:rsid w:val="0093490A"/>
    <w:rsid w:val="009444DF"/>
    <w:rsid w:val="00944923"/>
    <w:rsid w:val="009659C6"/>
    <w:rsid w:val="0096741C"/>
    <w:rsid w:val="00971ECA"/>
    <w:rsid w:val="00977375"/>
    <w:rsid w:val="009D39EA"/>
    <w:rsid w:val="009E190E"/>
    <w:rsid w:val="009E5976"/>
    <w:rsid w:val="009E5CF0"/>
    <w:rsid w:val="00A137DF"/>
    <w:rsid w:val="00A444A1"/>
    <w:rsid w:val="00A44D24"/>
    <w:rsid w:val="00A52199"/>
    <w:rsid w:val="00A54A7D"/>
    <w:rsid w:val="00A60F17"/>
    <w:rsid w:val="00A77CD0"/>
    <w:rsid w:val="00AA6DB8"/>
    <w:rsid w:val="00AB086B"/>
    <w:rsid w:val="00AC423E"/>
    <w:rsid w:val="00AE3954"/>
    <w:rsid w:val="00B2501F"/>
    <w:rsid w:val="00B47B07"/>
    <w:rsid w:val="00B5707A"/>
    <w:rsid w:val="00B62066"/>
    <w:rsid w:val="00B66432"/>
    <w:rsid w:val="00B75B61"/>
    <w:rsid w:val="00BA106E"/>
    <w:rsid w:val="00BC3886"/>
    <w:rsid w:val="00BD07DC"/>
    <w:rsid w:val="00BD7EDF"/>
    <w:rsid w:val="00C07790"/>
    <w:rsid w:val="00C10F4B"/>
    <w:rsid w:val="00C15A32"/>
    <w:rsid w:val="00C16C4D"/>
    <w:rsid w:val="00C27B8E"/>
    <w:rsid w:val="00C43939"/>
    <w:rsid w:val="00C55489"/>
    <w:rsid w:val="00C618E5"/>
    <w:rsid w:val="00C6600B"/>
    <w:rsid w:val="00C95BF5"/>
    <w:rsid w:val="00C97D2A"/>
    <w:rsid w:val="00CB7644"/>
    <w:rsid w:val="00CC7620"/>
    <w:rsid w:val="00CE2B72"/>
    <w:rsid w:val="00CE5C2D"/>
    <w:rsid w:val="00D10F5B"/>
    <w:rsid w:val="00D209F8"/>
    <w:rsid w:val="00D241C0"/>
    <w:rsid w:val="00D265EF"/>
    <w:rsid w:val="00D4321C"/>
    <w:rsid w:val="00D65C56"/>
    <w:rsid w:val="00E03986"/>
    <w:rsid w:val="00E0744A"/>
    <w:rsid w:val="00E11A3C"/>
    <w:rsid w:val="00E11BF4"/>
    <w:rsid w:val="00E121B3"/>
    <w:rsid w:val="00E36545"/>
    <w:rsid w:val="00E378E3"/>
    <w:rsid w:val="00E44EBB"/>
    <w:rsid w:val="00E51DF0"/>
    <w:rsid w:val="00E53C3E"/>
    <w:rsid w:val="00E84A32"/>
    <w:rsid w:val="00E91384"/>
    <w:rsid w:val="00EC37DA"/>
    <w:rsid w:val="00EC6FB5"/>
    <w:rsid w:val="00ED6E90"/>
    <w:rsid w:val="00EF7F87"/>
    <w:rsid w:val="00F06716"/>
    <w:rsid w:val="00F16116"/>
    <w:rsid w:val="00F23BFD"/>
    <w:rsid w:val="00F354BB"/>
    <w:rsid w:val="00F84357"/>
    <w:rsid w:val="00F84A82"/>
    <w:rsid w:val="00F858B7"/>
    <w:rsid w:val="00FA75EB"/>
    <w:rsid w:val="00FD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B8095"/>
  <w15:docId w15:val="{18609E1A-3AE2-4FAA-AC8F-510B1B8FB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35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85436"/>
    <w:pPr>
      <w:keepNext/>
      <w:spacing w:after="0" w:line="240" w:lineRule="auto"/>
      <w:outlineLvl w:val="0"/>
    </w:pPr>
    <w:rPr>
      <w:rFonts w:ascii="Times New Roman" w:eastAsia="Times New Roman" w:hAnsi="Times New Roman" w:cs="Traditional Arabic"/>
      <w:b/>
      <w:bCs/>
      <w:szCs w:val="20"/>
      <w:lang w:eastAsia="ar-SA"/>
    </w:rPr>
  </w:style>
  <w:style w:type="paragraph" w:styleId="Heading2">
    <w:name w:val="heading 2"/>
    <w:basedOn w:val="Normal"/>
    <w:next w:val="Normal"/>
    <w:link w:val="Heading2Char"/>
    <w:qFormat/>
    <w:rsid w:val="0078543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raditional Arabic"/>
      <w:b/>
      <w:bCs/>
      <w:sz w:val="36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5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8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7420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785436"/>
    <w:rPr>
      <w:rFonts w:ascii="Times New Roman" w:eastAsia="Times New Roman" w:hAnsi="Times New Roman" w:cs="Traditional Arabic"/>
      <w:b/>
      <w:bCs/>
      <w:sz w:val="22"/>
      <w:lang w:eastAsia="ar-SA"/>
    </w:rPr>
  </w:style>
  <w:style w:type="character" w:customStyle="1" w:styleId="Heading2Char">
    <w:name w:val="Heading 2 Char"/>
    <w:basedOn w:val="DefaultParagraphFont"/>
    <w:link w:val="Heading2"/>
    <w:rsid w:val="00785436"/>
    <w:rPr>
      <w:rFonts w:ascii="Times New Roman" w:eastAsia="Times New Roman" w:hAnsi="Times New Roman" w:cs="Traditional Arabic"/>
      <w:b/>
      <w:bCs/>
      <w:sz w:val="3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anba9a\Documents\&#1575;&#1587;&#1578;&#1593;&#1605;&#1575;&#1604;%20&#1575;&#1604;&#1586;&#1605;&#1606;%20&#1608;&#1610;&#1574;&#1575;&#1605;%20201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FC299-2001-4FE0-B248-B3D22C2C6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استعمال الزمن ويئام 2015</Template>
  <TotalTime>2</TotalTime>
  <Pages>1</Pages>
  <Words>194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zanba9a</dc:creator>
  <cp:lastModifiedBy>pc</cp:lastModifiedBy>
  <cp:revision>2</cp:revision>
  <cp:lastPrinted>2016-10-03T14:20:00Z</cp:lastPrinted>
  <dcterms:created xsi:type="dcterms:W3CDTF">2023-07-17T21:07:00Z</dcterms:created>
  <dcterms:modified xsi:type="dcterms:W3CDTF">2023-07-17T21:07:00Z</dcterms:modified>
</cp:coreProperties>
</file>